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53D" w:rsidRPr="00A30A21" w:rsidRDefault="0006353D" w:rsidP="00841AEE">
      <w:pPr>
        <w:rPr>
          <w:lang w:val="sr-Cyrl-RS"/>
        </w:rPr>
      </w:pPr>
    </w:p>
    <w:p w:rsidR="005A1521" w:rsidRDefault="005A1521" w:rsidP="00841AEE"/>
    <w:p w:rsidR="005A1521" w:rsidRDefault="005A1521" w:rsidP="00841AEE"/>
    <w:p w:rsidR="00C663DA" w:rsidRDefault="00C663DA" w:rsidP="005A1521">
      <w:pPr>
        <w:rPr>
          <w:sz w:val="28"/>
          <w:szCs w:val="28"/>
        </w:rPr>
      </w:pPr>
    </w:p>
    <w:p w:rsidR="00C663DA" w:rsidRDefault="00C663DA" w:rsidP="005A1521">
      <w:pPr>
        <w:rPr>
          <w:sz w:val="28"/>
          <w:szCs w:val="28"/>
        </w:rPr>
      </w:pPr>
    </w:p>
    <w:p w:rsidR="005A1521" w:rsidRPr="00D54199" w:rsidRDefault="005A1521" w:rsidP="005A1521">
      <w:pPr>
        <w:rPr>
          <w:sz w:val="28"/>
          <w:szCs w:val="28"/>
        </w:rPr>
      </w:pPr>
      <w:r w:rsidRPr="005A1521">
        <w:rPr>
          <w:sz w:val="28"/>
          <w:szCs w:val="28"/>
          <w:lang w:val="ru-RU"/>
        </w:rPr>
        <w:t>Број:</w:t>
      </w:r>
    </w:p>
    <w:p w:rsidR="005A1521" w:rsidRPr="00904C9F" w:rsidRDefault="005A1521" w:rsidP="005A1521">
      <w:r w:rsidRPr="005A1521">
        <w:rPr>
          <w:sz w:val="28"/>
          <w:szCs w:val="28"/>
          <w:lang w:val="ru-RU"/>
        </w:rPr>
        <w:t>Датум:</w:t>
      </w:r>
      <w:r w:rsidR="006F7236">
        <w:rPr>
          <w:sz w:val="28"/>
          <w:szCs w:val="28"/>
          <w:lang w:val="ru-RU"/>
        </w:rPr>
        <w:t>30.12.2022</w:t>
      </w:r>
    </w:p>
    <w:p w:rsidR="005A1521" w:rsidRPr="005A1521" w:rsidRDefault="005A1521" w:rsidP="005A1521">
      <w:pPr>
        <w:jc w:val="center"/>
        <w:rPr>
          <w:rFonts w:ascii="Cir Arial" w:hAnsi="Cir Arial"/>
          <w:b/>
          <w:sz w:val="28"/>
          <w:szCs w:val="28"/>
          <w:lang w:val="ru-RU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5A1521" w:rsidRPr="005A1521" w:rsidRDefault="005A1521" w:rsidP="005A1521">
      <w:pPr>
        <w:jc w:val="center"/>
        <w:outlineLvl w:val="0"/>
        <w:rPr>
          <w:b/>
          <w:sz w:val="28"/>
          <w:szCs w:val="28"/>
          <w:lang w:val="ru-RU"/>
        </w:rPr>
      </w:pPr>
      <w:r w:rsidRPr="005A1521">
        <w:rPr>
          <w:b/>
          <w:sz w:val="28"/>
          <w:szCs w:val="28"/>
          <w:lang w:val="ru-RU"/>
        </w:rPr>
        <w:t>ФИНАНСИЈСКИ    ПЛАН</w:t>
      </w:r>
    </w:p>
    <w:p w:rsidR="005A1521" w:rsidRDefault="005A1521" w:rsidP="005A1521">
      <w:pPr>
        <w:jc w:val="center"/>
        <w:outlineLvl w:val="0"/>
        <w:rPr>
          <w:b/>
          <w:sz w:val="28"/>
          <w:szCs w:val="28"/>
        </w:rPr>
      </w:pPr>
      <w:r w:rsidRPr="005A1521">
        <w:rPr>
          <w:b/>
          <w:sz w:val="28"/>
          <w:szCs w:val="28"/>
          <w:lang w:val="ru-RU"/>
        </w:rPr>
        <w:t>ЗА 20</w:t>
      </w:r>
      <w:r w:rsidR="00560DB0">
        <w:rPr>
          <w:b/>
          <w:sz w:val="28"/>
          <w:szCs w:val="28"/>
        </w:rPr>
        <w:t>2</w:t>
      </w:r>
      <w:r w:rsidR="0031334A">
        <w:rPr>
          <w:b/>
          <w:sz w:val="28"/>
          <w:szCs w:val="28"/>
        </w:rPr>
        <w:t>3</w:t>
      </w:r>
      <w:r w:rsidRPr="005A1521">
        <w:rPr>
          <w:b/>
          <w:sz w:val="28"/>
          <w:szCs w:val="28"/>
          <w:lang w:val="ru-RU"/>
        </w:rPr>
        <w:t>. ГОДИНУ</w:t>
      </w:r>
    </w:p>
    <w:p w:rsidR="005A1521" w:rsidRPr="005A1521" w:rsidRDefault="005A1521" w:rsidP="005A1521">
      <w:pPr>
        <w:jc w:val="center"/>
        <w:outlineLvl w:val="0"/>
        <w:rPr>
          <w:b/>
          <w:sz w:val="28"/>
          <w:szCs w:val="28"/>
          <w:lang w:val="ru-RU"/>
        </w:rPr>
      </w:pPr>
    </w:p>
    <w:p w:rsidR="005A1521" w:rsidRPr="005A1521" w:rsidRDefault="005A1521" w:rsidP="005A1521">
      <w:pPr>
        <w:outlineLvl w:val="0"/>
        <w:rPr>
          <w:b/>
          <w:sz w:val="28"/>
          <w:szCs w:val="28"/>
          <w:lang w:val="sr-Latn-CS"/>
        </w:rPr>
      </w:pPr>
    </w:p>
    <w:p w:rsidR="005A1521" w:rsidRPr="005A1521" w:rsidRDefault="005A1521" w:rsidP="005A1521">
      <w:pPr>
        <w:jc w:val="center"/>
        <w:outlineLvl w:val="0"/>
        <w:rPr>
          <w:b/>
          <w:sz w:val="28"/>
          <w:szCs w:val="28"/>
          <w:lang w:val="sr-Latn-CS"/>
        </w:rPr>
      </w:pPr>
      <w:r w:rsidRPr="005A1521">
        <w:rPr>
          <w:b/>
          <w:sz w:val="28"/>
          <w:szCs w:val="28"/>
          <w:lang w:val="sr-Latn-CS"/>
        </w:rPr>
        <w:t>ЦЕНТ</w:t>
      </w:r>
      <w:r w:rsidRPr="005A1521">
        <w:rPr>
          <w:b/>
          <w:sz w:val="28"/>
          <w:szCs w:val="28"/>
          <w:lang w:val="sr-Cyrl-CS"/>
        </w:rPr>
        <w:t>РА</w:t>
      </w:r>
      <w:r w:rsidRPr="005A1521">
        <w:rPr>
          <w:b/>
          <w:sz w:val="28"/>
          <w:szCs w:val="28"/>
          <w:lang w:val="sr-Latn-CS"/>
        </w:rPr>
        <w:t xml:space="preserve"> ЗА ЗАШТИТУ ОДОЈЧАДИ ,</w:t>
      </w:r>
    </w:p>
    <w:p w:rsidR="005A1521" w:rsidRPr="005A1521" w:rsidRDefault="005A1521" w:rsidP="005A1521">
      <w:pPr>
        <w:jc w:val="center"/>
        <w:outlineLvl w:val="0"/>
        <w:rPr>
          <w:b/>
          <w:sz w:val="28"/>
          <w:szCs w:val="28"/>
          <w:lang w:val="sr-Latn-CS"/>
        </w:rPr>
      </w:pPr>
      <w:r w:rsidRPr="005A1521">
        <w:rPr>
          <w:b/>
          <w:sz w:val="28"/>
          <w:szCs w:val="28"/>
          <w:lang w:val="sr-Latn-CS"/>
        </w:rPr>
        <w:t>ДЕЦЕ И ОМЛАДИНЕ</w:t>
      </w:r>
    </w:p>
    <w:p w:rsidR="005A1521" w:rsidRPr="005A1521" w:rsidRDefault="005A1521" w:rsidP="005A1521">
      <w:pPr>
        <w:jc w:val="center"/>
        <w:rPr>
          <w:b/>
          <w:sz w:val="28"/>
          <w:szCs w:val="28"/>
          <w:lang w:val="sr-Latn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Latn-CS"/>
        </w:rPr>
      </w:pPr>
    </w:p>
    <w:p w:rsidR="005A1521" w:rsidRPr="005A1521" w:rsidRDefault="005A1521" w:rsidP="005A1521">
      <w:pPr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Default="005A1521" w:rsidP="005A1521">
      <w:pPr>
        <w:jc w:val="center"/>
        <w:rPr>
          <w:b/>
          <w:sz w:val="28"/>
          <w:szCs w:val="28"/>
        </w:rPr>
      </w:pPr>
    </w:p>
    <w:p w:rsidR="00C663DA" w:rsidRDefault="00C663DA" w:rsidP="005A1521">
      <w:pPr>
        <w:jc w:val="center"/>
        <w:rPr>
          <w:b/>
          <w:sz w:val="28"/>
          <w:szCs w:val="28"/>
        </w:rPr>
      </w:pPr>
    </w:p>
    <w:p w:rsidR="00C663DA" w:rsidRDefault="00C663DA" w:rsidP="005A1521">
      <w:pPr>
        <w:jc w:val="center"/>
        <w:rPr>
          <w:b/>
          <w:sz w:val="28"/>
          <w:szCs w:val="28"/>
        </w:rPr>
      </w:pPr>
    </w:p>
    <w:p w:rsidR="00C663DA" w:rsidRDefault="00C663DA" w:rsidP="005A1521">
      <w:pPr>
        <w:jc w:val="center"/>
        <w:rPr>
          <w:b/>
          <w:sz w:val="28"/>
          <w:szCs w:val="28"/>
        </w:rPr>
      </w:pPr>
    </w:p>
    <w:p w:rsidR="00C663DA" w:rsidRPr="005A1521" w:rsidRDefault="00C663DA" w:rsidP="005A1521">
      <w:pPr>
        <w:jc w:val="center"/>
        <w:rPr>
          <w:b/>
          <w:sz w:val="28"/>
          <w:szCs w:val="28"/>
        </w:rPr>
      </w:pPr>
    </w:p>
    <w:p w:rsidR="005A1521" w:rsidRPr="005A1521" w:rsidRDefault="005A1521" w:rsidP="005A1521">
      <w:pPr>
        <w:jc w:val="center"/>
        <w:outlineLvl w:val="0"/>
        <w:rPr>
          <w:b/>
          <w:sz w:val="28"/>
          <w:szCs w:val="28"/>
          <w:lang w:val="ru-RU"/>
        </w:rPr>
      </w:pPr>
      <w:r w:rsidRPr="005A1521">
        <w:rPr>
          <w:b/>
          <w:sz w:val="28"/>
          <w:szCs w:val="28"/>
          <w:lang w:val="ru-RU"/>
        </w:rPr>
        <w:t>Београд</w:t>
      </w:r>
    </w:p>
    <w:p w:rsidR="005A1521" w:rsidRDefault="005A1521" w:rsidP="005A1521">
      <w:pPr>
        <w:rPr>
          <w:b/>
          <w:sz w:val="28"/>
          <w:szCs w:val="28"/>
        </w:rPr>
      </w:pPr>
      <w:r w:rsidRPr="005A1521">
        <w:rPr>
          <w:b/>
          <w:sz w:val="28"/>
          <w:szCs w:val="28"/>
          <w:lang w:val="ru-RU"/>
        </w:rPr>
        <w:tab/>
      </w:r>
      <w:r w:rsidRPr="005A1521">
        <w:rPr>
          <w:b/>
          <w:sz w:val="28"/>
          <w:szCs w:val="28"/>
          <w:lang w:val="ru-RU"/>
        </w:rPr>
        <w:tab/>
      </w:r>
      <w:r w:rsidRPr="005A1521">
        <w:rPr>
          <w:b/>
          <w:sz w:val="28"/>
          <w:szCs w:val="28"/>
          <w:lang w:val="ru-RU"/>
        </w:rPr>
        <w:tab/>
      </w:r>
      <w:r w:rsidRPr="005A1521">
        <w:rPr>
          <w:b/>
          <w:sz w:val="28"/>
          <w:szCs w:val="28"/>
          <w:lang w:val="ru-RU"/>
        </w:rPr>
        <w:tab/>
      </w:r>
      <w:r w:rsidRPr="005A1521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</w:rPr>
        <w:t xml:space="preserve">        </w:t>
      </w:r>
      <w:r w:rsidRPr="005A1521">
        <w:rPr>
          <w:b/>
          <w:sz w:val="28"/>
          <w:szCs w:val="28"/>
          <w:lang w:val="ru-RU"/>
        </w:rPr>
        <w:t>20</w:t>
      </w:r>
      <w:r w:rsidR="004368FC">
        <w:rPr>
          <w:b/>
          <w:sz w:val="28"/>
          <w:szCs w:val="28"/>
        </w:rPr>
        <w:t>2</w:t>
      </w:r>
      <w:r w:rsidR="0031334A">
        <w:rPr>
          <w:b/>
          <w:sz w:val="28"/>
          <w:szCs w:val="28"/>
        </w:rPr>
        <w:t>2</w:t>
      </w:r>
      <w:r w:rsidRPr="005A1521">
        <w:rPr>
          <w:b/>
          <w:sz w:val="28"/>
          <w:szCs w:val="28"/>
          <w:lang w:val="ru-RU"/>
        </w:rPr>
        <w:t>.година</w:t>
      </w:r>
    </w:p>
    <w:p w:rsidR="005A1521" w:rsidRDefault="005A1521" w:rsidP="005A1521">
      <w:pPr>
        <w:rPr>
          <w:b/>
          <w:sz w:val="28"/>
          <w:szCs w:val="28"/>
        </w:rPr>
      </w:pPr>
    </w:p>
    <w:p w:rsidR="005A1521" w:rsidRDefault="005A1521" w:rsidP="005A1521">
      <w:pPr>
        <w:rPr>
          <w:b/>
          <w:sz w:val="28"/>
          <w:szCs w:val="28"/>
        </w:rPr>
      </w:pPr>
    </w:p>
    <w:p w:rsidR="005A1521" w:rsidRDefault="005A1521" w:rsidP="005A1521">
      <w:pPr>
        <w:rPr>
          <w:b/>
          <w:sz w:val="28"/>
          <w:szCs w:val="28"/>
        </w:rPr>
      </w:pPr>
    </w:p>
    <w:p w:rsidR="005A1521" w:rsidRDefault="005A1521" w:rsidP="005A1521">
      <w:pPr>
        <w:rPr>
          <w:b/>
          <w:sz w:val="28"/>
          <w:szCs w:val="28"/>
        </w:rPr>
      </w:pPr>
    </w:p>
    <w:p w:rsidR="0092264C" w:rsidRDefault="0092264C" w:rsidP="005A1521">
      <w:pPr>
        <w:rPr>
          <w:b/>
          <w:sz w:val="28"/>
          <w:szCs w:val="28"/>
        </w:rPr>
      </w:pPr>
    </w:p>
    <w:p w:rsidR="005A1521" w:rsidRDefault="005A1521" w:rsidP="005A1521">
      <w:pPr>
        <w:rPr>
          <w:b/>
          <w:sz w:val="28"/>
          <w:szCs w:val="28"/>
        </w:rPr>
      </w:pPr>
    </w:p>
    <w:p w:rsidR="00C663DA" w:rsidRPr="005A1521" w:rsidRDefault="00C663DA" w:rsidP="005A1521">
      <w:pPr>
        <w:jc w:val="both"/>
      </w:pPr>
    </w:p>
    <w:p w:rsidR="005A1521" w:rsidRPr="005A1521" w:rsidRDefault="005A1521" w:rsidP="005A1521">
      <w:pPr>
        <w:jc w:val="both"/>
        <w:rPr>
          <w:lang w:val="ru-RU"/>
        </w:rPr>
      </w:pPr>
    </w:p>
    <w:p w:rsidR="005A1521" w:rsidRPr="00762D51" w:rsidRDefault="005A1521" w:rsidP="005A1521">
      <w:pPr>
        <w:jc w:val="both"/>
        <w:rPr>
          <w:color w:val="000000" w:themeColor="text1"/>
        </w:rPr>
      </w:pPr>
      <w:r w:rsidRPr="00762D51">
        <w:rPr>
          <w:color w:val="000000" w:themeColor="text1"/>
          <w:lang w:val="ru-RU"/>
        </w:rPr>
        <w:lastRenderedPageBreak/>
        <w:t>На основу члана 50.Закона о буџетском систему ( “Службени гласни РС” бр.</w:t>
      </w:r>
      <w:r w:rsidRPr="00762D51">
        <w:rPr>
          <w:color w:val="000000" w:themeColor="text1"/>
        </w:rPr>
        <w:t xml:space="preserve">54/09,73/10,101/10 </w:t>
      </w:r>
      <w:r w:rsidRPr="00762D51">
        <w:rPr>
          <w:color w:val="000000" w:themeColor="text1"/>
          <w:lang w:val="sr-Cyrl-CS"/>
        </w:rPr>
        <w:t>и 101/11,93/12,62/13,63/13-испр., и 108/13</w:t>
      </w:r>
      <w:r w:rsidRPr="00762D51">
        <w:rPr>
          <w:color w:val="000000" w:themeColor="text1"/>
        </w:rPr>
        <w:t>,142/2014,68/2015</w:t>
      </w:r>
      <w:r w:rsidRPr="00762D51">
        <w:rPr>
          <w:color w:val="000000" w:themeColor="text1"/>
          <w:lang w:val="sr-Cyrl-RS"/>
        </w:rPr>
        <w:t>-др.закон и 103/2015</w:t>
      </w:r>
      <w:r w:rsidRPr="00762D51">
        <w:rPr>
          <w:color w:val="000000" w:themeColor="text1"/>
        </w:rPr>
        <w:t>,</w:t>
      </w:r>
      <w:r w:rsidRPr="00762D51">
        <w:rPr>
          <w:color w:val="000000" w:themeColor="text1"/>
          <w:lang w:val="sr-Cyrl-RS"/>
        </w:rPr>
        <w:t xml:space="preserve"> и 99/2016</w:t>
      </w:r>
      <w:r w:rsidR="00E578AF" w:rsidRPr="00762D51">
        <w:rPr>
          <w:color w:val="000000" w:themeColor="text1"/>
          <w:lang w:val="sr-Cyrl-RS"/>
        </w:rPr>
        <w:t xml:space="preserve"> и 113/17</w:t>
      </w:r>
      <w:r w:rsidR="00560DB0" w:rsidRPr="00762D51">
        <w:rPr>
          <w:color w:val="000000" w:themeColor="text1"/>
        </w:rPr>
        <w:t>,95/2018,31/2019,72/2019</w:t>
      </w:r>
      <w:r w:rsidRPr="00762D51">
        <w:rPr>
          <w:color w:val="000000" w:themeColor="text1"/>
          <w:lang w:val="ru-RU"/>
        </w:rPr>
        <w:t>)</w:t>
      </w:r>
      <w:r w:rsidR="00560DB0" w:rsidRPr="00762D51">
        <w:rPr>
          <w:color w:val="000000" w:themeColor="text1"/>
        </w:rPr>
        <w:t xml:space="preserve">, </w:t>
      </w:r>
      <w:r w:rsidR="00510A0C" w:rsidRPr="00762D51">
        <w:rPr>
          <w:color w:val="000000" w:themeColor="text1"/>
          <w:lang w:val="sr-Cyrl-RS"/>
        </w:rPr>
        <w:t>Закона о буџету за 202</w:t>
      </w:r>
      <w:r w:rsidR="00762D51" w:rsidRPr="00762D51">
        <w:rPr>
          <w:color w:val="000000" w:themeColor="text1"/>
        </w:rPr>
        <w:t>3</w:t>
      </w:r>
      <w:r w:rsidR="00560DB0" w:rsidRPr="00762D51">
        <w:rPr>
          <w:color w:val="000000" w:themeColor="text1"/>
          <w:lang w:val="sr-Cyrl-RS"/>
        </w:rPr>
        <w:t xml:space="preserve"> годину (Сл.гласник </w:t>
      </w:r>
      <w:r w:rsidR="00510A0C" w:rsidRPr="00762D51">
        <w:rPr>
          <w:color w:val="000000" w:themeColor="text1"/>
        </w:rPr>
        <w:t>1</w:t>
      </w:r>
      <w:r w:rsidR="00762D51" w:rsidRPr="00762D51">
        <w:rPr>
          <w:color w:val="000000" w:themeColor="text1"/>
        </w:rPr>
        <w:t>38 /22</w:t>
      </w:r>
      <w:r w:rsidR="000E31DB" w:rsidRPr="00762D51">
        <w:rPr>
          <w:color w:val="000000" w:themeColor="text1"/>
          <w:lang w:val="sr-Cyrl-RS"/>
        </w:rPr>
        <w:t>)</w:t>
      </w:r>
      <w:r w:rsidRPr="00762D51">
        <w:rPr>
          <w:color w:val="000000" w:themeColor="text1"/>
          <w:lang w:val="ru-RU"/>
        </w:rPr>
        <w:t xml:space="preserve">  и члана   39.став 1.тачка 2. Статута Центра за заштиту одојчади, деце и омладине , а у вези са </w:t>
      </w:r>
      <w:r w:rsidR="00904C9F" w:rsidRPr="00762D51">
        <w:rPr>
          <w:color w:val="000000" w:themeColor="text1"/>
          <w:lang w:val="sr-Cyrl-RS"/>
        </w:rPr>
        <w:t>апропријациј</w:t>
      </w:r>
      <w:r w:rsidR="00762D51" w:rsidRPr="00762D51">
        <w:rPr>
          <w:color w:val="000000" w:themeColor="text1"/>
          <w:lang w:val="sr-Latn-RS"/>
        </w:rPr>
        <w:t>a</w:t>
      </w:r>
      <w:r w:rsidR="00762D51" w:rsidRPr="00762D51">
        <w:rPr>
          <w:color w:val="000000" w:themeColor="text1"/>
          <w:lang w:val="sr-Cyrl-RS"/>
        </w:rPr>
        <w:t xml:space="preserve">ма које су учитане у систему СПИРИ </w:t>
      </w:r>
      <w:r w:rsidR="00904C9F" w:rsidRPr="00762D51">
        <w:rPr>
          <w:color w:val="000000" w:themeColor="text1"/>
          <w:lang w:val="sr-Cyrl-RS"/>
        </w:rPr>
        <w:t>за 202</w:t>
      </w:r>
      <w:r w:rsidR="00762D51" w:rsidRPr="00762D51">
        <w:rPr>
          <w:color w:val="000000" w:themeColor="text1"/>
          <w:lang w:val="sr-Latn-RS"/>
        </w:rPr>
        <w:t>3</w:t>
      </w:r>
      <w:r w:rsidR="00904C9F" w:rsidRPr="00762D51">
        <w:rPr>
          <w:color w:val="000000" w:themeColor="text1"/>
          <w:lang w:val="sr-Cyrl-RS"/>
        </w:rPr>
        <w:t xml:space="preserve">.годину </w:t>
      </w:r>
      <w:r w:rsidRPr="00762D51">
        <w:rPr>
          <w:color w:val="000000" w:themeColor="text1"/>
          <w:lang w:val="ru-RU"/>
        </w:rPr>
        <w:t xml:space="preserve">Управни одбор Центра на седници одржаној  </w:t>
      </w:r>
      <w:r w:rsidR="006F7236" w:rsidRPr="006F7236">
        <w:rPr>
          <w:color w:val="000000" w:themeColor="text1"/>
          <w:lang w:val="sr-Cyrl-RS"/>
        </w:rPr>
        <w:t>30.</w:t>
      </w:r>
      <w:r w:rsidR="00762D51" w:rsidRPr="006F7236">
        <w:rPr>
          <w:color w:val="000000" w:themeColor="text1"/>
          <w:lang w:val="sr-Cyrl-RS"/>
        </w:rPr>
        <w:t>12.2022</w:t>
      </w:r>
      <w:r w:rsidR="00C510DD" w:rsidRPr="006F7236">
        <w:rPr>
          <w:color w:val="000000" w:themeColor="text1"/>
          <w:lang w:val="ru-RU"/>
        </w:rPr>
        <w:t xml:space="preserve"> </w:t>
      </w:r>
      <w:r w:rsidRPr="00762D51">
        <w:rPr>
          <w:color w:val="000000" w:themeColor="text1"/>
          <w:lang w:val="ru-RU"/>
        </w:rPr>
        <w:t xml:space="preserve">године доноси </w:t>
      </w:r>
    </w:p>
    <w:p w:rsidR="005E07A4" w:rsidRPr="0031334A" w:rsidRDefault="005E07A4" w:rsidP="005A1521">
      <w:pPr>
        <w:jc w:val="both"/>
        <w:rPr>
          <w:color w:val="FF0000"/>
        </w:rPr>
      </w:pPr>
    </w:p>
    <w:p w:rsidR="005A1521" w:rsidRPr="005A1521" w:rsidRDefault="005A1521" w:rsidP="005A1521">
      <w:pPr>
        <w:jc w:val="both"/>
        <w:rPr>
          <w:lang w:val="ru-RU"/>
        </w:rPr>
      </w:pPr>
    </w:p>
    <w:p w:rsidR="005A1521" w:rsidRDefault="005A1521" w:rsidP="005A1521">
      <w:pPr>
        <w:jc w:val="center"/>
        <w:outlineLvl w:val="0"/>
        <w:rPr>
          <w:b/>
          <w:lang w:val="ru-RU"/>
        </w:rPr>
      </w:pPr>
      <w:r w:rsidRPr="005A1521">
        <w:rPr>
          <w:b/>
          <w:lang w:val="ru-RU"/>
        </w:rPr>
        <w:t>ФИНАНСИЈСКИ ПЛАН ЗА 20</w:t>
      </w:r>
      <w:r w:rsidR="000E31DB">
        <w:rPr>
          <w:b/>
          <w:lang w:val="ru-RU"/>
        </w:rPr>
        <w:t>2</w:t>
      </w:r>
      <w:r w:rsidR="0031334A">
        <w:rPr>
          <w:b/>
          <w:lang w:val="sr-Cyrl-RS"/>
        </w:rPr>
        <w:t>3</w:t>
      </w:r>
      <w:r w:rsidRPr="005A1521">
        <w:rPr>
          <w:b/>
          <w:lang w:val="ru-RU"/>
        </w:rPr>
        <w:t>.ГОДИНУ</w:t>
      </w:r>
    </w:p>
    <w:p w:rsidR="00362493" w:rsidRDefault="00362493" w:rsidP="005A1521">
      <w:pPr>
        <w:jc w:val="center"/>
        <w:outlineLvl w:val="0"/>
        <w:rPr>
          <w:b/>
        </w:rPr>
      </w:pPr>
    </w:p>
    <w:p w:rsidR="005E07A4" w:rsidRPr="005A1521" w:rsidRDefault="005E07A4" w:rsidP="005A1521">
      <w:pPr>
        <w:jc w:val="center"/>
        <w:outlineLvl w:val="0"/>
        <w:rPr>
          <w:b/>
        </w:rPr>
      </w:pPr>
    </w:p>
    <w:p w:rsidR="005A1521" w:rsidRPr="005A1521" w:rsidRDefault="005A1521" w:rsidP="005A1521">
      <w:pPr>
        <w:jc w:val="both"/>
        <w:rPr>
          <w:lang w:val="ru-RU"/>
        </w:rPr>
      </w:pPr>
      <w:r w:rsidRPr="005A1521">
        <w:rPr>
          <w:lang w:val="ru-RU"/>
        </w:rPr>
        <w:t xml:space="preserve"> (даље.План) , у складу са Планом рада за 20</w:t>
      </w:r>
      <w:r w:rsidR="000E31DB">
        <w:rPr>
          <w:lang w:val="ru-RU"/>
        </w:rPr>
        <w:t>2</w:t>
      </w:r>
      <w:r w:rsidR="0031334A">
        <w:rPr>
          <w:lang w:val="sr-Cyrl-RS"/>
        </w:rPr>
        <w:t>3</w:t>
      </w:r>
      <w:r w:rsidRPr="005A1521">
        <w:rPr>
          <w:lang w:val="ru-RU"/>
        </w:rPr>
        <w:t>.годину,планом ресурса( људских и материјалних), као и планом сопствених прихода за 20</w:t>
      </w:r>
      <w:r w:rsidR="000E31DB">
        <w:rPr>
          <w:lang w:val="ru-RU"/>
        </w:rPr>
        <w:t>2</w:t>
      </w:r>
      <w:r w:rsidR="0031334A">
        <w:rPr>
          <w:lang w:val="sr-Cyrl-RS"/>
        </w:rPr>
        <w:t>3</w:t>
      </w:r>
      <w:r w:rsidRPr="005A1521">
        <w:rPr>
          <w:lang w:val="ru-RU"/>
        </w:rPr>
        <w:t>.годину .</w:t>
      </w:r>
    </w:p>
    <w:p w:rsidR="005A1521" w:rsidRPr="005A1521" w:rsidRDefault="005A1521" w:rsidP="005A1521">
      <w:pPr>
        <w:jc w:val="both"/>
        <w:outlineLvl w:val="0"/>
        <w:rPr>
          <w:lang w:val="ru-RU"/>
        </w:rPr>
      </w:pPr>
      <w:r w:rsidRPr="005A1521">
        <w:rPr>
          <w:lang w:val="ru-RU"/>
        </w:rPr>
        <w:t>Финансијски план за 20</w:t>
      </w:r>
      <w:r w:rsidR="00510A0C">
        <w:t>2</w:t>
      </w:r>
      <w:r w:rsidR="0031334A">
        <w:rPr>
          <w:lang w:val="sr-Cyrl-RS"/>
        </w:rPr>
        <w:t>3</w:t>
      </w:r>
      <w:r w:rsidRPr="005A1521">
        <w:rPr>
          <w:lang w:val="ru-RU"/>
        </w:rPr>
        <w:t xml:space="preserve">.годину састоји се од општег и посебног дела. </w:t>
      </w:r>
    </w:p>
    <w:p w:rsidR="005A1521" w:rsidRPr="005A1521" w:rsidRDefault="005A1521" w:rsidP="005A1521">
      <w:pPr>
        <w:jc w:val="both"/>
        <w:rPr>
          <w:lang w:val="ru-RU"/>
        </w:rPr>
      </w:pPr>
    </w:p>
    <w:p w:rsidR="005A1521" w:rsidRDefault="005A1521" w:rsidP="005A1521">
      <w:pPr>
        <w:jc w:val="center"/>
        <w:outlineLvl w:val="0"/>
      </w:pPr>
      <w:r w:rsidRPr="005A1521">
        <w:rPr>
          <w:lang w:val="sr-Latn-CS"/>
        </w:rPr>
        <w:t>I</w:t>
      </w:r>
      <w:r w:rsidRPr="005A1521">
        <w:rPr>
          <w:lang w:val="ru-RU"/>
        </w:rPr>
        <w:t>.ОПШТИ ДЕО</w:t>
      </w:r>
    </w:p>
    <w:p w:rsidR="005E07A4" w:rsidRPr="005A1521" w:rsidRDefault="005E07A4" w:rsidP="005A1521">
      <w:pPr>
        <w:jc w:val="center"/>
        <w:outlineLvl w:val="0"/>
      </w:pPr>
    </w:p>
    <w:p w:rsidR="005A1521" w:rsidRPr="005A1521" w:rsidRDefault="005A1521" w:rsidP="005A1521">
      <w:pPr>
        <w:jc w:val="both"/>
        <w:rPr>
          <w:lang w:val="ru-RU"/>
        </w:rPr>
      </w:pPr>
      <w:r w:rsidRPr="005A1521">
        <w:rPr>
          <w:lang w:val="ru-RU"/>
        </w:rPr>
        <w:t>Општи део Финансијског плана чине :профил корисника ( основни подаци ) и укупна планирана средства за финансирање у 20</w:t>
      </w:r>
      <w:r w:rsidR="000E31DB">
        <w:rPr>
          <w:lang w:val="ru-RU"/>
        </w:rPr>
        <w:t>2</w:t>
      </w:r>
      <w:r w:rsidR="0031334A">
        <w:rPr>
          <w:lang w:val="sr-Cyrl-RS"/>
        </w:rPr>
        <w:t>3</w:t>
      </w:r>
      <w:r w:rsidRPr="005A1521">
        <w:rPr>
          <w:lang w:val="ru-RU"/>
        </w:rPr>
        <w:t>.години .</w:t>
      </w:r>
    </w:p>
    <w:p w:rsidR="005A1521" w:rsidRPr="005A1521" w:rsidRDefault="005A1521" w:rsidP="005A1521">
      <w:pPr>
        <w:jc w:val="both"/>
        <w:rPr>
          <w:lang w:val="ru-RU"/>
        </w:rPr>
      </w:pPr>
    </w:p>
    <w:p w:rsidR="005A1521" w:rsidRPr="005A1521" w:rsidRDefault="005A1521" w:rsidP="005A1521">
      <w:pPr>
        <w:rPr>
          <w:lang w:val="ru-RU"/>
        </w:rPr>
      </w:pPr>
      <w:r w:rsidRPr="005A1521">
        <w:rPr>
          <w:lang w:val="ru-RU"/>
        </w:rPr>
        <w:t xml:space="preserve">1.ПРОФИЛ КОРИСНИКА /УСТАНОВЕ </w:t>
      </w:r>
    </w:p>
    <w:p w:rsidR="005A1521" w:rsidRPr="005A1521" w:rsidRDefault="005A1521" w:rsidP="005A1521">
      <w:pPr>
        <w:rPr>
          <w:lang w:val="ru-RU"/>
        </w:rPr>
      </w:pPr>
      <w:r w:rsidRPr="005A1521">
        <w:rPr>
          <w:lang w:val="ru-RU"/>
        </w:rPr>
        <w:t>Центар за заштиту одојчади, деце и омладине ,Београд,ул.Зве</w:t>
      </w:r>
      <w:r w:rsidRPr="005A1521">
        <w:rPr>
          <w:lang w:val="sr-Cyrl-CS"/>
        </w:rPr>
        <w:t>ч</w:t>
      </w:r>
      <w:r w:rsidRPr="005A1521">
        <w:rPr>
          <w:lang w:val="ru-RU"/>
        </w:rPr>
        <w:t>анска 7,</w:t>
      </w:r>
    </w:p>
    <w:p w:rsidR="005A1521" w:rsidRPr="005A1521" w:rsidRDefault="005A1521" w:rsidP="005A1521">
      <w:pPr>
        <w:rPr>
          <w:lang w:val="sr-Cyrl-CS"/>
        </w:rPr>
      </w:pPr>
      <w:r w:rsidRPr="005A1521">
        <w:rPr>
          <w:lang w:val="ru-RU"/>
        </w:rPr>
        <w:t xml:space="preserve">шифра делатности </w:t>
      </w:r>
      <w:r w:rsidRPr="005A1521">
        <w:rPr>
          <w:lang w:val="sr-Cyrl-CS"/>
        </w:rPr>
        <w:t>8790</w:t>
      </w:r>
    </w:p>
    <w:p w:rsidR="005A1521" w:rsidRPr="005A1521" w:rsidRDefault="005A1521" w:rsidP="005A1521">
      <w:pPr>
        <w:rPr>
          <w:lang w:val="ru-RU"/>
        </w:rPr>
      </w:pPr>
      <w:r w:rsidRPr="005A1521">
        <w:rPr>
          <w:lang w:val="ru-RU"/>
        </w:rPr>
        <w:t>матични број 07094345</w:t>
      </w:r>
    </w:p>
    <w:p w:rsidR="005A1521" w:rsidRPr="005A1521" w:rsidRDefault="005A1521" w:rsidP="005A1521">
      <w:pPr>
        <w:rPr>
          <w:lang w:val="ru-RU"/>
        </w:rPr>
      </w:pPr>
      <w:r w:rsidRPr="005A1521">
        <w:rPr>
          <w:lang w:val="ru-RU"/>
        </w:rPr>
        <w:t>ПИБ 100286755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Своје делатности Центар остварује  у 6 објеката организованих у 1</w:t>
      </w:r>
      <w:r w:rsidR="00312198">
        <w:rPr>
          <w:lang w:val="sr-Cyrl-CS"/>
        </w:rPr>
        <w:t>1</w:t>
      </w:r>
      <w:r w:rsidRPr="005A1521">
        <w:rPr>
          <w:lang w:val="sr-Cyrl-CS"/>
        </w:rPr>
        <w:t xml:space="preserve"> радних јединица: Стационар за мајку и дете обухвата – РЈ Стационар, РЈ Интензивна подршка, РЈ Матерински дом и Прихватилиште (0-3 г); РЈ Дом Драгутин Филиповић Јуса у чијем саставу су Мала домска заједница и Прихватна станица, РЈ Дом Јован Јовановић Змај, РЈ Дом Моша Пијаде, РЈ Дом Дринка Павловић, РЈ Дом за младе, РЈ Прихватилиште за ургентну заштиту деце</w:t>
      </w:r>
      <w:r w:rsidR="00312198">
        <w:rPr>
          <w:lang w:val="sr-Cyrl-CS"/>
        </w:rPr>
        <w:t xml:space="preserve"> од злостављања и занемаривања , РЈ Општи послови и РЈ Телефонске линије.</w:t>
      </w:r>
      <w:r w:rsidRPr="005A1521">
        <w:rPr>
          <w:color w:val="FF0000"/>
          <w:lang w:val="sr-Cyrl-CS"/>
        </w:rPr>
        <w:t xml:space="preserve"> </w:t>
      </w:r>
      <w:r w:rsidRPr="005A1521">
        <w:rPr>
          <w:lang w:val="sr-Cyrl-CS"/>
        </w:rPr>
        <w:t>Уредбом о мрежи установа социјалне заштите, предвиђен</w:t>
      </w:r>
      <w:r w:rsidRPr="005A1521">
        <w:rPr>
          <w:lang w:val="sr-Latn-CS"/>
        </w:rPr>
        <w:t xml:space="preserve">o je 528 </w:t>
      </w:r>
      <w:r w:rsidRPr="005A1521">
        <w:rPr>
          <w:lang w:val="sr-Cyrl-CS"/>
        </w:rPr>
        <w:t>места за смештај корисника и 170 места за додатне услуге.</w:t>
      </w:r>
    </w:p>
    <w:p w:rsidR="005A1521" w:rsidRPr="005A1521" w:rsidRDefault="005A1521" w:rsidP="005A1521">
      <w:pPr>
        <w:jc w:val="both"/>
        <w:rPr>
          <w:lang w:val="ru-RU"/>
        </w:rPr>
      </w:pPr>
      <w:r w:rsidRPr="005A1521">
        <w:rPr>
          <w:lang w:val="sr-Cyrl-CS"/>
        </w:rPr>
        <w:t>Зграде и грађевински објекти Центра за заштиту одојчади, деце и омладине састоје се од  :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-Зграда Стационара за мајку и дете ,Звечанска 7,( површине 5086 м2)</w:t>
      </w:r>
      <w:r w:rsidR="00312198">
        <w:rPr>
          <w:lang w:val="sr-Cyrl-CS"/>
        </w:rPr>
        <w:t xml:space="preserve"> са ѕградом Материнског дома </w:t>
      </w:r>
      <w:r w:rsidRPr="005A1521">
        <w:rPr>
          <w:lang w:val="sr-Cyrl-CS"/>
        </w:rPr>
        <w:t>;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-Зграда Дома Моша Пијаде,Устаничка 19,( површине 3600 м2);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-Зграда Дома Дринка Павловић,Косте Главинића 14,(повтшине 2500 м2);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-Зграда Дома Драгутин Филиповић Јуса ,Радослава Грујића 17,( површине 684 м2);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-Зграда Дома Јован Јовановић Змај,Браће Јерковић 119,(површине  4500 м2)</w:t>
      </w:r>
      <w:r w:rsidR="00312198">
        <w:rPr>
          <w:lang w:val="sr-Cyrl-CS"/>
        </w:rPr>
        <w:t xml:space="preserve"> са Балон халом </w:t>
      </w:r>
      <w:r w:rsidRPr="005A1521">
        <w:rPr>
          <w:lang w:val="sr-Cyrl-CS"/>
        </w:rPr>
        <w:t xml:space="preserve"> и</w:t>
      </w:r>
    </w:p>
    <w:p w:rsidR="005A1521" w:rsidRPr="005A1521" w:rsidRDefault="005A1521" w:rsidP="005A1521">
      <w:pPr>
        <w:jc w:val="both"/>
        <w:rPr>
          <w:lang w:val="ru-RU"/>
        </w:rPr>
      </w:pPr>
      <w:r w:rsidRPr="005A1521">
        <w:rPr>
          <w:lang w:val="ru-RU"/>
        </w:rPr>
        <w:t>-Зграда Дома за студентску и средњошколску децу и омладину,Звечанска 52,( површине 1200 м2) .</w:t>
      </w:r>
    </w:p>
    <w:p w:rsidR="005A1521" w:rsidRPr="005A1521" w:rsidRDefault="005A1521" w:rsidP="005A1521">
      <w:pPr>
        <w:jc w:val="both"/>
        <w:rPr>
          <w:lang w:val="ru-RU"/>
        </w:rPr>
      </w:pPr>
      <w:r w:rsidRPr="005A1521">
        <w:rPr>
          <w:lang w:val="ru-RU"/>
        </w:rPr>
        <w:t>Опрема се састоји од:намештаја, беле технике , возила,рачунарске опреме ,медицинске и друге сл.опреме  и остале опреме неопходне за живот деце/корисника у објектима Установе и за несметан рад  запослених 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ru-RU"/>
        </w:rPr>
        <w:t>Установа има у сталном  радном односу</w:t>
      </w:r>
      <w:r w:rsidRPr="0000316D">
        <w:rPr>
          <w:color w:val="000000" w:themeColor="text1"/>
          <w:lang w:val="ru-RU"/>
        </w:rPr>
        <w:t xml:space="preserve"> </w:t>
      </w:r>
      <w:r w:rsidR="006F7236">
        <w:rPr>
          <w:color w:val="000000" w:themeColor="text1"/>
          <w:lang w:val="ru-RU"/>
        </w:rPr>
        <w:t xml:space="preserve">око </w:t>
      </w:r>
      <w:r w:rsidR="006F7236" w:rsidRPr="006F7236">
        <w:rPr>
          <w:color w:val="000000" w:themeColor="text1"/>
          <w:lang w:val="sr-Cyrl-RS"/>
        </w:rPr>
        <w:t>300</w:t>
      </w:r>
      <w:r w:rsidRPr="0000316D">
        <w:rPr>
          <w:color w:val="000000" w:themeColor="text1"/>
        </w:rPr>
        <w:t xml:space="preserve"> </w:t>
      </w:r>
      <w:r w:rsidRPr="005A1521">
        <w:rPr>
          <w:lang w:val="ru-RU"/>
        </w:rPr>
        <w:t xml:space="preserve">запослених који обављају основну делатност. </w:t>
      </w:r>
      <w:r w:rsidRPr="005A1521">
        <w:rPr>
          <w:lang w:val="sr-Latn-CS"/>
        </w:rPr>
        <w:t>Квалификациона структура запослених је различита :од најниже стручне спреме па до висококвалификоване</w:t>
      </w:r>
      <w:r w:rsidRPr="005A1521">
        <w:rPr>
          <w:lang w:val="sr-Cyrl-CS"/>
        </w:rPr>
        <w:t>:</w:t>
      </w:r>
      <w:r w:rsidRPr="005A1521">
        <w:rPr>
          <w:lang w:val="sr-Latn-CS"/>
        </w:rPr>
        <w:t xml:space="preserve"> хигијеничар</w:t>
      </w:r>
      <w:r w:rsidRPr="005A1521">
        <w:rPr>
          <w:lang w:val="sr-Cyrl-CS"/>
        </w:rPr>
        <w:t>и</w:t>
      </w:r>
      <w:r w:rsidRPr="005A1521">
        <w:rPr>
          <w:lang w:val="sr-Latn-CS"/>
        </w:rPr>
        <w:t xml:space="preserve"> , кувар</w:t>
      </w:r>
      <w:r w:rsidRPr="005A1521">
        <w:rPr>
          <w:lang w:val="sr-Cyrl-CS"/>
        </w:rPr>
        <w:t>и</w:t>
      </w:r>
      <w:r w:rsidRPr="005A1521">
        <w:rPr>
          <w:lang w:val="sr-Latn-CS"/>
        </w:rPr>
        <w:t>, возач</w:t>
      </w:r>
      <w:r w:rsidRPr="005A1521">
        <w:rPr>
          <w:lang w:val="sr-Cyrl-CS"/>
        </w:rPr>
        <w:t>и</w:t>
      </w:r>
      <w:r w:rsidRPr="005A1521">
        <w:rPr>
          <w:lang w:val="sr-Latn-CS"/>
        </w:rPr>
        <w:t>, , медицинск</w:t>
      </w:r>
      <w:r w:rsidRPr="005A1521">
        <w:rPr>
          <w:lang w:val="sr-Cyrl-CS"/>
        </w:rPr>
        <w:t>е</w:t>
      </w:r>
      <w:r w:rsidRPr="005A1521">
        <w:rPr>
          <w:lang w:val="sr-Latn-CS"/>
        </w:rPr>
        <w:t xml:space="preserve"> сест</w:t>
      </w:r>
      <w:r w:rsidRPr="005A1521">
        <w:rPr>
          <w:lang w:val="sr-Cyrl-CS"/>
        </w:rPr>
        <w:t>ре</w:t>
      </w:r>
      <w:r w:rsidRPr="005A1521">
        <w:rPr>
          <w:lang w:val="sr-Latn-CS"/>
        </w:rPr>
        <w:t>, лекар</w:t>
      </w:r>
      <w:r w:rsidRPr="005A1521">
        <w:rPr>
          <w:lang w:val="sr-Cyrl-CS"/>
        </w:rPr>
        <w:t>и</w:t>
      </w:r>
      <w:r w:rsidRPr="005A1521">
        <w:rPr>
          <w:lang w:val="sr-Latn-CS"/>
        </w:rPr>
        <w:t xml:space="preserve"> , васпитач</w:t>
      </w:r>
      <w:r w:rsidRPr="005A1521">
        <w:rPr>
          <w:lang w:val="sr-Cyrl-CS"/>
        </w:rPr>
        <w:t>и</w:t>
      </w:r>
      <w:r w:rsidRPr="005A1521">
        <w:rPr>
          <w:lang w:val="sr-Latn-CS"/>
        </w:rPr>
        <w:t>, педаг</w:t>
      </w:r>
      <w:r w:rsidRPr="005A1521">
        <w:rPr>
          <w:lang w:val="sr-Cyrl-CS"/>
        </w:rPr>
        <w:t>ози</w:t>
      </w:r>
      <w:r w:rsidRPr="005A1521">
        <w:rPr>
          <w:lang w:val="sr-Latn-CS"/>
        </w:rPr>
        <w:t>, психолo</w:t>
      </w:r>
      <w:r w:rsidRPr="005A1521">
        <w:rPr>
          <w:lang w:val="sr-Cyrl-CS"/>
        </w:rPr>
        <w:t>зи</w:t>
      </w:r>
      <w:r w:rsidRPr="005A1521">
        <w:rPr>
          <w:lang w:val="sr-Latn-CS"/>
        </w:rPr>
        <w:t>, социјални радни</w:t>
      </w:r>
      <w:r w:rsidRPr="005A1521">
        <w:rPr>
          <w:lang w:val="sr-Cyrl-CS"/>
        </w:rPr>
        <w:t>ци</w:t>
      </w:r>
      <w:r w:rsidRPr="005A1521">
        <w:rPr>
          <w:lang w:val="sr-Latn-CS"/>
        </w:rPr>
        <w:t>…</w:t>
      </w:r>
    </w:p>
    <w:p w:rsidR="005A1521" w:rsidRPr="005A1521" w:rsidRDefault="005A1521" w:rsidP="00C663DA">
      <w:pPr>
        <w:outlineLvl w:val="0"/>
        <w:rPr>
          <w:b/>
        </w:rPr>
      </w:pPr>
    </w:p>
    <w:p w:rsidR="005A1521" w:rsidRDefault="005A1521" w:rsidP="005A1521">
      <w:pPr>
        <w:jc w:val="center"/>
        <w:outlineLvl w:val="0"/>
        <w:rPr>
          <w:b/>
        </w:rPr>
      </w:pPr>
    </w:p>
    <w:p w:rsidR="00C663DA" w:rsidRDefault="00C663DA" w:rsidP="005A1521">
      <w:pPr>
        <w:jc w:val="center"/>
        <w:outlineLvl w:val="0"/>
        <w:rPr>
          <w:b/>
        </w:rPr>
      </w:pPr>
    </w:p>
    <w:p w:rsidR="00C663DA" w:rsidRDefault="00C663DA" w:rsidP="005A1521">
      <w:pPr>
        <w:jc w:val="center"/>
        <w:outlineLvl w:val="0"/>
        <w:rPr>
          <w:b/>
        </w:rPr>
      </w:pPr>
    </w:p>
    <w:p w:rsidR="00C663DA" w:rsidRDefault="00C663DA" w:rsidP="00366534">
      <w:pPr>
        <w:outlineLvl w:val="0"/>
        <w:rPr>
          <w:b/>
          <w:lang w:val="sr-Cyrl-RS"/>
        </w:rPr>
      </w:pPr>
    </w:p>
    <w:p w:rsidR="00E578AF" w:rsidRPr="00366534" w:rsidRDefault="00E578AF" w:rsidP="00366534">
      <w:pPr>
        <w:outlineLvl w:val="0"/>
        <w:rPr>
          <w:b/>
          <w:lang w:val="sr-Cyrl-RS"/>
        </w:rPr>
      </w:pPr>
    </w:p>
    <w:p w:rsidR="00C663DA" w:rsidRDefault="00C663DA" w:rsidP="005A1521">
      <w:pPr>
        <w:jc w:val="center"/>
        <w:outlineLvl w:val="0"/>
        <w:rPr>
          <w:b/>
        </w:rPr>
      </w:pPr>
    </w:p>
    <w:p w:rsidR="00C663DA" w:rsidRPr="005A1521" w:rsidRDefault="00C663DA" w:rsidP="005A1521">
      <w:pPr>
        <w:jc w:val="center"/>
        <w:outlineLvl w:val="0"/>
        <w:rPr>
          <w:b/>
        </w:rPr>
      </w:pPr>
    </w:p>
    <w:p w:rsidR="005A1521" w:rsidRPr="005A1521" w:rsidRDefault="005A1521" w:rsidP="005A1521">
      <w:pPr>
        <w:jc w:val="center"/>
        <w:outlineLvl w:val="0"/>
        <w:rPr>
          <w:b/>
          <w:lang w:val="sr-Cyrl-CS"/>
        </w:rPr>
      </w:pPr>
      <w:r w:rsidRPr="005A1521">
        <w:rPr>
          <w:b/>
          <w:lang w:val="ru-RU"/>
        </w:rPr>
        <w:t>УКУПНО ПЛАНИРАНА СРЕДСТВА ЗА 20</w:t>
      </w:r>
      <w:r w:rsidR="000E31DB">
        <w:rPr>
          <w:b/>
          <w:lang w:val="ru-RU"/>
        </w:rPr>
        <w:t>2</w:t>
      </w:r>
      <w:r w:rsidR="0031334A">
        <w:rPr>
          <w:b/>
          <w:lang w:val="sr-Latn-RS"/>
        </w:rPr>
        <w:t>3</w:t>
      </w:r>
      <w:r w:rsidRPr="005A1521">
        <w:rPr>
          <w:b/>
          <w:lang w:val="ru-RU"/>
        </w:rPr>
        <w:t>.ГОДИНУ</w:t>
      </w:r>
    </w:p>
    <w:p w:rsidR="005A1521" w:rsidRPr="00762D51" w:rsidRDefault="005A1521" w:rsidP="005A1521">
      <w:pPr>
        <w:jc w:val="both"/>
        <w:rPr>
          <w:color w:val="000000" w:themeColor="text1"/>
          <w:lang w:val="sr-Cyrl-CS"/>
        </w:rPr>
      </w:pPr>
      <w:r w:rsidRPr="00762D51">
        <w:rPr>
          <w:color w:val="000000" w:themeColor="text1"/>
          <w:lang w:val="ru-RU"/>
        </w:rPr>
        <w:t xml:space="preserve">До износа укупних планираних средстава ( прихода, примања , расхода и издатака ) , у Плану се дошло на </w:t>
      </w:r>
      <w:r w:rsidR="00FC79BD" w:rsidRPr="00762D51">
        <w:rPr>
          <w:color w:val="000000" w:themeColor="text1"/>
          <w:lang w:val="ru-RU"/>
        </w:rPr>
        <w:t xml:space="preserve">основу  </w:t>
      </w:r>
      <w:r w:rsidR="00762D51" w:rsidRPr="00762D51">
        <w:rPr>
          <w:color w:val="000000" w:themeColor="text1"/>
          <w:lang w:val="sr-Cyrl-RS"/>
        </w:rPr>
        <w:t xml:space="preserve">учитаних апропријација у систему СПИРИ за 2023.годину </w:t>
      </w:r>
    </w:p>
    <w:p w:rsidR="005A1521" w:rsidRDefault="005A1521" w:rsidP="005A1521">
      <w:pPr>
        <w:jc w:val="both"/>
        <w:rPr>
          <w:lang w:val="sr-Cyrl-CS"/>
        </w:rPr>
      </w:pPr>
      <w:r w:rsidRPr="007F3083">
        <w:rPr>
          <w:color w:val="000000" w:themeColor="text1"/>
          <w:lang w:val="sr-Cyrl-CS"/>
        </w:rPr>
        <w:t>Укупно планирана средства за 20</w:t>
      </w:r>
      <w:r w:rsidR="000E31DB" w:rsidRPr="007F3083">
        <w:rPr>
          <w:color w:val="000000" w:themeColor="text1"/>
          <w:lang w:val="sr-Cyrl-CS"/>
        </w:rPr>
        <w:t>2</w:t>
      </w:r>
      <w:r w:rsidR="0031334A">
        <w:rPr>
          <w:color w:val="000000" w:themeColor="text1"/>
          <w:lang w:val="sr-Latn-RS"/>
        </w:rPr>
        <w:t>3</w:t>
      </w:r>
      <w:r w:rsidRPr="007F3083">
        <w:rPr>
          <w:color w:val="000000" w:themeColor="text1"/>
          <w:lang w:val="sr-Cyrl-CS"/>
        </w:rPr>
        <w:t xml:space="preserve">.годину износе </w:t>
      </w:r>
      <w:r w:rsidR="00E578AF" w:rsidRPr="007F3083">
        <w:rPr>
          <w:color w:val="000000" w:themeColor="text1"/>
          <w:lang w:val="sr-Cyrl-CS"/>
        </w:rPr>
        <w:t xml:space="preserve">  </w:t>
      </w:r>
      <w:r w:rsidR="0031334A">
        <w:rPr>
          <w:b/>
          <w:color w:val="000000" w:themeColor="text1"/>
          <w:lang w:val="sr-Latn-RS"/>
        </w:rPr>
        <w:t>635.</w:t>
      </w:r>
      <w:r w:rsidR="007540CF">
        <w:rPr>
          <w:b/>
          <w:color w:val="000000" w:themeColor="text1"/>
          <w:lang w:val="sr-Latn-RS"/>
        </w:rPr>
        <w:t>423.108</w:t>
      </w:r>
      <w:r w:rsidR="0000316D">
        <w:rPr>
          <w:b/>
          <w:color w:val="000000" w:themeColor="text1"/>
          <w:lang w:val="sr-Cyrl-RS"/>
        </w:rPr>
        <w:t xml:space="preserve"> </w:t>
      </w:r>
      <w:r w:rsidRPr="0000316D">
        <w:rPr>
          <w:lang w:val="sr-Cyrl-CS"/>
        </w:rPr>
        <w:t>динара</w:t>
      </w:r>
      <w:r w:rsidRPr="005A1521">
        <w:rPr>
          <w:lang w:val="sr-Cyrl-CS"/>
        </w:rPr>
        <w:t xml:space="preserve">  а састоје се од следећег  :</w:t>
      </w:r>
    </w:p>
    <w:p w:rsidR="00762D51" w:rsidRPr="005A1521" w:rsidRDefault="00762D51" w:rsidP="005A1521">
      <w:pPr>
        <w:jc w:val="both"/>
        <w:rPr>
          <w:lang w:val="sr-Cyrl-CS"/>
        </w:rPr>
      </w:pPr>
    </w:p>
    <w:p w:rsidR="005A1521" w:rsidRPr="005A1521" w:rsidRDefault="005A1521" w:rsidP="005A1521">
      <w:pPr>
        <w:jc w:val="both"/>
      </w:pPr>
      <w:r w:rsidRPr="005A1521">
        <w:t xml:space="preserve">1.Планирани </w:t>
      </w:r>
      <w:proofErr w:type="spellStart"/>
      <w:r w:rsidRPr="005A1521">
        <w:t>приходи</w:t>
      </w:r>
      <w:proofErr w:type="spellEnd"/>
      <w:r w:rsidRPr="005A1521">
        <w:t xml:space="preserve"> и </w:t>
      </w:r>
      <w:proofErr w:type="spellStart"/>
      <w:r w:rsidRPr="005A1521">
        <w:t>примања</w:t>
      </w:r>
      <w:proofErr w:type="spellEnd"/>
      <w:r w:rsidRPr="005A1521">
        <w:t xml:space="preserve"> </w:t>
      </w:r>
      <w:proofErr w:type="spellStart"/>
      <w:r w:rsidRPr="005A1521">
        <w:t>за</w:t>
      </w:r>
      <w:proofErr w:type="spellEnd"/>
      <w:r w:rsidRPr="005A1521">
        <w:t xml:space="preserve"> </w:t>
      </w:r>
      <w:proofErr w:type="spellStart"/>
      <w:r w:rsidRPr="005A1521">
        <w:t>финансирање</w:t>
      </w:r>
      <w:proofErr w:type="spellEnd"/>
      <w:r w:rsidRPr="005A1521">
        <w:t xml:space="preserve"> </w:t>
      </w:r>
      <w:proofErr w:type="spellStart"/>
      <w:r w:rsidRPr="005A1521">
        <w:t>рада</w:t>
      </w:r>
      <w:proofErr w:type="spellEnd"/>
      <w:r w:rsidRPr="005A1521">
        <w:t xml:space="preserve"> </w:t>
      </w:r>
      <w:proofErr w:type="spellStart"/>
      <w:r w:rsidRPr="005A1521">
        <w:t>Центра</w:t>
      </w:r>
      <w:proofErr w:type="spellEnd"/>
      <w:r w:rsidRPr="005A1521">
        <w:t xml:space="preserve"> </w:t>
      </w:r>
      <w:proofErr w:type="spellStart"/>
      <w:r w:rsidRPr="005A1521">
        <w:t>за</w:t>
      </w:r>
      <w:proofErr w:type="spellEnd"/>
      <w:r w:rsidRPr="005A1521">
        <w:t xml:space="preserve"> </w:t>
      </w:r>
      <w:proofErr w:type="spellStart"/>
      <w:r w:rsidRPr="005A1521">
        <w:t>заштиту</w:t>
      </w:r>
      <w:proofErr w:type="spellEnd"/>
      <w:r w:rsidRPr="005A1521">
        <w:t xml:space="preserve"> </w:t>
      </w:r>
      <w:proofErr w:type="spellStart"/>
      <w:r w:rsidRPr="005A1521">
        <w:t>одојчади</w:t>
      </w:r>
      <w:proofErr w:type="spellEnd"/>
      <w:r w:rsidRPr="005A1521">
        <w:t xml:space="preserve">, </w:t>
      </w:r>
      <w:proofErr w:type="spellStart"/>
      <w:r w:rsidRPr="005A1521">
        <w:t>деце</w:t>
      </w:r>
      <w:proofErr w:type="spellEnd"/>
      <w:r w:rsidRPr="005A1521">
        <w:t xml:space="preserve"> и </w:t>
      </w:r>
      <w:proofErr w:type="spellStart"/>
      <w:r w:rsidRPr="005A1521">
        <w:t>омладине</w:t>
      </w:r>
      <w:proofErr w:type="spellEnd"/>
      <w:r w:rsidRPr="005A1521">
        <w:t xml:space="preserve"> </w:t>
      </w:r>
      <w:proofErr w:type="spellStart"/>
      <w:r w:rsidRPr="005A1521">
        <w:t>за</w:t>
      </w:r>
      <w:proofErr w:type="spellEnd"/>
      <w:r w:rsidRPr="005A1521">
        <w:t xml:space="preserve"> 20</w:t>
      </w:r>
      <w:r w:rsidR="000E31DB">
        <w:rPr>
          <w:lang w:val="sr-Cyrl-RS"/>
        </w:rPr>
        <w:t>2</w:t>
      </w:r>
      <w:r w:rsidR="0031334A">
        <w:rPr>
          <w:lang w:val="sr-Latn-RS"/>
        </w:rPr>
        <w:t>3</w:t>
      </w:r>
      <w:r w:rsidRPr="005A1521">
        <w:t>.</w:t>
      </w:r>
      <w:proofErr w:type="spellStart"/>
      <w:r w:rsidRPr="005A1521">
        <w:t>годину</w:t>
      </w:r>
      <w:proofErr w:type="spellEnd"/>
      <w:r w:rsidRPr="005A1521">
        <w:t xml:space="preserve"> </w:t>
      </w:r>
      <w:proofErr w:type="spellStart"/>
      <w:r w:rsidRPr="005A1521">
        <w:t>од</w:t>
      </w:r>
      <w:proofErr w:type="spellEnd"/>
      <w:r w:rsidRPr="005A1521">
        <w:t xml:space="preserve"> </w:t>
      </w:r>
      <w:proofErr w:type="spellStart"/>
      <w:r w:rsidRPr="005A1521">
        <w:t>стране</w:t>
      </w:r>
      <w:proofErr w:type="spellEnd"/>
      <w:r w:rsidRPr="005A1521">
        <w:t xml:space="preserve"> </w:t>
      </w:r>
      <w:proofErr w:type="spellStart"/>
      <w:r w:rsidRPr="005A1521">
        <w:t>Министарства</w:t>
      </w:r>
      <w:proofErr w:type="spellEnd"/>
      <w:r w:rsidRPr="005A1521">
        <w:t xml:space="preserve"> </w:t>
      </w:r>
      <w:r w:rsidRPr="005A1521">
        <w:rPr>
          <w:lang w:val="sr-Cyrl-CS"/>
        </w:rPr>
        <w:t xml:space="preserve">за </w:t>
      </w:r>
      <w:proofErr w:type="spellStart"/>
      <w:proofErr w:type="gramStart"/>
      <w:r w:rsidRPr="005A1521">
        <w:t>рад</w:t>
      </w:r>
      <w:proofErr w:type="spellEnd"/>
      <w:r w:rsidRPr="005A1521">
        <w:t xml:space="preserve"> </w:t>
      </w:r>
      <w:r w:rsidRPr="005A1521">
        <w:rPr>
          <w:lang w:val="sr-Cyrl-CS"/>
        </w:rPr>
        <w:t>,запошљавање</w:t>
      </w:r>
      <w:proofErr w:type="gramEnd"/>
      <w:r w:rsidRPr="005A1521">
        <w:rPr>
          <w:lang w:val="sr-Cyrl-CS"/>
        </w:rPr>
        <w:t xml:space="preserve">, борачка и социјална питања  </w:t>
      </w:r>
      <w:proofErr w:type="spellStart"/>
      <w:r w:rsidRPr="005A1521">
        <w:t>састоје</w:t>
      </w:r>
      <w:proofErr w:type="spellEnd"/>
      <w:r w:rsidRPr="005A1521">
        <w:t xml:space="preserve"> </w:t>
      </w:r>
      <w:proofErr w:type="spellStart"/>
      <w:r w:rsidRPr="005A1521">
        <w:t>се</w:t>
      </w:r>
      <w:proofErr w:type="spellEnd"/>
      <w:r w:rsidRPr="005A1521">
        <w:t xml:space="preserve"> </w:t>
      </w:r>
      <w:proofErr w:type="spellStart"/>
      <w:r w:rsidRPr="005A1521">
        <w:t>од</w:t>
      </w:r>
      <w:proofErr w:type="spellEnd"/>
      <w:r w:rsidRPr="005A1521">
        <w:t xml:space="preserve"> </w:t>
      </w:r>
      <w:proofErr w:type="spellStart"/>
      <w:r w:rsidRPr="005A1521">
        <w:t>следећих</w:t>
      </w:r>
      <w:proofErr w:type="spellEnd"/>
      <w:r w:rsidRPr="005A1521">
        <w:t xml:space="preserve"> </w:t>
      </w:r>
      <w:proofErr w:type="spellStart"/>
      <w:r w:rsidRPr="005A1521">
        <w:t>средстава</w:t>
      </w:r>
      <w:proofErr w:type="spellEnd"/>
      <w:r w:rsidRPr="005A1521">
        <w:t>:</w:t>
      </w:r>
    </w:p>
    <w:p w:rsidR="005A1521" w:rsidRPr="005A1521" w:rsidRDefault="005A1521" w:rsidP="005A1521">
      <w:pPr>
        <w:jc w:val="both"/>
        <w:rPr>
          <w:lang w:val="sr-Cyrl-CS"/>
        </w:rPr>
      </w:pPr>
    </w:p>
    <w:p w:rsidR="005A1521" w:rsidRPr="005A1521" w:rsidRDefault="005A1521" w:rsidP="005A1521">
      <w:pPr>
        <w:jc w:val="both"/>
        <w:rPr>
          <w:lang w:val="sr-Cyrl-CS"/>
        </w:rPr>
      </w:pPr>
      <w:r>
        <w:rPr>
          <w:lang w:val="ru-RU"/>
        </w:rPr>
        <w:t>(</w:t>
      </w:r>
      <w:r w:rsidR="00BB356B">
        <w:rPr>
          <w:lang w:val="ru-RU"/>
        </w:rPr>
        <w:t xml:space="preserve">зараде запослених  </w:t>
      </w:r>
      <w:r w:rsidRPr="005A1521">
        <w:rPr>
          <w:lang w:val="sr-Latn-CS"/>
        </w:rPr>
        <w:t>)....</w:t>
      </w:r>
      <w:r w:rsidRPr="005A1521">
        <w:rPr>
          <w:lang w:val="sr-Cyrl-CS"/>
        </w:rPr>
        <w:t>..</w:t>
      </w:r>
      <w:r w:rsidRPr="005A1521">
        <w:rPr>
          <w:lang w:val="ru-RU"/>
        </w:rPr>
        <w:t>..............</w:t>
      </w:r>
      <w:r>
        <w:rPr>
          <w:lang w:val="ru-RU"/>
        </w:rPr>
        <w:t>............</w:t>
      </w:r>
      <w:r w:rsidRPr="005A1521">
        <w:rPr>
          <w:lang w:val="ru-RU"/>
        </w:rPr>
        <w:t>.</w:t>
      </w:r>
      <w:r w:rsidR="00BB356B">
        <w:rPr>
          <w:lang w:val="ru-RU"/>
        </w:rPr>
        <w:t>....................................................</w:t>
      </w:r>
      <w:r w:rsidR="0031334A">
        <w:rPr>
          <w:lang w:val="sr-Latn-RS"/>
        </w:rPr>
        <w:t>299.410.202</w:t>
      </w:r>
      <w:r w:rsidR="00FC79BD">
        <w:rPr>
          <w:lang w:val="sr-Cyrl-RS"/>
        </w:rPr>
        <w:t>,00</w:t>
      </w:r>
      <w:r w:rsidRPr="005A1521">
        <w:t xml:space="preserve"> </w:t>
      </w:r>
      <w:r w:rsidRPr="005A1521">
        <w:rPr>
          <w:lang w:val="sr-Latn-CS"/>
        </w:rPr>
        <w:t>динара</w:t>
      </w:r>
    </w:p>
    <w:p w:rsidR="005A1521" w:rsidRDefault="005A1521" w:rsidP="005A1521">
      <w:pPr>
        <w:jc w:val="both"/>
        <w:rPr>
          <w:lang w:val="sr-Latn-RS"/>
        </w:rPr>
      </w:pPr>
      <w:r w:rsidRPr="005A1521">
        <w:rPr>
          <w:lang w:val="ru-RU"/>
        </w:rPr>
        <w:t>(</w:t>
      </w:r>
      <w:r w:rsidR="00BB356B">
        <w:rPr>
          <w:lang w:val="sr-Cyrl-CS"/>
        </w:rPr>
        <w:t xml:space="preserve">текуће </w:t>
      </w:r>
      <w:r w:rsidRPr="005A1521">
        <w:rPr>
          <w:lang w:val="sr-Cyrl-CS"/>
        </w:rPr>
        <w:t>потребе-мат.трошкови</w:t>
      </w:r>
      <w:r w:rsidR="00BB356B">
        <w:rPr>
          <w:lang w:val="sr-Cyrl-CS"/>
        </w:rPr>
        <w:t>)......</w:t>
      </w:r>
      <w:r w:rsidR="000E31DB">
        <w:rPr>
          <w:lang w:val="sr-Cyrl-CS"/>
        </w:rPr>
        <w:t>.................................</w:t>
      </w:r>
      <w:r w:rsidR="00BB356B">
        <w:rPr>
          <w:lang w:val="sr-Cyrl-CS"/>
        </w:rPr>
        <w:t>................</w:t>
      </w:r>
      <w:r w:rsidR="000E31DB">
        <w:rPr>
          <w:lang w:val="sr-Cyrl-CS"/>
        </w:rPr>
        <w:t>.....</w:t>
      </w:r>
      <w:r w:rsidRPr="005A1521">
        <w:rPr>
          <w:lang w:val="sr-Cyrl-CS"/>
        </w:rPr>
        <w:t>..</w:t>
      </w:r>
      <w:r>
        <w:rPr>
          <w:lang w:val="sr-Cyrl-CS"/>
        </w:rPr>
        <w:t>......</w:t>
      </w:r>
      <w:r>
        <w:t>.</w:t>
      </w:r>
      <w:r w:rsidRPr="005A1521">
        <w:rPr>
          <w:lang w:val="sr-Cyrl-CS"/>
        </w:rPr>
        <w:t>.</w:t>
      </w:r>
      <w:r w:rsidR="0031334A">
        <w:rPr>
          <w:lang w:val="sr-Latn-RS"/>
        </w:rPr>
        <w:t>95.</w:t>
      </w:r>
      <w:r w:rsidR="007540CF">
        <w:rPr>
          <w:lang w:val="sr-Latn-RS"/>
        </w:rPr>
        <w:t>575.304</w:t>
      </w:r>
      <w:r w:rsidR="0031334A">
        <w:rPr>
          <w:lang w:val="sr-Cyrl-RS"/>
        </w:rPr>
        <w:t>,00</w:t>
      </w:r>
      <w:r w:rsidRPr="005A1521">
        <w:rPr>
          <w:lang w:val="sr-Cyrl-CS"/>
        </w:rPr>
        <w:t xml:space="preserve"> динара</w:t>
      </w:r>
    </w:p>
    <w:p w:rsidR="0031334A" w:rsidRPr="0031334A" w:rsidRDefault="0031334A" w:rsidP="005A1521">
      <w:pPr>
        <w:jc w:val="both"/>
        <w:rPr>
          <w:lang w:val="sr-Cyrl-RS"/>
        </w:rPr>
      </w:pPr>
      <w:r>
        <w:rPr>
          <w:lang w:val="sr-Latn-RS"/>
        </w:rPr>
        <w:t>(</w:t>
      </w:r>
      <w:r>
        <w:rPr>
          <w:lang w:val="sr-Cyrl-RS"/>
        </w:rPr>
        <w:t>буџетски фонд)...............................................................................................29.460.000,00 динара</w:t>
      </w:r>
    </w:p>
    <w:p w:rsidR="005A1521" w:rsidRPr="005A1521" w:rsidRDefault="005A1521" w:rsidP="005A1521">
      <w:pPr>
        <w:jc w:val="both"/>
      </w:pPr>
    </w:p>
    <w:p w:rsidR="005A1521" w:rsidRDefault="005A1521" w:rsidP="005A1521">
      <w:pPr>
        <w:pBdr>
          <w:bottom w:val="single" w:sz="4" w:space="1" w:color="auto"/>
        </w:pBdr>
        <w:jc w:val="both"/>
        <w:rPr>
          <w:b/>
          <w:lang w:val="sr-Latn-CS"/>
        </w:rPr>
      </w:pPr>
    </w:p>
    <w:p w:rsidR="005A1521" w:rsidRPr="005A1521" w:rsidRDefault="005A1521" w:rsidP="005A1521">
      <w:pPr>
        <w:pBdr>
          <w:bottom w:val="single" w:sz="4" w:space="1" w:color="auto"/>
        </w:pBdr>
        <w:jc w:val="both"/>
        <w:rPr>
          <w:lang w:val="sr-Latn-CS"/>
        </w:rPr>
      </w:pPr>
      <w:r w:rsidRPr="005A1521">
        <w:rPr>
          <w:b/>
          <w:lang w:val="sr-Latn-CS"/>
        </w:rPr>
        <w:t xml:space="preserve">Укупно </w:t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 w:rsidR="0031334A">
        <w:rPr>
          <w:b/>
          <w:color w:val="000000" w:themeColor="text1"/>
          <w:lang w:val="sr-Cyrl-RS"/>
        </w:rPr>
        <w:t>424.</w:t>
      </w:r>
      <w:r w:rsidR="00D73CAB">
        <w:rPr>
          <w:b/>
          <w:color w:val="000000" w:themeColor="text1"/>
          <w:lang w:val="sr-Latn-RS"/>
        </w:rPr>
        <w:t>445.506</w:t>
      </w:r>
      <w:r w:rsidR="0031334A">
        <w:rPr>
          <w:b/>
          <w:color w:val="000000" w:themeColor="text1"/>
          <w:lang w:val="sr-Cyrl-RS"/>
        </w:rPr>
        <w:t>,00</w:t>
      </w:r>
      <w:r w:rsidR="00E37FCE" w:rsidRPr="00F350C9">
        <w:rPr>
          <w:b/>
          <w:color w:val="000000" w:themeColor="text1"/>
          <w:lang w:val="sr-Cyrl-RS"/>
        </w:rPr>
        <w:t xml:space="preserve"> </w:t>
      </w:r>
      <w:r w:rsidRPr="005A1521">
        <w:rPr>
          <w:b/>
          <w:lang w:val="sr-Latn-CS"/>
        </w:rPr>
        <w:t>динара</w:t>
      </w:r>
      <w:r w:rsidRPr="005A1521">
        <w:rPr>
          <w:lang w:val="sr-Latn-CS"/>
        </w:rPr>
        <w:tab/>
      </w:r>
      <w:r w:rsidRPr="005A1521">
        <w:rPr>
          <w:lang w:val="sr-Latn-CS"/>
        </w:rPr>
        <w:tab/>
      </w:r>
      <w:r w:rsidRPr="005A1521">
        <w:rPr>
          <w:lang w:val="sr-Latn-CS"/>
        </w:rPr>
        <w:tab/>
      </w:r>
      <w:r w:rsidRPr="005A1521">
        <w:rPr>
          <w:lang w:val="sr-Latn-CS"/>
        </w:rPr>
        <w:tab/>
      </w:r>
      <w:r w:rsidRPr="005A1521">
        <w:rPr>
          <w:lang w:val="sr-Latn-CS"/>
        </w:rPr>
        <w:tab/>
      </w:r>
      <w:r w:rsidRPr="005A1521">
        <w:rPr>
          <w:lang w:val="sr-Latn-CS"/>
        </w:rPr>
        <w:tab/>
      </w:r>
      <w:r w:rsidRPr="005A1521">
        <w:rPr>
          <w:lang w:val="sr-Latn-CS"/>
        </w:rPr>
        <w:tab/>
      </w:r>
      <w:r w:rsidRPr="005A1521">
        <w:rPr>
          <w:b/>
          <w:lang w:val="sr-Cyrl-CS"/>
        </w:rPr>
        <w:t xml:space="preserve">      </w:t>
      </w:r>
      <w:r w:rsidRPr="005A1521">
        <w:rPr>
          <w:b/>
          <w:lang w:val="sr-Cyrl-CS"/>
        </w:rPr>
        <w:tab/>
      </w:r>
      <w:r w:rsidRPr="005A1521">
        <w:rPr>
          <w:b/>
          <w:lang w:val="sr-Cyrl-CS"/>
        </w:rPr>
        <w:tab/>
      </w:r>
      <w:r w:rsidRPr="005A1521">
        <w:rPr>
          <w:b/>
          <w:lang w:val="sr-Cyrl-CS"/>
        </w:rPr>
        <w:tab/>
      </w:r>
      <w:r>
        <w:rPr>
          <w:b/>
          <w:lang w:val="sr-Cyrl-CS"/>
        </w:rPr>
        <w:t xml:space="preserve">    </w:t>
      </w:r>
    </w:p>
    <w:p w:rsidR="005A1521" w:rsidRPr="005A1521" w:rsidRDefault="005A1521" w:rsidP="005A1521">
      <w:pPr>
        <w:jc w:val="both"/>
        <w:outlineLvl w:val="0"/>
        <w:rPr>
          <w:b/>
          <w:lang w:val="sr-Latn-CS"/>
        </w:rPr>
      </w:pP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2.</w:t>
      </w:r>
      <w:r w:rsidRPr="005A1521">
        <w:t xml:space="preserve"> </w:t>
      </w:r>
      <w:proofErr w:type="spellStart"/>
      <w:r w:rsidRPr="005A1521">
        <w:t>Планирани</w:t>
      </w:r>
      <w:proofErr w:type="spellEnd"/>
      <w:r w:rsidRPr="005A1521">
        <w:t xml:space="preserve"> </w:t>
      </w:r>
      <w:proofErr w:type="spellStart"/>
      <w:r w:rsidRPr="005A1521">
        <w:t>приходи</w:t>
      </w:r>
      <w:proofErr w:type="spellEnd"/>
      <w:r w:rsidRPr="005A1521">
        <w:t xml:space="preserve"> и </w:t>
      </w:r>
      <w:proofErr w:type="spellStart"/>
      <w:r w:rsidRPr="005A1521">
        <w:t>примања</w:t>
      </w:r>
      <w:proofErr w:type="spellEnd"/>
      <w:r w:rsidRPr="005A1521">
        <w:t xml:space="preserve"> </w:t>
      </w:r>
      <w:proofErr w:type="spellStart"/>
      <w:r w:rsidRPr="005A1521">
        <w:t>за</w:t>
      </w:r>
      <w:proofErr w:type="spellEnd"/>
      <w:r w:rsidRPr="005A1521">
        <w:t xml:space="preserve"> </w:t>
      </w:r>
      <w:proofErr w:type="spellStart"/>
      <w:r w:rsidRPr="005A1521">
        <w:t>финансирање</w:t>
      </w:r>
      <w:proofErr w:type="spellEnd"/>
      <w:r w:rsidRPr="005A1521">
        <w:t xml:space="preserve"> </w:t>
      </w:r>
      <w:proofErr w:type="spellStart"/>
      <w:r w:rsidRPr="005A1521">
        <w:t>рада</w:t>
      </w:r>
      <w:proofErr w:type="spellEnd"/>
      <w:r w:rsidRPr="005A1521">
        <w:t xml:space="preserve"> </w:t>
      </w:r>
      <w:proofErr w:type="spellStart"/>
      <w:r w:rsidRPr="005A1521">
        <w:t>Центра</w:t>
      </w:r>
      <w:proofErr w:type="spellEnd"/>
      <w:r w:rsidRPr="005A1521">
        <w:t xml:space="preserve"> </w:t>
      </w:r>
      <w:proofErr w:type="spellStart"/>
      <w:r w:rsidRPr="005A1521">
        <w:t>за</w:t>
      </w:r>
      <w:proofErr w:type="spellEnd"/>
      <w:r w:rsidRPr="005A1521">
        <w:t xml:space="preserve"> </w:t>
      </w:r>
      <w:proofErr w:type="spellStart"/>
      <w:r w:rsidRPr="005A1521">
        <w:t>заштиту</w:t>
      </w:r>
      <w:proofErr w:type="spellEnd"/>
      <w:r w:rsidRPr="005A1521">
        <w:t xml:space="preserve"> </w:t>
      </w:r>
      <w:proofErr w:type="spellStart"/>
      <w:r w:rsidRPr="005A1521">
        <w:t>одојчади</w:t>
      </w:r>
      <w:proofErr w:type="spellEnd"/>
      <w:r w:rsidRPr="005A1521">
        <w:t xml:space="preserve">, </w:t>
      </w:r>
      <w:proofErr w:type="spellStart"/>
      <w:r w:rsidRPr="005A1521">
        <w:t>деце</w:t>
      </w:r>
      <w:proofErr w:type="spellEnd"/>
      <w:r w:rsidRPr="005A1521">
        <w:t xml:space="preserve"> и </w:t>
      </w:r>
      <w:proofErr w:type="spellStart"/>
      <w:r w:rsidRPr="005A1521">
        <w:t>омладине</w:t>
      </w:r>
      <w:proofErr w:type="spellEnd"/>
      <w:r w:rsidRPr="005A1521">
        <w:t xml:space="preserve"> </w:t>
      </w:r>
      <w:proofErr w:type="spellStart"/>
      <w:r w:rsidRPr="005A1521">
        <w:t>за</w:t>
      </w:r>
      <w:proofErr w:type="spellEnd"/>
      <w:r w:rsidRPr="005A1521">
        <w:t xml:space="preserve"> 20</w:t>
      </w:r>
      <w:r w:rsidR="000E31DB">
        <w:rPr>
          <w:lang w:val="sr-Cyrl-RS"/>
        </w:rPr>
        <w:t>2</w:t>
      </w:r>
      <w:r w:rsidR="0031334A">
        <w:rPr>
          <w:lang w:val="sr-Cyrl-RS"/>
        </w:rPr>
        <w:t>3</w:t>
      </w:r>
      <w:r w:rsidRPr="005A1521">
        <w:t>.</w:t>
      </w:r>
      <w:proofErr w:type="spellStart"/>
      <w:r w:rsidRPr="005A1521">
        <w:t>годину</w:t>
      </w:r>
      <w:proofErr w:type="spellEnd"/>
      <w:r w:rsidRPr="005A1521">
        <w:t xml:space="preserve"> </w:t>
      </w:r>
      <w:proofErr w:type="spellStart"/>
      <w:r w:rsidRPr="005A1521">
        <w:t>од</w:t>
      </w:r>
      <w:proofErr w:type="spellEnd"/>
      <w:r w:rsidRPr="005A1521">
        <w:t xml:space="preserve"> </w:t>
      </w:r>
      <w:proofErr w:type="spellStart"/>
      <w:r w:rsidRPr="005A1521">
        <w:t>стране</w:t>
      </w:r>
      <w:proofErr w:type="spellEnd"/>
      <w:r w:rsidRPr="005A1521">
        <w:t xml:space="preserve"> </w:t>
      </w:r>
      <w:r w:rsidRPr="005A1521">
        <w:rPr>
          <w:lang w:val="sr-Cyrl-CS"/>
        </w:rPr>
        <w:t xml:space="preserve">Секретаријата за социјалну </w:t>
      </w:r>
      <w:proofErr w:type="gramStart"/>
      <w:r w:rsidRPr="005A1521">
        <w:rPr>
          <w:lang w:val="sr-Cyrl-CS"/>
        </w:rPr>
        <w:t xml:space="preserve">заштиту  </w:t>
      </w:r>
      <w:proofErr w:type="spellStart"/>
      <w:r w:rsidRPr="005A1521">
        <w:t>састоје</w:t>
      </w:r>
      <w:proofErr w:type="spellEnd"/>
      <w:proofErr w:type="gramEnd"/>
      <w:r w:rsidRPr="005A1521">
        <w:t xml:space="preserve"> </w:t>
      </w:r>
      <w:proofErr w:type="spellStart"/>
      <w:r w:rsidRPr="005A1521">
        <w:t>се</w:t>
      </w:r>
      <w:proofErr w:type="spellEnd"/>
      <w:r w:rsidRPr="005A1521">
        <w:t xml:space="preserve"> </w:t>
      </w:r>
      <w:proofErr w:type="spellStart"/>
      <w:r w:rsidRPr="005A1521">
        <w:t>од</w:t>
      </w:r>
      <w:proofErr w:type="spellEnd"/>
      <w:r w:rsidRPr="005A1521">
        <w:t xml:space="preserve"> </w:t>
      </w:r>
      <w:proofErr w:type="spellStart"/>
      <w:r w:rsidRPr="005A1521">
        <w:t>следећих</w:t>
      </w:r>
      <w:proofErr w:type="spellEnd"/>
      <w:r w:rsidRPr="005A1521">
        <w:t xml:space="preserve"> </w:t>
      </w:r>
      <w:proofErr w:type="spellStart"/>
      <w:r w:rsidRPr="005A1521">
        <w:t>средстава</w:t>
      </w:r>
      <w:proofErr w:type="spellEnd"/>
      <w:r w:rsidRPr="005A1521">
        <w:t>:</w:t>
      </w:r>
    </w:p>
    <w:p w:rsidR="005A1521" w:rsidRPr="00D61CC3" w:rsidRDefault="005A1521" w:rsidP="005A1521">
      <w:pPr>
        <w:jc w:val="both"/>
        <w:rPr>
          <w:color w:val="000000" w:themeColor="text1"/>
          <w:lang w:val="sr-Cyrl-RS"/>
        </w:rPr>
      </w:pPr>
      <w:r w:rsidRPr="00D61CC3">
        <w:rPr>
          <w:color w:val="000000" w:themeColor="text1"/>
        </w:rPr>
        <w:t>(</w:t>
      </w:r>
      <w:proofErr w:type="gramStart"/>
      <w:r w:rsidR="00BB356B">
        <w:rPr>
          <w:color w:val="000000" w:themeColor="text1"/>
          <w:lang w:val="sr-Cyrl-CS"/>
        </w:rPr>
        <w:t>зараде</w:t>
      </w:r>
      <w:proofErr w:type="gramEnd"/>
      <w:r w:rsidR="00BB356B">
        <w:rPr>
          <w:color w:val="000000" w:themeColor="text1"/>
          <w:lang w:val="sr-Cyrl-CS"/>
        </w:rPr>
        <w:t xml:space="preserve"> запослених</w:t>
      </w:r>
      <w:r w:rsidRPr="00D61CC3">
        <w:rPr>
          <w:color w:val="000000" w:themeColor="text1"/>
        </w:rPr>
        <w:t xml:space="preserve"> ………………….</w:t>
      </w:r>
      <w:r w:rsidRPr="00D61CC3">
        <w:rPr>
          <w:color w:val="000000" w:themeColor="text1"/>
          <w:lang w:val="sr-Cyrl-CS"/>
        </w:rPr>
        <w:t>.......</w:t>
      </w:r>
      <w:r w:rsidRPr="00D61CC3">
        <w:rPr>
          <w:color w:val="000000" w:themeColor="text1"/>
        </w:rPr>
        <w:t>.</w:t>
      </w:r>
      <w:r w:rsidRPr="00D61CC3">
        <w:rPr>
          <w:color w:val="000000" w:themeColor="text1"/>
          <w:lang w:val="sr-Cyrl-CS"/>
        </w:rPr>
        <w:t xml:space="preserve"> .....................</w:t>
      </w:r>
      <w:r w:rsidR="00BB356B">
        <w:rPr>
          <w:color w:val="000000" w:themeColor="text1"/>
          <w:lang w:val="sr-Cyrl-CS"/>
        </w:rPr>
        <w:t>..............................</w:t>
      </w:r>
      <w:r w:rsidR="0031334A">
        <w:rPr>
          <w:color w:val="000000" w:themeColor="text1"/>
          <w:lang w:val="sr-Cyrl-RS"/>
        </w:rPr>
        <w:t>54.206.506</w:t>
      </w:r>
      <w:r w:rsidRPr="00D61CC3">
        <w:rPr>
          <w:color w:val="000000" w:themeColor="text1"/>
          <w:lang w:val="sr-Cyrl-CS"/>
        </w:rPr>
        <w:t>,00</w:t>
      </w:r>
      <w:r w:rsidRPr="00D61CC3">
        <w:rPr>
          <w:color w:val="000000" w:themeColor="text1"/>
        </w:rPr>
        <w:t xml:space="preserve"> </w:t>
      </w:r>
      <w:r w:rsidRPr="00D61CC3">
        <w:rPr>
          <w:color w:val="000000" w:themeColor="text1"/>
          <w:lang w:val="de-DE"/>
        </w:rPr>
        <w:t>динара</w:t>
      </w:r>
    </w:p>
    <w:p w:rsidR="005A1521" w:rsidRPr="00D61CC3" w:rsidRDefault="00BB356B" w:rsidP="005A1521">
      <w:pPr>
        <w:jc w:val="both"/>
        <w:rPr>
          <w:color w:val="000000" w:themeColor="text1"/>
          <w:lang w:val="sr-Cyrl-CS"/>
        </w:rPr>
      </w:pPr>
      <w:r w:rsidRPr="00D61CC3">
        <w:rPr>
          <w:color w:val="000000" w:themeColor="text1"/>
        </w:rPr>
        <w:t xml:space="preserve"> </w:t>
      </w:r>
      <w:r w:rsidRPr="005A1521">
        <w:rPr>
          <w:lang w:val="ru-RU"/>
        </w:rPr>
        <w:t>(</w:t>
      </w:r>
      <w:r>
        <w:rPr>
          <w:lang w:val="sr-Cyrl-CS"/>
        </w:rPr>
        <w:t xml:space="preserve">текуће </w:t>
      </w:r>
      <w:r w:rsidRPr="005A1521">
        <w:rPr>
          <w:lang w:val="sr-Cyrl-CS"/>
        </w:rPr>
        <w:t>потребе-мат.трошкови</w:t>
      </w:r>
      <w:r>
        <w:rPr>
          <w:lang w:val="sr-Cyrl-CS"/>
        </w:rPr>
        <w:t>)</w:t>
      </w:r>
      <w:r>
        <w:rPr>
          <w:color w:val="000000" w:themeColor="text1"/>
          <w:lang w:val="sr-Cyrl-RS"/>
        </w:rPr>
        <w:t>.....................................................................</w:t>
      </w:r>
      <w:r w:rsidR="0031334A">
        <w:rPr>
          <w:color w:val="000000" w:themeColor="text1"/>
          <w:lang w:val="sr-Cyrl-RS"/>
        </w:rPr>
        <w:t>14.690.662</w:t>
      </w:r>
      <w:r w:rsidR="005A1521" w:rsidRPr="00D61CC3">
        <w:rPr>
          <w:color w:val="000000" w:themeColor="text1"/>
          <w:lang w:val="sr-Cyrl-CS"/>
        </w:rPr>
        <w:t>,00</w:t>
      </w:r>
      <w:r>
        <w:rPr>
          <w:color w:val="000000" w:themeColor="text1"/>
          <w:lang w:val="sr-Cyrl-RS"/>
        </w:rPr>
        <w:t xml:space="preserve"> </w:t>
      </w:r>
      <w:r w:rsidR="005A1521" w:rsidRPr="00D61CC3">
        <w:rPr>
          <w:color w:val="000000" w:themeColor="text1"/>
          <w:lang w:val="de-DE"/>
        </w:rPr>
        <w:t>динара</w:t>
      </w:r>
    </w:p>
    <w:p w:rsidR="00B02001" w:rsidRPr="00D61CC3" w:rsidRDefault="00B02001" w:rsidP="005A1521">
      <w:pPr>
        <w:jc w:val="both"/>
        <w:rPr>
          <w:color w:val="000000" w:themeColor="text1"/>
          <w:lang w:val="sr-Cyrl-RS"/>
        </w:rPr>
      </w:pPr>
      <w:r w:rsidRPr="00D61CC3">
        <w:rPr>
          <w:color w:val="000000" w:themeColor="text1"/>
          <w:lang w:val="sr-Cyrl-RS"/>
        </w:rPr>
        <w:t>-</w:t>
      </w:r>
      <w:r w:rsidRPr="00D61CC3">
        <w:rPr>
          <w:color w:val="000000" w:themeColor="text1"/>
          <w:lang w:val="de-DE"/>
        </w:rPr>
        <w:t xml:space="preserve"> из</w:t>
      </w:r>
      <w:r w:rsidRPr="00D61CC3">
        <w:rPr>
          <w:color w:val="000000" w:themeColor="text1"/>
        </w:rPr>
        <w:t xml:space="preserve"> </w:t>
      </w:r>
      <w:r w:rsidRPr="00D61CC3">
        <w:rPr>
          <w:color w:val="000000" w:themeColor="text1"/>
          <w:lang w:val="de-DE"/>
        </w:rPr>
        <w:t>буџета</w:t>
      </w:r>
      <w:r w:rsidRPr="00D61CC3">
        <w:rPr>
          <w:color w:val="000000" w:themeColor="text1"/>
        </w:rPr>
        <w:t xml:space="preserve"> </w:t>
      </w:r>
      <w:r w:rsidRPr="00D61CC3">
        <w:rPr>
          <w:color w:val="000000" w:themeColor="text1"/>
          <w:lang w:val="de-DE"/>
        </w:rPr>
        <w:t>Града</w:t>
      </w:r>
      <w:r w:rsidRPr="00D61CC3">
        <w:rPr>
          <w:color w:val="000000" w:themeColor="text1"/>
        </w:rPr>
        <w:t>(</w:t>
      </w:r>
      <w:r w:rsidRPr="00D61CC3">
        <w:rPr>
          <w:color w:val="000000" w:themeColor="text1"/>
          <w:lang w:val="sr-Cyrl-CS"/>
        </w:rPr>
        <w:t>опрема</w:t>
      </w:r>
      <w:r w:rsidRPr="00D61CC3">
        <w:rPr>
          <w:color w:val="000000" w:themeColor="text1"/>
        </w:rPr>
        <w:t xml:space="preserve"> )</w:t>
      </w:r>
      <w:r w:rsidRPr="00D61CC3">
        <w:rPr>
          <w:color w:val="000000" w:themeColor="text1"/>
          <w:lang w:val="sr-Cyrl-RS"/>
        </w:rPr>
        <w:t>...............................................</w:t>
      </w:r>
      <w:r w:rsidR="00E21531" w:rsidRPr="00D61CC3">
        <w:rPr>
          <w:color w:val="000000" w:themeColor="text1"/>
          <w:lang w:val="sr-Cyrl-RS"/>
        </w:rPr>
        <w:t>..............................</w:t>
      </w:r>
      <w:r w:rsidR="009C547D" w:rsidRPr="00D61CC3">
        <w:rPr>
          <w:color w:val="000000" w:themeColor="text1"/>
          <w:lang w:val="sr-Cyrl-RS"/>
        </w:rPr>
        <w:t>.</w:t>
      </w:r>
      <w:r w:rsidR="00E21531" w:rsidRPr="00D61CC3">
        <w:rPr>
          <w:color w:val="000000" w:themeColor="text1"/>
          <w:lang w:val="sr-Cyrl-RS"/>
        </w:rPr>
        <w:t>..</w:t>
      </w:r>
      <w:r w:rsidR="00BB356B">
        <w:rPr>
          <w:color w:val="000000" w:themeColor="text1"/>
          <w:lang w:val="sr-Cyrl-RS"/>
        </w:rPr>
        <w:t>1</w:t>
      </w:r>
      <w:r w:rsidR="00E21531" w:rsidRPr="00D61CC3">
        <w:rPr>
          <w:color w:val="000000" w:themeColor="text1"/>
          <w:lang w:val="sr-Cyrl-RS"/>
        </w:rPr>
        <w:t>.</w:t>
      </w:r>
      <w:r w:rsidR="0031334A">
        <w:rPr>
          <w:color w:val="000000" w:themeColor="text1"/>
          <w:lang w:val="sr-Cyrl-RS"/>
        </w:rPr>
        <w:t>000</w:t>
      </w:r>
      <w:r w:rsidR="009C547D" w:rsidRPr="00D61CC3">
        <w:rPr>
          <w:color w:val="000000" w:themeColor="text1"/>
          <w:lang w:val="sr-Cyrl-RS"/>
        </w:rPr>
        <w:t>.000</w:t>
      </w:r>
      <w:r w:rsidRPr="00D61CC3">
        <w:rPr>
          <w:color w:val="000000" w:themeColor="text1"/>
          <w:lang w:val="sr-Cyrl-RS"/>
        </w:rPr>
        <w:t>,00 динара</w:t>
      </w:r>
    </w:p>
    <w:p w:rsidR="005A1521" w:rsidRPr="00D61CC3" w:rsidRDefault="005A1521" w:rsidP="005A1521">
      <w:pPr>
        <w:pBdr>
          <w:bottom w:val="single" w:sz="4" w:space="1" w:color="auto"/>
        </w:pBdr>
        <w:jc w:val="both"/>
        <w:rPr>
          <w:b/>
          <w:color w:val="000000" w:themeColor="text1"/>
          <w:lang w:val="sr-Cyrl-RS"/>
        </w:rPr>
      </w:pPr>
    </w:p>
    <w:p w:rsidR="005A1521" w:rsidRPr="00510A0C" w:rsidRDefault="005A1521" w:rsidP="005A1521">
      <w:pPr>
        <w:pBdr>
          <w:bottom w:val="single" w:sz="4" w:space="1" w:color="auto"/>
        </w:pBdr>
        <w:jc w:val="both"/>
        <w:rPr>
          <w:b/>
          <w:color w:val="FF0000"/>
          <w:lang w:val="sr-Cyrl-CS"/>
        </w:rPr>
      </w:pPr>
      <w:r w:rsidRPr="00D61CC3">
        <w:rPr>
          <w:b/>
          <w:color w:val="000000" w:themeColor="text1"/>
          <w:lang w:val="de-DE"/>
        </w:rPr>
        <w:t>У</w:t>
      </w:r>
      <w:r w:rsidRPr="00D61CC3">
        <w:rPr>
          <w:b/>
          <w:color w:val="000000" w:themeColor="text1"/>
          <w:lang w:val="sr-Cyrl-CS"/>
        </w:rPr>
        <w:t>купно</w:t>
      </w:r>
      <w:r w:rsidRPr="00D61CC3">
        <w:rPr>
          <w:b/>
          <w:color w:val="000000" w:themeColor="text1"/>
        </w:rPr>
        <w:t>:</w:t>
      </w:r>
      <w:r w:rsidRPr="00D61CC3">
        <w:rPr>
          <w:b/>
          <w:color w:val="000000" w:themeColor="text1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="00B02001" w:rsidRPr="00D61CC3">
        <w:rPr>
          <w:b/>
          <w:color w:val="000000" w:themeColor="text1"/>
          <w:lang w:val="sr-Cyrl-RS"/>
        </w:rPr>
        <w:t xml:space="preserve">   </w:t>
      </w:r>
      <w:r w:rsidR="004F1170">
        <w:rPr>
          <w:b/>
          <w:color w:val="000000" w:themeColor="text1"/>
          <w:lang w:val="sr-Cyrl-RS"/>
        </w:rPr>
        <w:t>69.</w:t>
      </w:r>
      <w:r w:rsidR="0031334A">
        <w:rPr>
          <w:b/>
          <w:color w:val="000000" w:themeColor="text1"/>
          <w:lang w:val="sr-Cyrl-RS"/>
        </w:rPr>
        <w:t>897.168</w:t>
      </w:r>
      <w:r w:rsidRPr="00D61CC3">
        <w:rPr>
          <w:b/>
          <w:color w:val="000000" w:themeColor="text1"/>
          <w:lang w:val="sr-Cyrl-CS"/>
        </w:rPr>
        <w:t xml:space="preserve">,00 </w:t>
      </w:r>
      <w:r w:rsidRPr="00D61CC3">
        <w:rPr>
          <w:b/>
          <w:color w:val="000000" w:themeColor="text1"/>
          <w:lang w:val="de-DE"/>
        </w:rPr>
        <w:t>динара</w:t>
      </w:r>
      <w:r w:rsidRPr="00510A0C">
        <w:rPr>
          <w:b/>
          <w:color w:val="FF0000"/>
        </w:rPr>
        <w:tab/>
      </w:r>
      <w:r w:rsidRPr="00510A0C">
        <w:rPr>
          <w:b/>
          <w:color w:val="FF0000"/>
        </w:rPr>
        <w:tab/>
      </w:r>
      <w:r w:rsidRPr="00510A0C">
        <w:rPr>
          <w:b/>
          <w:color w:val="FF0000"/>
        </w:rPr>
        <w:tab/>
      </w:r>
      <w:r w:rsidRPr="00510A0C">
        <w:rPr>
          <w:b/>
          <w:color w:val="FF0000"/>
        </w:rPr>
        <w:tab/>
      </w:r>
      <w:r w:rsidRPr="00510A0C">
        <w:rPr>
          <w:b/>
          <w:color w:val="FF0000"/>
        </w:rPr>
        <w:tab/>
      </w:r>
      <w:r w:rsidRPr="00510A0C">
        <w:rPr>
          <w:b/>
          <w:color w:val="FF0000"/>
        </w:rPr>
        <w:tab/>
      </w:r>
      <w:r w:rsidRPr="00510A0C">
        <w:rPr>
          <w:b/>
          <w:color w:val="FF0000"/>
          <w:lang w:val="sr-Cyrl-CS"/>
        </w:rPr>
        <w:t xml:space="preserve">         </w:t>
      </w:r>
      <w:r w:rsidRPr="00510A0C">
        <w:rPr>
          <w:b/>
          <w:color w:val="FF0000"/>
        </w:rPr>
        <w:t xml:space="preserve"> </w:t>
      </w:r>
      <w:r w:rsidRPr="00510A0C">
        <w:rPr>
          <w:b/>
          <w:color w:val="FF0000"/>
          <w:lang w:val="sr-Cyrl-CS"/>
        </w:rPr>
        <w:tab/>
        <w:t xml:space="preserve">     </w:t>
      </w:r>
      <w:r w:rsidRPr="00510A0C">
        <w:rPr>
          <w:b/>
          <w:color w:val="FF0000"/>
          <w:lang w:val="sr-Cyrl-CS"/>
        </w:rPr>
        <w:tab/>
      </w:r>
      <w:r w:rsidRPr="00510A0C">
        <w:rPr>
          <w:b/>
          <w:color w:val="FF0000"/>
          <w:lang w:val="sr-Cyrl-CS"/>
        </w:rPr>
        <w:tab/>
        <w:t xml:space="preserve">            </w:t>
      </w:r>
    </w:p>
    <w:p w:rsidR="005A1521" w:rsidRPr="00510A0C" w:rsidRDefault="005A1521" w:rsidP="005A1521">
      <w:pPr>
        <w:jc w:val="both"/>
        <w:rPr>
          <w:color w:val="FF0000"/>
          <w:lang w:val="sr-Cyrl-CS"/>
        </w:rPr>
      </w:pPr>
    </w:p>
    <w:p w:rsidR="005A1521" w:rsidRPr="00D61CC3" w:rsidRDefault="005A1521" w:rsidP="005A1521">
      <w:pPr>
        <w:jc w:val="both"/>
        <w:rPr>
          <w:color w:val="000000" w:themeColor="text1"/>
          <w:lang w:val="sr-Cyrl-CS"/>
        </w:rPr>
      </w:pPr>
      <w:r w:rsidRPr="00D61CC3">
        <w:rPr>
          <w:color w:val="000000" w:themeColor="text1"/>
          <w:lang w:val="sr-Cyrl-CS"/>
        </w:rPr>
        <w:t>3.</w:t>
      </w:r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Планирани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приходи</w:t>
      </w:r>
      <w:proofErr w:type="spellEnd"/>
      <w:r w:rsidRPr="00D61CC3">
        <w:rPr>
          <w:color w:val="000000" w:themeColor="text1"/>
        </w:rPr>
        <w:t xml:space="preserve"> и </w:t>
      </w:r>
      <w:proofErr w:type="spellStart"/>
      <w:r w:rsidRPr="00D61CC3">
        <w:rPr>
          <w:color w:val="000000" w:themeColor="text1"/>
        </w:rPr>
        <w:t>примања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за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финансирање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рада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Центра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за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заштиту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одојчади</w:t>
      </w:r>
      <w:proofErr w:type="spellEnd"/>
      <w:r w:rsidRPr="00D61CC3">
        <w:rPr>
          <w:color w:val="000000" w:themeColor="text1"/>
        </w:rPr>
        <w:t xml:space="preserve">, </w:t>
      </w:r>
      <w:proofErr w:type="spellStart"/>
      <w:r w:rsidRPr="00D61CC3">
        <w:rPr>
          <w:color w:val="000000" w:themeColor="text1"/>
        </w:rPr>
        <w:t>деце</w:t>
      </w:r>
      <w:proofErr w:type="spellEnd"/>
      <w:r w:rsidRPr="00D61CC3">
        <w:rPr>
          <w:color w:val="000000" w:themeColor="text1"/>
        </w:rPr>
        <w:t xml:space="preserve"> и </w:t>
      </w:r>
      <w:proofErr w:type="spellStart"/>
      <w:r w:rsidRPr="00D61CC3">
        <w:rPr>
          <w:color w:val="000000" w:themeColor="text1"/>
        </w:rPr>
        <w:t>омладине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за</w:t>
      </w:r>
      <w:proofErr w:type="spellEnd"/>
      <w:r w:rsidRPr="00D61CC3">
        <w:rPr>
          <w:color w:val="000000" w:themeColor="text1"/>
        </w:rPr>
        <w:t xml:space="preserve"> 20</w:t>
      </w:r>
      <w:r w:rsidR="00E21531" w:rsidRPr="00D61CC3">
        <w:rPr>
          <w:color w:val="000000" w:themeColor="text1"/>
          <w:lang w:val="sr-Cyrl-RS"/>
        </w:rPr>
        <w:t>2</w:t>
      </w:r>
      <w:r w:rsidR="0031334A">
        <w:rPr>
          <w:color w:val="000000" w:themeColor="text1"/>
          <w:lang w:val="sr-Cyrl-RS"/>
        </w:rPr>
        <w:t>3</w:t>
      </w:r>
      <w:r w:rsidRPr="00D61CC3">
        <w:rPr>
          <w:color w:val="000000" w:themeColor="text1"/>
        </w:rPr>
        <w:t>.</w:t>
      </w:r>
      <w:proofErr w:type="spellStart"/>
      <w:r w:rsidRPr="00D61CC3">
        <w:rPr>
          <w:color w:val="000000" w:themeColor="text1"/>
        </w:rPr>
        <w:t>годину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од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стране</w:t>
      </w:r>
      <w:proofErr w:type="spellEnd"/>
      <w:r w:rsidRPr="00D61CC3">
        <w:rPr>
          <w:color w:val="000000" w:themeColor="text1"/>
        </w:rPr>
        <w:t xml:space="preserve"> </w:t>
      </w:r>
      <w:r w:rsidRPr="00D61CC3">
        <w:rPr>
          <w:color w:val="000000" w:themeColor="text1"/>
          <w:lang w:val="sr-Cyrl-CS"/>
        </w:rPr>
        <w:t xml:space="preserve">Републичког Фонда за здравствено </w:t>
      </w:r>
      <w:proofErr w:type="gramStart"/>
      <w:r w:rsidRPr="00D61CC3">
        <w:rPr>
          <w:color w:val="000000" w:themeColor="text1"/>
          <w:lang w:val="sr-Cyrl-CS"/>
        </w:rPr>
        <w:t xml:space="preserve">осигурање  </w:t>
      </w:r>
      <w:proofErr w:type="spellStart"/>
      <w:r w:rsidRPr="00D61CC3">
        <w:rPr>
          <w:color w:val="000000" w:themeColor="text1"/>
        </w:rPr>
        <w:t>састоје</w:t>
      </w:r>
      <w:proofErr w:type="spellEnd"/>
      <w:proofErr w:type="gram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се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од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следећих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средстава</w:t>
      </w:r>
      <w:proofErr w:type="spellEnd"/>
      <w:r w:rsidRPr="00D61CC3">
        <w:rPr>
          <w:color w:val="000000" w:themeColor="text1"/>
        </w:rPr>
        <w:t>:</w:t>
      </w:r>
    </w:p>
    <w:p w:rsidR="005A1521" w:rsidRPr="00D61CC3" w:rsidRDefault="005A1521" w:rsidP="005A1521">
      <w:pPr>
        <w:jc w:val="both"/>
        <w:rPr>
          <w:color w:val="000000" w:themeColor="text1"/>
          <w:lang w:val="sr-Cyrl-CS"/>
        </w:rPr>
      </w:pPr>
    </w:p>
    <w:p w:rsidR="005A1521" w:rsidRPr="00D61CC3" w:rsidRDefault="004F1170" w:rsidP="005A1521">
      <w:pPr>
        <w:jc w:val="both"/>
        <w:rPr>
          <w:color w:val="000000" w:themeColor="text1"/>
          <w:lang w:val="sr-Cyrl-CS"/>
        </w:rPr>
      </w:pPr>
      <w:r>
        <w:rPr>
          <w:color w:val="000000" w:themeColor="text1"/>
          <w:lang w:val="ru-RU"/>
        </w:rPr>
        <w:t xml:space="preserve">Зараде запослених </w:t>
      </w:r>
      <w:r w:rsidR="005A1521" w:rsidRPr="00D61CC3">
        <w:rPr>
          <w:color w:val="000000" w:themeColor="text1"/>
          <w:lang w:val="sr-Latn-CS"/>
        </w:rPr>
        <w:t>....</w:t>
      </w:r>
      <w:r w:rsidR="005A1521" w:rsidRPr="00D61CC3">
        <w:rPr>
          <w:color w:val="000000" w:themeColor="text1"/>
          <w:lang w:val="sr-Cyrl-CS"/>
        </w:rPr>
        <w:t>..</w:t>
      </w:r>
      <w:r w:rsidR="005A1521" w:rsidRPr="00D61CC3">
        <w:rPr>
          <w:color w:val="000000" w:themeColor="text1"/>
          <w:lang w:val="ru-RU"/>
        </w:rPr>
        <w:t>...............................................</w:t>
      </w:r>
      <w:r>
        <w:rPr>
          <w:color w:val="000000" w:themeColor="text1"/>
          <w:lang w:val="ru-RU"/>
        </w:rPr>
        <w:t>......</w:t>
      </w:r>
      <w:r w:rsidR="0031334A">
        <w:rPr>
          <w:color w:val="000000" w:themeColor="text1"/>
          <w:lang w:val="ru-RU"/>
        </w:rPr>
        <w:t>..............................</w:t>
      </w:r>
      <w:r w:rsidR="0031334A">
        <w:rPr>
          <w:color w:val="000000" w:themeColor="text1"/>
          <w:lang w:val="sr-Cyrl-RS"/>
        </w:rPr>
        <w:t>80.641.882</w:t>
      </w:r>
      <w:r w:rsidR="005A1521" w:rsidRPr="00D61CC3">
        <w:rPr>
          <w:color w:val="000000" w:themeColor="text1"/>
          <w:lang w:val="ru-RU"/>
        </w:rPr>
        <w:t xml:space="preserve">,00 </w:t>
      </w:r>
      <w:r w:rsidR="005A1521" w:rsidRPr="00D61CC3">
        <w:rPr>
          <w:color w:val="000000" w:themeColor="text1"/>
          <w:lang w:val="sr-Latn-CS"/>
        </w:rPr>
        <w:t>динара</w:t>
      </w:r>
    </w:p>
    <w:p w:rsidR="005A1521" w:rsidRPr="00D61CC3" w:rsidRDefault="004F1170" w:rsidP="005A1521">
      <w:pPr>
        <w:jc w:val="both"/>
        <w:rPr>
          <w:color w:val="000000" w:themeColor="text1"/>
          <w:lang w:val="sr-Cyrl-CS"/>
        </w:rPr>
      </w:pPr>
      <w:r>
        <w:rPr>
          <w:color w:val="000000" w:themeColor="text1"/>
          <w:lang w:val="sr-Cyrl-CS"/>
        </w:rPr>
        <w:t>Материјални трошкови</w:t>
      </w:r>
      <w:r w:rsidR="005A1521" w:rsidRPr="00D61CC3">
        <w:rPr>
          <w:color w:val="000000" w:themeColor="text1"/>
          <w:lang w:val="sr-Cyrl-CS"/>
        </w:rPr>
        <w:t>..................................</w:t>
      </w:r>
      <w:r>
        <w:rPr>
          <w:color w:val="000000" w:themeColor="text1"/>
          <w:lang w:val="sr-Cyrl-CS"/>
        </w:rPr>
        <w:t>..................................................</w:t>
      </w:r>
      <w:r w:rsidR="0031334A">
        <w:rPr>
          <w:color w:val="000000" w:themeColor="text1"/>
          <w:lang w:val="sr-Cyrl-CS"/>
        </w:rPr>
        <w:t>6.767.358,00</w:t>
      </w:r>
      <w:r w:rsidR="005A1521" w:rsidRPr="00D61CC3">
        <w:rPr>
          <w:color w:val="000000" w:themeColor="text1"/>
          <w:lang w:val="sr-Cyrl-CS"/>
        </w:rPr>
        <w:t xml:space="preserve"> динара </w:t>
      </w:r>
    </w:p>
    <w:p w:rsidR="005A1521" w:rsidRPr="00D61CC3" w:rsidRDefault="005A1521" w:rsidP="005A1521">
      <w:pPr>
        <w:jc w:val="both"/>
        <w:rPr>
          <w:b/>
          <w:color w:val="000000" w:themeColor="text1"/>
          <w:u w:val="single"/>
          <w:lang w:val="sr-Cyrl-CS"/>
        </w:rPr>
      </w:pPr>
      <w:r w:rsidRPr="00D61CC3">
        <w:rPr>
          <w:b/>
          <w:color w:val="000000" w:themeColor="text1"/>
          <w:u w:val="single"/>
          <w:lang w:val="sr-Cyrl-CS"/>
        </w:rPr>
        <w:t xml:space="preserve">Укупно </w:t>
      </w:r>
      <w:r w:rsidRPr="00D61CC3">
        <w:rPr>
          <w:b/>
          <w:color w:val="000000" w:themeColor="text1"/>
          <w:u w:val="single"/>
          <w:lang w:val="sr-Cyrl-CS"/>
        </w:rPr>
        <w:tab/>
      </w:r>
      <w:r w:rsidRPr="00D61CC3">
        <w:rPr>
          <w:b/>
          <w:color w:val="000000" w:themeColor="text1"/>
          <w:u w:val="single"/>
          <w:lang w:val="sr-Cyrl-CS"/>
        </w:rPr>
        <w:tab/>
      </w:r>
      <w:r w:rsidRPr="00D61CC3">
        <w:rPr>
          <w:b/>
          <w:color w:val="000000" w:themeColor="text1"/>
          <w:u w:val="single"/>
          <w:lang w:val="sr-Cyrl-CS"/>
        </w:rPr>
        <w:tab/>
      </w:r>
      <w:r w:rsidRPr="00D61CC3">
        <w:rPr>
          <w:b/>
          <w:color w:val="000000" w:themeColor="text1"/>
          <w:u w:val="single"/>
          <w:lang w:val="sr-Cyrl-CS"/>
        </w:rPr>
        <w:tab/>
      </w:r>
      <w:r w:rsidRPr="00D61CC3">
        <w:rPr>
          <w:b/>
          <w:color w:val="000000" w:themeColor="text1"/>
          <w:u w:val="single"/>
          <w:lang w:val="sr-Cyrl-CS"/>
        </w:rPr>
        <w:tab/>
      </w:r>
      <w:r w:rsidRPr="00D61CC3">
        <w:rPr>
          <w:b/>
          <w:color w:val="000000" w:themeColor="text1"/>
          <w:u w:val="single"/>
          <w:lang w:val="sr-Cyrl-CS"/>
        </w:rPr>
        <w:tab/>
      </w:r>
      <w:r w:rsidRPr="00D61CC3">
        <w:rPr>
          <w:b/>
          <w:color w:val="000000" w:themeColor="text1"/>
          <w:u w:val="single"/>
          <w:lang w:val="sr-Cyrl-CS"/>
        </w:rPr>
        <w:tab/>
        <w:t xml:space="preserve">     </w:t>
      </w:r>
      <w:r w:rsidR="004F1170">
        <w:rPr>
          <w:b/>
          <w:color w:val="000000" w:themeColor="text1"/>
          <w:u w:val="single"/>
          <w:lang w:val="sr-Cyrl-CS"/>
        </w:rPr>
        <w:t xml:space="preserve">                     </w:t>
      </w:r>
      <w:r w:rsidR="0031334A">
        <w:rPr>
          <w:b/>
          <w:color w:val="000000" w:themeColor="text1"/>
          <w:u w:val="single"/>
          <w:lang w:val="sr-Cyrl-RS"/>
        </w:rPr>
        <w:t>87.409.240</w:t>
      </w:r>
      <w:r w:rsidRPr="00D61CC3">
        <w:rPr>
          <w:b/>
          <w:color w:val="000000" w:themeColor="text1"/>
          <w:u w:val="single"/>
          <w:lang w:val="sr-Cyrl-CS"/>
        </w:rPr>
        <w:t xml:space="preserve">,00  динара </w:t>
      </w:r>
    </w:p>
    <w:p w:rsidR="005A1521" w:rsidRPr="00D61CC3" w:rsidRDefault="005A1521" w:rsidP="005A1521">
      <w:pPr>
        <w:jc w:val="both"/>
        <w:rPr>
          <w:color w:val="000000" w:themeColor="text1"/>
          <w:lang w:val="sr-Latn-CS"/>
        </w:rPr>
      </w:pP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</w:p>
    <w:p w:rsidR="00C663DA" w:rsidRPr="00510A0C" w:rsidRDefault="00C663DA" w:rsidP="005A1521">
      <w:pPr>
        <w:jc w:val="both"/>
        <w:rPr>
          <w:color w:val="FF0000"/>
        </w:rPr>
      </w:pPr>
    </w:p>
    <w:p w:rsidR="005A1521" w:rsidRPr="00E44817" w:rsidRDefault="005A1521" w:rsidP="005A1521">
      <w:pPr>
        <w:jc w:val="both"/>
        <w:rPr>
          <w:color w:val="000000" w:themeColor="text1"/>
          <w:lang w:val="sr-Cyrl-CS"/>
        </w:rPr>
      </w:pPr>
      <w:r w:rsidRPr="006E48C0">
        <w:rPr>
          <w:color w:val="000000" w:themeColor="text1"/>
          <w:lang w:val="sr-Cyrl-CS"/>
        </w:rPr>
        <w:t xml:space="preserve">4.Остали приходи ( донације,  </w:t>
      </w:r>
      <w:r w:rsidR="00190DD1">
        <w:rPr>
          <w:color w:val="000000" w:themeColor="text1"/>
          <w:lang w:val="sr-Cyrl-CS"/>
        </w:rPr>
        <w:t>почетно стање,</w:t>
      </w:r>
      <w:r w:rsidRPr="006E48C0">
        <w:rPr>
          <w:color w:val="000000" w:themeColor="text1"/>
          <w:lang w:val="sr-Cyrl-CS"/>
        </w:rPr>
        <w:t>сродници,</w:t>
      </w:r>
      <w:r w:rsidR="00697B5C" w:rsidRPr="006E48C0">
        <w:rPr>
          <w:color w:val="000000" w:themeColor="text1"/>
          <w:lang w:val="sr-Cyrl-CS"/>
        </w:rPr>
        <w:t xml:space="preserve"> </w:t>
      </w:r>
      <w:r w:rsidR="00697B5C" w:rsidRPr="006E48C0">
        <w:rPr>
          <w:color w:val="000000" w:themeColor="text1"/>
          <w:lang w:val="sr-Cyrl-RS"/>
        </w:rPr>
        <w:t xml:space="preserve">уплате Центара и </w:t>
      </w:r>
      <w:r w:rsidR="00697B5C" w:rsidRPr="00E44817">
        <w:rPr>
          <w:color w:val="000000" w:themeColor="text1"/>
          <w:lang w:val="sr-Cyrl-RS"/>
        </w:rPr>
        <w:t>сл.</w:t>
      </w:r>
      <w:r w:rsidRPr="00E44817">
        <w:rPr>
          <w:color w:val="000000" w:themeColor="text1"/>
          <w:lang w:val="sr-Cyrl-CS"/>
        </w:rPr>
        <w:t>...)...</w:t>
      </w:r>
      <w:r w:rsidR="00142150" w:rsidRPr="00E44817">
        <w:rPr>
          <w:color w:val="000000" w:themeColor="text1"/>
          <w:lang w:val="sr-Cyrl-CS"/>
        </w:rPr>
        <w:t>............</w:t>
      </w:r>
      <w:r w:rsidR="00E44817" w:rsidRPr="00E44817">
        <w:rPr>
          <w:b/>
          <w:color w:val="000000" w:themeColor="text1"/>
          <w:sz w:val="20"/>
          <w:szCs w:val="20"/>
          <w:lang w:val="sr-Cyrl-RS"/>
        </w:rPr>
        <w:t xml:space="preserve"> </w:t>
      </w:r>
      <w:r w:rsidR="0031334A">
        <w:rPr>
          <w:b/>
          <w:color w:val="000000" w:themeColor="text1"/>
          <w:lang w:val="sr-Cyrl-RS"/>
        </w:rPr>
        <w:t>53.671.194</w:t>
      </w:r>
      <w:r w:rsidR="00E44817" w:rsidRPr="00E44817">
        <w:rPr>
          <w:b/>
          <w:color w:val="000000" w:themeColor="text1"/>
          <w:lang w:val="sr-Cyrl-CS"/>
        </w:rPr>
        <w:t>,00</w:t>
      </w:r>
      <w:r w:rsidR="00E44817" w:rsidRPr="00E44817">
        <w:rPr>
          <w:color w:val="000000" w:themeColor="text1"/>
          <w:lang w:val="sr-Cyrl-CS"/>
        </w:rPr>
        <w:t xml:space="preserve">   </w:t>
      </w:r>
      <w:r w:rsidRPr="00E44817">
        <w:rPr>
          <w:color w:val="000000" w:themeColor="text1"/>
          <w:lang w:val="sr-Cyrl-CS"/>
        </w:rPr>
        <w:t xml:space="preserve">динара </w:t>
      </w:r>
    </w:p>
    <w:p w:rsidR="005A1521" w:rsidRPr="00510A0C" w:rsidRDefault="005A1521" w:rsidP="005A1521">
      <w:pPr>
        <w:jc w:val="both"/>
        <w:rPr>
          <w:color w:val="FF0000"/>
          <w:lang w:val="sr-Cyrl-CS"/>
        </w:rPr>
      </w:pPr>
    </w:p>
    <w:p w:rsidR="005A1521" w:rsidRPr="00510A0C" w:rsidRDefault="005A1521" w:rsidP="005A1521">
      <w:pPr>
        <w:jc w:val="both"/>
        <w:rPr>
          <w:color w:val="FF0000"/>
          <w:lang w:val="sr-Cyrl-CS"/>
        </w:rPr>
      </w:pPr>
    </w:p>
    <w:p w:rsidR="005A1521" w:rsidRPr="00510A0C" w:rsidRDefault="005A1521" w:rsidP="005A1521">
      <w:pPr>
        <w:jc w:val="both"/>
        <w:rPr>
          <w:color w:val="FF0000"/>
        </w:rPr>
      </w:pPr>
    </w:p>
    <w:p w:rsidR="00C663DA" w:rsidRDefault="00C663DA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Pr="00510A0C" w:rsidRDefault="00762D51" w:rsidP="005A1521">
      <w:pPr>
        <w:jc w:val="both"/>
        <w:rPr>
          <w:color w:val="FF0000"/>
          <w:lang w:val="sr-Cyrl-RS"/>
        </w:rPr>
      </w:pPr>
    </w:p>
    <w:p w:rsidR="00E37FCE" w:rsidRDefault="00E37FCE" w:rsidP="005A1521">
      <w:pPr>
        <w:jc w:val="both"/>
        <w:rPr>
          <w:lang w:val="sr-Cyrl-RS"/>
        </w:rPr>
      </w:pPr>
    </w:p>
    <w:p w:rsidR="009C547D" w:rsidRDefault="009C547D" w:rsidP="005A1521">
      <w:pPr>
        <w:jc w:val="both"/>
        <w:rPr>
          <w:lang w:val="sr-Cyrl-RS"/>
        </w:rPr>
      </w:pPr>
    </w:p>
    <w:p w:rsidR="00E37FCE" w:rsidRPr="00D61CC3" w:rsidRDefault="00E37FCE" w:rsidP="005A1521">
      <w:pPr>
        <w:jc w:val="both"/>
      </w:pPr>
    </w:p>
    <w:p w:rsidR="00C663DA" w:rsidRPr="005A1521" w:rsidRDefault="00C663DA" w:rsidP="005A1521">
      <w:pPr>
        <w:jc w:val="both"/>
      </w:pPr>
    </w:p>
    <w:p w:rsidR="005A1521" w:rsidRPr="005A1521" w:rsidRDefault="005A1521" w:rsidP="005A1521">
      <w:pPr>
        <w:jc w:val="center"/>
        <w:rPr>
          <w:b/>
          <w:lang w:val="sr-Cyrl-CS"/>
        </w:rPr>
      </w:pPr>
      <w:r w:rsidRPr="005A1521">
        <w:rPr>
          <w:b/>
          <w:lang w:val="sr-Cyrl-CS"/>
        </w:rPr>
        <w:t>ФИНАНСИЈСКИ  ПЛАН ЦЕНТРА ЗА ЗАШТИТУ ОДОЈЧАДИ,</w:t>
      </w:r>
    </w:p>
    <w:p w:rsidR="005A1521" w:rsidRPr="005A1521" w:rsidRDefault="005A1521" w:rsidP="005A1521">
      <w:pPr>
        <w:jc w:val="center"/>
        <w:rPr>
          <w:b/>
        </w:rPr>
      </w:pPr>
      <w:r w:rsidRPr="005A1521">
        <w:rPr>
          <w:b/>
          <w:lang w:val="sr-Cyrl-CS"/>
        </w:rPr>
        <w:t>ДЕЦЕ И ОМЛАДИНЕ</w:t>
      </w:r>
    </w:p>
    <w:p w:rsidR="005A1521" w:rsidRPr="005A1521" w:rsidRDefault="005A1521" w:rsidP="005A1521">
      <w:pPr>
        <w:rPr>
          <w:b/>
        </w:rPr>
      </w:pPr>
      <w:r w:rsidRPr="005A1521">
        <w:rPr>
          <w:b/>
        </w:rPr>
        <w:t xml:space="preserve">    </w:t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  <w:t xml:space="preserve">    </w:t>
      </w:r>
      <w:r w:rsidRPr="005A1521">
        <w:rPr>
          <w:b/>
        </w:rPr>
        <w:t xml:space="preserve"> </w:t>
      </w:r>
      <w:r w:rsidRPr="005A1521">
        <w:rPr>
          <w:b/>
          <w:lang w:val="sr-Cyrl-CS"/>
        </w:rPr>
        <w:t>ЗА 20</w:t>
      </w:r>
      <w:r w:rsidR="00E21531">
        <w:rPr>
          <w:b/>
          <w:lang w:val="sr-Cyrl-CS"/>
        </w:rPr>
        <w:t>2</w:t>
      </w:r>
      <w:r w:rsidR="006A39CE">
        <w:rPr>
          <w:b/>
          <w:lang w:val="sr-Cyrl-RS"/>
        </w:rPr>
        <w:t>3</w:t>
      </w:r>
      <w:r w:rsidRPr="005A1521">
        <w:rPr>
          <w:b/>
          <w:lang w:val="sr-Cyrl-CS"/>
        </w:rPr>
        <w:t>.ГОДИНУ</w:t>
      </w:r>
    </w:p>
    <w:p w:rsidR="005A1521" w:rsidRPr="005A1521" w:rsidRDefault="005A1521" w:rsidP="005A1521">
      <w:pPr>
        <w:jc w:val="center"/>
        <w:rPr>
          <w:b/>
        </w:rPr>
      </w:pP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ab/>
        <w:t>Овим Финансијским  планом се планирају  приходи и примања, расходи и издаци установе Центра за заштиту одојчади, деце и омладине за 20</w:t>
      </w:r>
      <w:r w:rsidR="00C660DD">
        <w:t>2</w:t>
      </w:r>
      <w:r w:rsidR="006A39CE">
        <w:rPr>
          <w:lang w:val="sr-Cyrl-RS"/>
        </w:rPr>
        <w:t>3</w:t>
      </w:r>
      <w:r w:rsidRPr="005A1521">
        <w:rPr>
          <w:lang w:val="sr-Cyrl-CS"/>
        </w:rPr>
        <w:t>.годину.</w:t>
      </w:r>
    </w:p>
    <w:p w:rsidR="005A1521" w:rsidRPr="005A1521" w:rsidRDefault="005A1521" w:rsidP="005A1521">
      <w:pPr>
        <w:jc w:val="both"/>
        <w:rPr>
          <w:lang w:val="sr-Cyrl-CS"/>
        </w:rPr>
      </w:pPr>
    </w:p>
    <w:p w:rsidR="005A1521" w:rsidRPr="005A1521" w:rsidRDefault="005A1521" w:rsidP="005A1521">
      <w:pPr>
        <w:jc w:val="both"/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  <w:t xml:space="preserve">Члан </w:t>
      </w:r>
      <w:r w:rsidRPr="005A1521">
        <w:t>1</w:t>
      </w:r>
      <w:r w:rsidRPr="005A1521">
        <w:rPr>
          <w:lang w:val="sr-Cyrl-CS"/>
        </w:rPr>
        <w:t>.</w:t>
      </w:r>
    </w:p>
    <w:p w:rsidR="005A1521" w:rsidRPr="005A1521" w:rsidRDefault="005A1521" w:rsidP="005A1521">
      <w:pPr>
        <w:jc w:val="both"/>
      </w:pPr>
    </w:p>
    <w:p w:rsidR="005A1521" w:rsidRPr="005A1521" w:rsidRDefault="005A1521" w:rsidP="005A1521">
      <w:pPr>
        <w:jc w:val="both"/>
      </w:pPr>
      <w:r w:rsidRPr="005A1521">
        <w:rPr>
          <w:lang w:val="sr-Cyrl-CS"/>
        </w:rPr>
        <w:t>Приходи и примања планирани су у следећим износима:</w:t>
      </w:r>
    </w:p>
    <w:p w:rsidR="005A1521" w:rsidRPr="005A1521" w:rsidRDefault="005A1521" w:rsidP="005A1521">
      <w:pPr>
        <w:jc w:val="both"/>
        <w:rPr>
          <w:lang w:val="sr-Cyrl-CS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2403"/>
        <w:gridCol w:w="1559"/>
        <w:gridCol w:w="1559"/>
        <w:gridCol w:w="1418"/>
        <w:gridCol w:w="1559"/>
        <w:gridCol w:w="1134"/>
      </w:tblGrid>
      <w:tr w:rsidR="005A1521" w:rsidRPr="005A1521" w:rsidTr="00591E2A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A1521" w:rsidRPr="005A1521" w:rsidRDefault="005A1521" w:rsidP="005A1521">
            <w:pPr>
              <w:jc w:val="right"/>
              <w:rPr>
                <w:lang w:val="sr-Cyrl-CS"/>
              </w:rPr>
            </w:pPr>
            <w:r w:rsidRPr="005A1521">
              <w:rPr>
                <w:lang w:val="sr-Cyrl-CS"/>
              </w:rPr>
              <w:t>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  <w:r w:rsidRPr="005A1521">
              <w:rPr>
                <w:lang w:val="sr-Cyrl-CS"/>
              </w:rPr>
              <w:t>чега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</w:tr>
      <w:tr w:rsidR="005A1521" w:rsidRPr="005A1521" w:rsidTr="00591E2A"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2"/>
                <w:szCs w:val="22"/>
                <w:lang w:val="sr-Cyrl-CS"/>
              </w:rPr>
            </w:pPr>
            <w:r w:rsidRPr="005A1521">
              <w:rPr>
                <w:sz w:val="22"/>
                <w:szCs w:val="22"/>
                <w:lang w:val="sr-Cyrl-CS"/>
              </w:rPr>
              <w:t>Економска</w:t>
            </w:r>
          </w:p>
          <w:p w:rsidR="005A1521" w:rsidRPr="005A1521" w:rsidRDefault="005A1521" w:rsidP="005A1521">
            <w:pPr>
              <w:jc w:val="both"/>
              <w:rPr>
                <w:sz w:val="22"/>
                <w:szCs w:val="22"/>
                <w:lang w:val="sr-Cyrl-CS"/>
              </w:rPr>
            </w:pPr>
            <w:r w:rsidRPr="005A1521">
              <w:rPr>
                <w:sz w:val="22"/>
                <w:szCs w:val="22"/>
                <w:lang w:val="sr-Cyrl-CS"/>
              </w:rPr>
              <w:t>Класифик.</w:t>
            </w:r>
          </w:p>
        </w:tc>
        <w:tc>
          <w:tcPr>
            <w:tcW w:w="2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ТЕКУЋИ ПРИХОДИ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Износ</w:t>
            </w:r>
          </w:p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динара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883635" w:rsidP="005A1521">
            <w:pPr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буџет</w:t>
            </w:r>
          </w:p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Републике</w:t>
            </w:r>
          </w:p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Министарство рада,зап.и соц.политике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883635">
            <w:pPr>
              <w:rPr>
                <w:sz w:val="20"/>
                <w:szCs w:val="20"/>
              </w:rPr>
            </w:pPr>
            <w:proofErr w:type="spellStart"/>
            <w:r w:rsidRPr="005A1521">
              <w:rPr>
                <w:sz w:val="20"/>
                <w:szCs w:val="20"/>
              </w:rPr>
              <w:t>Секретријат</w:t>
            </w:r>
            <w:proofErr w:type="spellEnd"/>
            <w:r w:rsidRPr="005A1521">
              <w:rPr>
                <w:sz w:val="20"/>
                <w:szCs w:val="20"/>
              </w:rPr>
              <w:t xml:space="preserve"> </w:t>
            </w:r>
            <w:proofErr w:type="spellStart"/>
            <w:r w:rsidRPr="005A1521">
              <w:rPr>
                <w:sz w:val="20"/>
                <w:szCs w:val="20"/>
              </w:rPr>
              <w:t>за</w:t>
            </w:r>
            <w:proofErr w:type="spellEnd"/>
            <w:r w:rsidRPr="005A1521">
              <w:rPr>
                <w:sz w:val="20"/>
                <w:szCs w:val="20"/>
              </w:rPr>
              <w:t xml:space="preserve"> </w:t>
            </w:r>
            <w:proofErr w:type="spellStart"/>
            <w:r w:rsidRPr="005A1521">
              <w:rPr>
                <w:sz w:val="20"/>
                <w:szCs w:val="20"/>
              </w:rPr>
              <w:t>соц.заш</w:t>
            </w:r>
            <w:proofErr w:type="spellEnd"/>
            <w:r w:rsidRPr="005A1521"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rPr>
                <w:sz w:val="20"/>
                <w:szCs w:val="20"/>
              </w:rPr>
            </w:pPr>
            <w:r w:rsidRPr="005A1521">
              <w:rPr>
                <w:sz w:val="20"/>
                <w:szCs w:val="20"/>
              </w:rPr>
              <w:t>РФЗ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21" w:rsidRPr="00883635" w:rsidRDefault="00883635" w:rsidP="005A1521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Остали извори</w:t>
            </w:r>
          </w:p>
        </w:tc>
      </w:tr>
      <w:tr w:rsidR="005A1521" w:rsidRPr="005A1521" w:rsidTr="00591E2A">
        <w:tc>
          <w:tcPr>
            <w:tcW w:w="824" w:type="dxa"/>
            <w:tcBorders>
              <w:top w:val="single" w:sz="4" w:space="0" w:color="auto"/>
            </w:tcBorders>
            <w:shd w:val="clear" w:color="auto" w:fill="auto"/>
          </w:tcPr>
          <w:p w:rsidR="005A1521" w:rsidRPr="005A1521" w:rsidRDefault="005A1521" w:rsidP="000B20BC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7331</w:t>
            </w:r>
            <w:r w:rsidR="000B20BC">
              <w:rPr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Текући трансфери од других нивоа власти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7540CF" w:rsidRDefault="007540CF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5A1521" w:rsidRPr="00883635" w:rsidRDefault="006A39CE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69.897.168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5A1521" w:rsidRPr="00D61CC3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7540CF" w:rsidRDefault="007540CF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5A1521" w:rsidRPr="00883635" w:rsidRDefault="006A39CE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69.897.168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5A1521" w:rsidRPr="00510A0C" w:rsidRDefault="005A1521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A1521" w:rsidRPr="00510A0C" w:rsidRDefault="005A1521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5A1521" w:rsidRPr="005A1521" w:rsidTr="00591E2A">
        <w:tc>
          <w:tcPr>
            <w:tcW w:w="824" w:type="dxa"/>
            <w:tcBorders>
              <w:top w:val="single" w:sz="4" w:space="0" w:color="auto"/>
            </w:tcBorders>
            <w:shd w:val="clear" w:color="auto" w:fill="auto"/>
          </w:tcPr>
          <w:p w:rsidR="005A1521" w:rsidRPr="005A1521" w:rsidRDefault="00C9472E" w:rsidP="001C311E">
            <w:pPr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74</w:t>
            </w:r>
            <w:r w:rsidR="001C311E">
              <w:rPr>
                <w:sz w:val="20"/>
                <w:szCs w:val="20"/>
                <w:lang w:val="sr-Cyrl-CS"/>
              </w:rPr>
              <w:t>51</w:t>
            </w:r>
            <w:r w:rsidR="005A1521" w:rsidRPr="005A1521">
              <w:rPr>
                <w:sz w:val="20"/>
                <w:szCs w:val="20"/>
                <w:lang w:val="sr-Cyrl-CS"/>
              </w:rPr>
              <w:t>00</w:t>
            </w: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 xml:space="preserve">Текући трансфери ПИО,сродници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7540CF" w:rsidRDefault="007540CF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5A1521" w:rsidRPr="00C369AA" w:rsidRDefault="006A39CE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4</w:t>
            </w:r>
            <w:r w:rsidR="003E014F" w:rsidRPr="00C369AA">
              <w:rPr>
                <w:color w:val="000000" w:themeColor="text1"/>
                <w:sz w:val="20"/>
                <w:szCs w:val="20"/>
              </w:rPr>
              <w:t>.000.000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5A1521" w:rsidRPr="00C369AA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5A1521" w:rsidRPr="00C369AA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5A1521" w:rsidRPr="00C369AA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540CF" w:rsidRDefault="007540CF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5A1521" w:rsidRPr="00C369AA" w:rsidRDefault="006A39CE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4</w:t>
            </w:r>
            <w:r w:rsidR="003E014F" w:rsidRPr="00C369AA">
              <w:rPr>
                <w:color w:val="000000" w:themeColor="text1"/>
                <w:sz w:val="20"/>
                <w:szCs w:val="20"/>
              </w:rPr>
              <w:t>.000.000</w:t>
            </w:r>
          </w:p>
        </w:tc>
      </w:tr>
      <w:tr w:rsidR="00285EC2" w:rsidRPr="005A1521" w:rsidTr="00591E2A">
        <w:tc>
          <w:tcPr>
            <w:tcW w:w="824" w:type="dxa"/>
            <w:tcBorders>
              <w:top w:val="single" w:sz="4" w:space="0" w:color="auto"/>
            </w:tcBorders>
            <w:shd w:val="clear" w:color="auto" w:fill="auto"/>
          </w:tcPr>
          <w:p w:rsidR="00285EC2" w:rsidRPr="00285EC2" w:rsidRDefault="00285EC2" w:rsidP="00285EC2">
            <w:pPr>
              <w:jc w:val="both"/>
              <w:rPr>
                <w:sz w:val="20"/>
                <w:szCs w:val="20"/>
                <w:lang w:val="sr-Cyrl-RS"/>
              </w:rPr>
            </w:pPr>
            <w:r w:rsidRPr="005A1521">
              <w:rPr>
                <w:sz w:val="20"/>
                <w:szCs w:val="20"/>
                <w:lang w:val="sr-Latn-RS"/>
              </w:rPr>
              <w:t>7321</w:t>
            </w:r>
            <w:r>
              <w:rPr>
                <w:sz w:val="20"/>
                <w:szCs w:val="20"/>
                <w:lang w:val="sr-Cyrl-RS"/>
              </w:rPr>
              <w:t>21</w:t>
            </w: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85EC2" w:rsidRPr="005A1521" w:rsidRDefault="00285EC2" w:rsidP="00285EC2">
            <w:pPr>
              <w:jc w:val="both"/>
              <w:rPr>
                <w:sz w:val="20"/>
                <w:szCs w:val="20"/>
                <w:lang w:val="sr-Cyrl-RS"/>
              </w:rPr>
            </w:pPr>
            <w:r w:rsidRPr="005A1521">
              <w:rPr>
                <w:sz w:val="20"/>
                <w:szCs w:val="20"/>
                <w:lang w:val="sr-Cyrl-RS"/>
              </w:rPr>
              <w:t>Текуће донације од међународних организација</w:t>
            </w:r>
            <w:r w:rsidR="009D163C">
              <w:rPr>
                <w:sz w:val="20"/>
                <w:szCs w:val="20"/>
                <w:lang w:val="sr-Cyrl-RS"/>
              </w:rPr>
              <w:t>-Уницеф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285EC2" w:rsidRPr="00C369AA" w:rsidRDefault="00285EC2" w:rsidP="004C234D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C660DD" w:rsidRPr="00C369AA" w:rsidRDefault="00C660DD" w:rsidP="004C234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C369AA">
              <w:rPr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285EC2" w:rsidRPr="00C369AA" w:rsidRDefault="00285EC2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285EC2" w:rsidRPr="00C369AA" w:rsidRDefault="00285EC2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285EC2" w:rsidRPr="00C369AA" w:rsidRDefault="00285EC2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660DD" w:rsidRPr="00C369AA" w:rsidRDefault="00C660DD" w:rsidP="004C234D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285EC2" w:rsidRPr="00C369AA" w:rsidRDefault="00C660DD" w:rsidP="004C234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C369AA">
              <w:rPr>
                <w:color w:val="000000" w:themeColor="text1"/>
                <w:sz w:val="20"/>
                <w:szCs w:val="20"/>
              </w:rPr>
              <w:t>1.000</w:t>
            </w:r>
          </w:p>
        </w:tc>
      </w:tr>
      <w:tr w:rsidR="009D163C" w:rsidRPr="005A1521" w:rsidTr="00591E2A">
        <w:tc>
          <w:tcPr>
            <w:tcW w:w="824" w:type="dxa"/>
            <w:shd w:val="clear" w:color="auto" w:fill="auto"/>
          </w:tcPr>
          <w:p w:rsidR="009D163C" w:rsidRPr="005A1521" w:rsidRDefault="009D163C" w:rsidP="000B20BC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7441</w:t>
            </w:r>
            <w:r>
              <w:rPr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2403" w:type="dxa"/>
            <w:shd w:val="clear" w:color="auto" w:fill="auto"/>
          </w:tcPr>
          <w:p w:rsidR="009D163C" w:rsidRPr="005A1521" w:rsidRDefault="009D163C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Текући добровољни трансфери од физичких и правних лица</w:t>
            </w:r>
          </w:p>
        </w:tc>
        <w:tc>
          <w:tcPr>
            <w:tcW w:w="1559" w:type="dxa"/>
            <w:shd w:val="clear" w:color="auto" w:fill="auto"/>
          </w:tcPr>
          <w:p w:rsidR="003E014F" w:rsidRPr="00C369AA" w:rsidRDefault="003E014F" w:rsidP="001913EB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9D163C" w:rsidRPr="00C369AA" w:rsidRDefault="006A39CE" w:rsidP="001913EB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24.580.000</w:t>
            </w:r>
          </w:p>
        </w:tc>
        <w:tc>
          <w:tcPr>
            <w:tcW w:w="1559" w:type="dxa"/>
            <w:shd w:val="clear" w:color="auto" w:fill="auto"/>
          </w:tcPr>
          <w:p w:rsidR="009D163C" w:rsidRPr="00C369AA" w:rsidRDefault="009D163C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3E014F" w:rsidRPr="00C369AA" w:rsidRDefault="003E014F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9D163C" w:rsidRPr="00C369AA" w:rsidRDefault="009D163C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9D163C" w:rsidRPr="00C369AA" w:rsidRDefault="009D163C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C369AA" w:rsidRPr="00C369AA" w:rsidRDefault="00C369AA" w:rsidP="001913E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D163C" w:rsidRPr="00C369AA" w:rsidRDefault="006A39CE" w:rsidP="001913E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24.580.000</w:t>
            </w:r>
          </w:p>
        </w:tc>
      </w:tr>
      <w:tr w:rsidR="009D163C" w:rsidRPr="005A1521" w:rsidTr="00591E2A">
        <w:tc>
          <w:tcPr>
            <w:tcW w:w="824" w:type="dxa"/>
            <w:shd w:val="clear" w:color="auto" w:fill="auto"/>
          </w:tcPr>
          <w:p w:rsidR="009D163C" w:rsidRPr="005A1521" w:rsidRDefault="009D163C" w:rsidP="001C311E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7451</w:t>
            </w:r>
            <w:r>
              <w:rPr>
                <w:sz w:val="20"/>
                <w:szCs w:val="20"/>
                <w:lang w:val="sr-Cyrl-CS"/>
              </w:rPr>
              <w:t>28</w:t>
            </w:r>
          </w:p>
        </w:tc>
        <w:tc>
          <w:tcPr>
            <w:tcW w:w="2403" w:type="dxa"/>
            <w:shd w:val="clear" w:color="auto" w:fill="auto"/>
          </w:tcPr>
          <w:p w:rsidR="009D163C" w:rsidRPr="005A1521" w:rsidRDefault="009D163C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Мешовити и неодређени приходи</w:t>
            </w:r>
            <w:r w:rsidR="0091526A">
              <w:rPr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C369AA" w:rsidRPr="00C369AA" w:rsidRDefault="00C369AA" w:rsidP="00C369A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D163C" w:rsidRPr="00C369AA" w:rsidRDefault="006A39CE" w:rsidP="0091526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16.111.479</w:t>
            </w:r>
          </w:p>
        </w:tc>
        <w:tc>
          <w:tcPr>
            <w:tcW w:w="1559" w:type="dxa"/>
            <w:shd w:val="clear" w:color="auto" w:fill="auto"/>
          </w:tcPr>
          <w:p w:rsidR="009D163C" w:rsidRPr="00C369AA" w:rsidRDefault="009D163C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9D163C" w:rsidRPr="00C369AA" w:rsidRDefault="009D163C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shd w:val="clear" w:color="auto" w:fill="auto"/>
          </w:tcPr>
          <w:p w:rsidR="009D163C" w:rsidRPr="00C369AA" w:rsidRDefault="009D163C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</w:tc>
        <w:tc>
          <w:tcPr>
            <w:tcW w:w="1134" w:type="dxa"/>
          </w:tcPr>
          <w:p w:rsidR="006A39CE" w:rsidRDefault="006A39CE" w:rsidP="006A39C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D163C" w:rsidRPr="00C369AA" w:rsidRDefault="006A39CE" w:rsidP="006A39C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16.111.479</w:t>
            </w:r>
          </w:p>
        </w:tc>
      </w:tr>
      <w:tr w:rsidR="009D163C" w:rsidRPr="005A1521" w:rsidTr="00591E2A">
        <w:tc>
          <w:tcPr>
            <w:tcW w:w="824" w:type="dxa"/>
            <w:shd w:val="clear" w:color="auto" w:fill="auto"/>
          </w:tcPr>
          <w:p w:rsidR="009D163C" w:rsidRPr="005A1521" w:rsidRDefault="009D163C" w:rsidP="001C311E">
            <w:pPr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732311</w:t>
            </w:r>
          </w:p>
        </w:tc>
        <w:tc>
          <w:tcPr>
            <w:tcW w:w="2403" w:type="dxa"/>
            <w:shd w:val="clear" w:color="auto" w:fill="auto"/>
          </w:tcPr>
          <w:p w:rsidR="009D163C" w:rsidRPr="007079BE" w:rsidRDefault="00487C42" w:rsidP="005A1521">
            <w:pPr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Текући трансфери од ЕУ-преко Министарства –мигранти смештај</w:t>
            </w:r>
          </w:p>
        </w:tc>
        <w:tc>
          <w:tcPr>
            <w:tcW w:w="1559" w:type="dxa"/>
            <w:shd w:val="clear" w:color="auto" w:fill="auto"/>
          </w:tcPr>
          <w:p w:rsidR="009D163C" w:rsidRPr="00C369AA" w:rsidRDefault="009D163C" w:rsidP="001913EB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3E014F" w:rsidRPr="00C369AA" w:rsidRDefault="006B2738" w:rsidP="006A39C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C369AA">
              <w:rPr>
                <w:color w:val="000000" w:themeColor="text1"/>
                <w:sz w:val="20"/>
                <w:szCs w:val="20"/>
              </w:rPr>
              <w:t>4.</w:t>
            </w:r>
            <w:r w:rsidR="006A39CE">
              <w:rPr>
                <w:color w:val="000000" w:themeColor="text1"/>
                <w:sz w:val="20"/>
                <w:szCs w:val="20"/>
                <w:lang w:val="sr-Cyrl-RS"/>
              </w:rPr>
              <w:t>500</w:t>
            </w:r>
            <w:r w:rsidR="003E014F" w:rsidRPr="00C369AA">
              <w:rPr>
                <w:color w:val="000000" w:themeColor="text1"/>
                <w:sz w:val="20"/>
                <w:szCs w:val="20"/>
              </w:rPr>
              <w:t>.000</w:t>
            </w:r>
          </w:p>
        </w:tc>
        <w:tc>
          <w:tcPr>
            <w:tcW w:w="1559" w:type="dxa"/>
            <w:shd w:val="clear" w:color="auto" w:fill="auto"/>
          </w:tcPr>
          <w:p w:rsidR="009D163C" w:rsidRPr="00C369AA" w:rsidRDefault="009D163C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9D163C" w:rsidRPr="00C369AA" w:rsidRDefault="009D163C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shd w:val="clear" w:color="auto" w:fill="auto"/>
          </w:tcPr>
          <w:p w:rsidR="009D163C" w:rsidRPr="00C369AA" w:rsidRDefault="009D163C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</w:tc>
        <w:tc>
          <w:tcPr>
            <w:tcW w:w="1134" w:type="dxa"/>
          </w:tcPr>
          <w:p w:rsidR="003E014F" w:rsidRPr="00C369AA" w:rsidRDefault="003E014F" w:rsidP="00BF4F3C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9D163C" w:rsidRPr="00C369AA" w:rsidRDefault="006B2738" w:rsidP="006A39C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C369AA">
              <w:rPr>
                <w:color w:val="000000" w:themeColor="text1"/>
                <w:sz w:val="20"/>
                <w:szCs w:val="20"/>
              </w:rPr>
              <w:t>4.</w:t>
            </w:r>
            <w:r w:rsidR="006A39CE">
              <w:rPr>
                <w:color w:val="000000" w:themeColor="text1"/>
                <w:sz w:val="20"/>
                <w:szCs w:val="20"/>
                <w:lang w:val="sr-Cyrl-RS"/>
              </w:rPr>
              <w:t>500</w:t>
            </w:r>
            <w:r w:rsidRPr="00C369AA">
              <w:rPr>
                <w:color w:val="000000" w:themeColor="text1"/>
                <w:sz w:val="20"/>
                <w:szCs w:val="20"/>
              </w:rPr>
              <w:t>.000</w:t>
            </w:r>
          </w:p>
        </w:tc>
      </w:tr>
      <w:tr w:rsidR="0091526A" w:rsidRPr="005A1521" w:rsidTr="00591E2A">
        <w:tc>
          <w:tcPr>
            <w:tcW w:w="824" w:type="dxa"/>
            <w:shd w:val="clear" w:color="auto" w:fill="auto"/>
          </w:tcPr>
          <w:p w:rsidR="0091526A" w:rsidRDefault="0091526A" w:rsidP="001C311E">
            <w:pPr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312000</w:t>
            </w:r>
          </w:p>
        </w:tc>
        <w:tc>
          <w:tcPr>
            <w:tcW w:w="2403" w:type="dxa"/>
            <w:shd w:val="clear" w:color="auto" w:fill="auto"/>
          </w:tcPr>
          <w:p w:rsidR="0091526A" w:rsidRDefault="0091526A" w:rsidP="006A39CE">
            <w:pPr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Почетно стање –пренос из 202</w:t>
            </w:r>
            <w:r w:rsidR="006A39CE">
              <w:rPr>
                <w:sz w:val="20"/>
                <w:szCs w:val="20"/>
                <w:lang w:val="sr-Cyrl-RS"/>
              </w:rPr>
              <w:t>2</w:t>
            </w:r>
            <w:r>
              <w:rPr>
                <w:sz w:val="20"/>
                <w:szCs w:val="20"/>
                <w:lang w:val="sr-Cyrl-RS"/>
              </w:rPr>
              <w:t>.г</w:t>
            </w:r>
          </w:p>
        </w:tc>
        <w:tc>
          <w:tcPr>
            <w:tcW w:w="1559" w:type="dxa"/>
            <w:shd w:val="clear" w:color="auto" w:fill="auto"/>
          </w:tcPr>
          <w:p w:rsidR="006A39CE" w:rsidRDefault="006A39CE" w:rsidP="001913E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1526A" w:rsidRPr="0091526A" w:rsidRDefault="006A39CE" w:rsidP="001913E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4.478.715</w:t>
            </w:r>
          </w:p>
        </w:tc>
        <w:tc>
          <w:tcPr>
            <w:tcW w:w="1559" w:type="dxa"/>
            <w:shd w:val="clear" w:color="auto" w:fill="auto"/>
          </w:tcPr>
          <w:p w:rsidR="0091526A" w:rsidRPr="00C369AA" w:rsidRDefault="0091526A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91526A" w:rsidRPr="00C369AA" w:rsidRDefault="0091526A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shd w:val="clear" w:color="auto" w:fill="auto"/>
          </w:tcPr>
          <w:p w:rsidR="0091526A" w:rsidRPr="00C369AA" w:rsidRDefault="0091526A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</w:tc>
        <w:tc>
          <w:tcPr>
            <w:tcW w:w="1134" w:type="dxa"/>
          </w:tcPr>
          <w:p w:rsidR="006A39CE" w:rsidRDefault="006A39CE" w:rsidP="00BF4F3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1526A" w:rsidRPr="0091526A" w:rsidRDefault="006A39CE" w:rsidP="00BF4F3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4.478.715</w:t>
            </w:r>
          </w:p>
        </w:tc>
      </w:tr>
      <w:tr w:rsidR="006A39CE" w:rsidRPr="005A1521" w:rsidTr="00591E2A">
        <w:tc>
          <w:tcPr>
            <w:tcW w:w="824" w:type="dxa"/>
            <w:shd w:val="clear" w:color="auto" w:fill="auto"/>
          </w:tcPr>
          <w:p w:rsidR="006A39CE" w:rsidRPr="005A1521" w:rsidRDefault="006A39CE" w:rsidP="000B20BC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7811</w:t>
            </w:r>
            <w:r>
              <w:rPr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2403" w:type="dxa"/>
            <w:shd w:val="clear" w:color="auto" w:fill="auto"/>
          </w:tcPr>
          <w:p w:rsidR="006A39CE" w:rsidRPr="005A1521" w:rsidRDefault="006A39CE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Трансфери између буџетских корисника на истом нивоу</w:t>
            </w:r>
          </w:p>
        </w:tc>
        <w:tc>
          <w:tcPr>
            <w:tcW w:w="1559" w:type="dxa"/>
            <w:shd w:val="clear" w:color="auto" w:fill="auto"/>
          </w:tcPr>
          <w:p w:rsidR="006A39CE" w:rsidRDefault="006A39CE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6A39CE" w:rsidRPr="006A39CE" w:rsidRDefault="006A39CE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87.409.240</w:t>
            </w:r>
          </w:p>
          <w:p w:rsidR="006A39CE" w:rsidRPr="00883635" w:rsidRDefault="006A39CE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559" w:type="dxa"/>
            <w:shd w:val="clear" w:color="auto" w:fill="auto"/>
          </w:tcPr>
          <w:p w:rsidR="006A39CE" w:rsidRPr="00883635" w:rsidRDefault="006A39CE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6A39CE" w:rsidRPr="00883635" w:rsidRDefault="006A39CE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shd w:val="clear" w:color="auto" w:fill="auto"/>
          </w:tcPr>
          <w:p w:rsidR="006A39CE" w:rsidRDefault="006A39CE" w:rsidP="006A39C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6A39CE" w:rsidRDefault="006A39CE" w:rsidP="006A39CE">
            <w:pPr>
              <w:jc w:val="right"/>
            </w:pPr>
            <w:r w:rsidRPr="00585E3A">
              <w:rPr>
                <w:color w:val="000000" w:themeColor="text1"/>
                <w:sz w:val="20"/>
                <w:szCs w:val="20"/>
                <w:lang w:val="sr-Cyrl-RS"/>
              </w:rPr>
              <w:t>87.409.240</w:t>
            </w:r>
          </w:p>
        </w:tc>
        <w:tc>
          <w:tcPr>
            <w:tcW w:w="1134" w:type="dxa"/>
          </w:tcPr>
          <w:p w:rsidR="006A39CE" w:rsidRPr="00883635" w:rsidRDefault="006A39CE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6A39CE" w:rsidRPr="005A1521" w:rsidTr="00591E2A">
        <w:tc>
          <w:tcPr>
            <w:tcW w:w="824" w:type="dxa"/>
            <w:shd w:val="clear" w:color="auto" w:fill="auto"/>
          </w:tcPr>
          <w:p w:rsidR="006A39CE" w:rsidRPr="005A1521" w:rsidRDefault="006A39CE" w:rsidP="005A1521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6A39CE" w:rsidRPr="005A1521" w:rsidRDefault="006A39CE" w:rsidP="000B20BC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7911</w:t>
            </w:r>
            <w:r>
              <w:rPr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2403" w:type="dxa"/>
            <w:shd w:val="clear" w:color="auto" w:fill="auto"/>
          </w:tcPr>
          <w:p w:rsidR="006A39CE" w:rsidRPr="005A1521" w:rsidRDefault="006A39CE" w:rsidP="005A1521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6A39CE" w:rsidRPr="005A1521" w:rsidRDefault="006A39CE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Приходи из буџета</w:t>
            </w:r>
          </w:p>
        </w:tc>
        <w:tc>
          <w:tcPr>
            <w:tcW w:w="1559" w:type="dxa"/>
            <w:shd w:val="clear" w:color="auto" w:fill="auto"/>
          </w:tcPr>
          <w:p w:rsidR="00E52211" w:rsidRDefault="00E52211" w:rsidP="007079B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6A39CE" w:rsidRPr="00D73CAB" w:rsidRDefault="006A39CE" w:rsidP="00D73CAB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424.</w:t>
            </w:r>
            <w:r w:rsidR="00D73CAB">
              <w:rPr>
                <w:color w:val="000000" w:themeColor="text1"/>
                <w:sz w:val="20"/>
                <w:szCs w:val="20"/>
                <w:lang w:val="sr-Latn-RS"/>
              </w:rPr>
              <w:t>445.506</w:t>
            </w:r>
          </w:p>
        </w:tc>
        <w:tc>
          <w:tcPr>
            <w:tcW w:w="1559" w:type="dxa"/>
            <w:shd w:val="clear" w:color="auto" w:fill="auto"/>
          </w:tcPr>
          <w:p w:rsidR="00E52211" w:rsidRDefault="00E52211" w:rsidP="006A39C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6A39CE" w:rsidRDefault="00D73CAB" w:rsidP="006A39CE">
            <w:pPr>
              <w:jc w:val="right"/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424.</w:t>
            </w:r>
            <w:r>
              <w:rPr>
                <w:color w:val="000000" w:themeColor="text1"/>
                <w:sz w:val="20"/>
                <w:szCs w:val="20"/>
                <w:lang w:val="sr-Latn-RS"/>
              </w:rPr>
              <w:t>445.506</w:t>
            </w:r>
          </w:p>
        </w:tc>
        <w:tc>
          <w:tcPr>
            <w:tcW w:w="1418" w:type="dxa"/>
            <w:shd w:val="clear" w:color="auto" w:fill="auto"/>
          </w:tcPr>
          <w:p w:rsidR="006A39CE" w:rsidRPr="00883635" w:rsidRDefault="006A39CE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shd w:val="clear" w:color="auto" w:fill="auto"/>
          </w:tcPr>
          <w:p w:rsidR="006A39CE" w:rsidRDefault="006A39CE" w:rsidP="006A39CE">
            <w:pPr>
              <w:jc w:val="right"/>
            </w:pPr>
          </w:p>
        </w:tc>
        <w:tc>
          <w:tcPr>
            <w:tcW w:w="1134" w:type="dxa"/>
          </w:tcPr>
          <w:p w:rsidR="006A39CE" w:rsidRPr="00883635" w:rsidRDefault="006A39CE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6A39CE" w:rsidRPr="005A1521" w:rsidTr="00591E2A">
        <w:tc>
          <w:tcPr>
            <w:tcW w:w="824" w:type="dxa"/>
            <w:shd w:val="clear" w:color="auto" w:fill="auto"/>
          </w:tcPr>
          <w:p w:rsidR="006A39CE" w:rsidRPr="005A1521" w:rsidRDefault="006A39CE" w:rsidP="005A1521">
            <w:pPr>
              <w:jc w:val="both"/>
              <w:rPr>
                <w:sz w:val="22"/>
                <w:szCs w:val="22"/>
                <w:lang w:val="sr-Cyrl-CS"/>
              </w:rPr>
            </w:pPr>
          </w:p>
        </w:tc>
        <w:tc>
          <w:tcPr>
            <w:tcW w:w="2403" w:type="dxa"/>
            <w:shd w:val="clear" w:color="auto" w:fill="auto"/>
          </w:tcPr>
          <w:p w:rsidR="006A39CE" w:rsidRPr="005A1521" w:rsidRDefault="006A39CE" w:rsidP="005A1521">
            <w:pPr>
              <w:jc w:val="both"/>
              <w:rPr>
                <w:b/>
                <w:sz w:val="20"/>
                <w:szCs w:val="20"/>
                <w:lang w:val="sr-Cyrl-CS"/>
              </w:rPr>
            </w:pPr>
          </w:p>
          <w:p w:rsidR="006A39CE" w:rsidRPr="005A1521" w:rsidRDefault="006A39CE" w:rsidP="005A1521">
            <w:pPr>
              <w:jc w:val="both"/>
              <w:rPr>
                <w:b/>
                <w:sz w:val="20"/>
                <w:szCs w:val="20"/>
                <w:lang w:val="sr-Cyrl-CS"/>
              </w:rPr>
            </w:pPr>
            <w:r w:rsidRPr="005A1521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559" w:type="dxa"/>
            <w:shd w:val="clear" w:color="auto" w:fill="auto"/>
          </w:tcPr>
          <w:p w:rsidR="006A39CE" w:rsidRDefault="006A39CE" w:rsidP="00812CAC">
            <w:pPr>
              <w:jc w:val="right"/>
              <w:rPr>
                <w:b/>
                <w:color w:val="FF0000"/>
                <w:sz w:val="20"/>
                <w:szCs w:val="20"/>
                <w:lang w:val="sr-Cyrl-RS"/>
              </w:rPr>
            </w:pPr>
          </w:p>
          <w:p w:rsidR="006A39CE" w:rsidRPr="005635AD" w:rsidRDefault="005635AD" w:rsidP="000E0E72">
            <w:pPr>
              <w:jc w:val="right"/>
              <w:rPr>
                <w:b/>
                <w:color w:val="FF0000"/>
                <w:sz w:val="20"/>
                <w:szCs w:val="20"/>
                <w:lang w:val="sr-Latn-R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Latn-RS"/>
              </w:rPr>
              <w:t>635.423.108</w:t>
            </w:r>
          </w:p>
        </w:tc>
        <w:tc>
          <w:tcPr>
            <w:tcW w:w="1559" w:type="dxa"/>
            <w:shd w:val="clear" w:color="auto" w:fill="auto"/>
          </w:tcPr>
          <w:p w:rsidR="00E52211" w:rsidRDefault="00E52211" w:rsidP="006A39C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6A39CE" w:rsidRDefault="00D73CAB" w:rsidP="006A39CE">
            <w:pPr>
              <w:jc w:val="right"/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424.</w:t>
            </w:r>
            <w:r>
              <w:rPr>
                <w:color w:val="000000" w:themeColor="text1"/>
                <w:sz w:val="20"/>
                <w:szCs w:val="20"/>
                <w:lang w:val="sr-Latn-RS"/>
              </w:rPr>
              <w:t>445.506</w:t>
            </w:r>
          </w:p>
        </w:tc>
        <w:tc>
          <w:tcPr>
            <w:tcW w:w="1418" w:type="dxa"/>
            <w:shd w:val="clear" w:color="auto" w:fill="auto"/>
          </w:tcPr>
          <w:p w:rsidR="006A39CE" w:rsidRDefault="006A39CE" w:rsidP="005A1521">
            <w:pPr>
              <w:jc w:val="right"/>
              <w:rPr>
                <w:b/>
                <w:color w:val="FF0000"/>
                <w:sz w:val="20"/>
                <w:szCs w:val="20"/>
                <w:lang w:val="sr-Cyrl-RS"/>
              </w:rPr>
            </w:pPr>
          </w:p>
          <w:p w:rsidR="006A39CE" w:rsidRPr="00883635" w:rsidRDefault="006A39CE" w:rsidP="005A1521">
            <w:pPr>
              <w:jc w:val="right"/>
              <w:rPr>
                <w:b/>
                <w:color w:val="FF0000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69.897.168</w:t>
            </w:r>
          </w:p>
        </w:tc>
        <w:tc>
          <w:tcPr>
            <w:tcW w:w="1559" w:type="dxa"/>
            <w:shd w:val="clear" w:color="auto" w:fill="auto"/>
          </w:tcPr>
          <w:p w:rsidR="007540CF" w:rsidRDefault="007540CF" w:rsidP="006A39CE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6A39CE" w:rsidRDefault="006A39CE" w:rsidP="006A39CE">
            <w:pPr>
              <w:jc w:val="right"/>
            </w:pPr>
            <w:r w:rsidRPr="00585E3A">
              <w:rPr>
                <w:color w:val="000000" w:themeColor="text1"/>
                <w:sz w:val="20"/>
                <w:szCs w:val="20"/>
                <w:lang w:val="sr-Cyrl-RS"/>
              </w:rPr>
              <w:t>87.409.240</w:t>
            </w:r>
          </w:p>
        </w:tc>
        <w:tc>
          <w:tcPr>
            <w:tcW w:w="1134" w:type="dxa"/>
          </w:tcPr>
          <w:p w:rsidR="006A39CE" w:rsidRPr="0091526A" w:rsidRDefault="006A39CE" w:rsidP="006D0302">
            <w:pPr>
              <w:jc w:val="right"/>
              <w:rPr>
                <w:b/>
                <w:color w:val="C00000"/>
                <w:sz w:val="20"/>
                <w:szCs w:val="20"/>
                <w:lang w:val="sr-Cyrl-RS"/>
              </w:rPr>
            </w:pPr>
          </w:p>
          <w:p w:rsidR="006A39CE" w:rsidRPr="0091526A" w:rsidRDefault="006A39CE" w:rsidP="000E0E72">
            <w:pPr>
              <w:jc w:val="right"/>
              <w:rPr>
                <w:b/>
                <w:color w:val="C00000"/>
                <w:sz w:val="20"/>
                <w:szCs w:val="20"/>
                <w:lang w:val="sr-Cyrl-R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Cyrl-RS"/>
              </w:rPr>
              <w:t>53.671.194</w:t>
            </w:r>
          </w:p>
        </w:tc>
      </w:tr>
    </w:tbl>
    <w:p w:rsidR="005A1521" w:rsidRPr="005A1521" w:rsidRDefault="005A1521" w:rsidP="005A1521">
      <w:pPr>
        <w:jc w:val="both"/>
        <w:rPr>
          <w:lang w:val="sr-Cyrl-CS"/>
        </w:rPr>
      </w:pPr>
    </w:p>
    <w:p w:rsidR="005A1521" w:rsidRPr="005A1521" w:rsidRDefault="005A1521" w:rsidP="005A1521">
      <w:pPr>
        <w:jc w:val="both"/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</w:p>
    <w:p w:rsidR="005A1521" w:rsidRDefault="005A1521" w:rsidP="005A1521">
      <w:pPr>
        <w:jc w:val="both"/>
        <w:rPr>
          <w:lang w:val="sr-Cyrl-RS"/>
        </w:rPr>
      </w:pPr>
    </w:p>
    <w:p w:rsidR="005A1521" w:rsidRDefault="005A1521" w:rsidP="005A1521">
      <w:pPr>
        <w:jc w:val="both"/>
        <w:rPr>
          <w:lang w:val="sr-Cyrl-RS"/>
        </w:rPr>
      </w:pPr>
    </w:p>
    <w:p w:rsidR="005A1521" w:rsidRDefault="005A1521" w:rsidP="005A1521">
      <w:pPr>
        <w:jc w:val="both"/>
        <w:rPr>
          <w:lang w:val="sr-Cyrl-RS"/>
        </w:rPr>
      </w:pPr>
    </w:p>
    <w:p w:rsidR="005A1521" w:rsidRDefault="005A1521" w:rsidP="005A1521">
      <w:pPr>
        <w:jc w:val="both"/>
      </w:pPr>
    </w:p>
    <w:p w:rsidR="00C663DA" w:rsidRDefault="00C663DA" w:rsidP="005A1521">
      <w:pPr>
        <w:jc w:val="both"/>
      </w:pPr>
    </w:p>
    <w:p w:rsidR="00C663DA" w:rsidRDefault="00C663DA" w:rsidP="005A1521">
      <w:pPr>
        <w:jc w:val="both"/>
      </w:pPr>
    </w:p>
    <w:p w:rsidR="00C663DA" w:rsidRDefault="00C663DA" w:rsidP="005A1521">
      <w:pPr>
        <w:jc w:val="both"/>
      </w:pPr>
    </w:p>
    <w:p w:rsidR="00C663DA" w:rsidRDefault="00C663DA" w:rsidP="005A1521">
      <w:pPr>
        <w:jc w:val="both"/>
        <w:rPr>
          <w:lang w:val="sr-Cyrl-RS"/>
        </w:rPr>
      </w:pPr>
    </w:p>
    <w:p w:rsidR="0030630D" w:rsidRDefault="0030630D" w:rsidP="005A1521">
      <w:pPr>
        <w:jc w:val="both"/>
        <w:rPr>
          <w:lang w:val="sr-Cyrl-RS"/>
        </w:rPr>
      </w:pPr>
    </w:p>
    <w:p w:rsidR="0030630D" w:rsidRDefault="0030630D" w:rsidP="005A1521">
      <w:pPr>
        <w:jc w:val="both"/>
        <w:rPr>
          <w:lang w:val="sr-Cyrl-RS"/>
        </w:rPr>
      </w:pPr>
    </w:p>
    <w:p w:rsidR="00B06836" w:rsidRDefault="00B06836" w:rsidP="007079BE">
      <w:pPr>
        <w:jc w:val="both"/>
        <w:rPr>
          <w:lang w:val="sr-Cyrl-RS"/>
        </w:rPr>
      </w:pPr>
    </w:p>
    <w:p w:rsidR="009C547D" w:rsidRDefault="009C547D" w:rsidP="007079BE">
      <w:pPr>
        <w:jc w:val="both"/>
        <w:rPr>
          <w:lang w:val="sr-Cyrl-RS"/>
        </w:rPr>
      </w:pPr>
    </w:p>
    <w:p w:rsidR="00E44817" w:rsidRDefault="00E44817" w:rsidP="007079BE">
      <w:pPr>
        <w:jc w:val="both"/>
        <w:rPr>
          <w:lang w:val="sr-Cyrl-RS"/>
        </w:rPr>
      </w:pPr>
    </w:p>
    <w:p w:rsidR="0000316D" w:rsidRDefault="0000316D" w:rsidP="007079BE">
      <w:pPr>
        <w:jc w:val="both"/>
        <w:rPr>
          <w:lang w:val="sr-Cyrl-RS"/>
        </w:rPr>
      </w:pPr>
    </w:p>
    <w:p w:rsidR="0000316D" w:rsidRPr="00E44817" w:rsidRDefault="0000316D" w:rsidP="007079BE">
      <w:pPr>
        <w:jc w:val="both"/>
        <w:rPr>
          <w:lang w:val="sr-Cyrl-RS"/>
        </w:rPr>
      </w:pPr>
    </w:p>
    <w:p w:rsidR="00D61CC3" w:rsidRPr="0091526A" w:rsidRDefault="00D61CC3" w:rsidP="0091526A">
      <w:pPr>
        <w:jc w:val="both"/>
        <w:rPr>
          <w:lang w:val="sr-Cyrl-RS"/>
        </w:rPr>
      </w:pPr>
    </w:p>
    <w:p w:rsidR="00D61CC3" w:rsidRPr="00D61CC3" w:rsidRDefault="00D61CC3" w:rsidP="005A1521">
      <w:pPr>
        <w:ind w:left="3600" w:firstLine="720"/>
        <w:jc w:val="both"/>
      </w:pPr>
    </w:p>
    <w:p w:rsidR="00B06836" w:rsidRDefault="00B06836" w:rsidP="005A1521">
      <w:pPr>
        <w:ind w:left="3600" w:firstLine="720"/>
        <w:jc w:val="both"/>
      </w:pPr>
    </w:p>
    <w:p w:rsidR="005A1521" w:rsidRPr="005A1521" w:rsidRDefault="005A1521" w:rsidP="005A1521">
      <w:pPr>
        <w:ind w:left="3600" w:firstLine="720"/>
        <w:jc w:val="both"/>
        <w:rPr>
          <w:lang w:val="sr-Cyrl-CS"/>
        </w:rPr>
      </w:pPr>
      <w:r w:rsidRPr="005A1521">
        <w:rPr>
          <w:lang w:val="sr-Cyrl-CS"/>
        </w:rPr>
        <w:lastRenderedPageBreak/>
        <w:t xml:space="preserve">Члан </w:t>
      </w:r>
      <w:r w:rsidRPr="005A1521">
        <w:t>2</w:t>
      </w:r>
      <w:r w:rsidRPr="005A1521">
        <w:rPr>
          <w:lang w:val="sr-Cyrl-CS"/>
        </w:rPr>
        <w:t>.</w:t>
      </w:r>
    </w:p>
    <w:p w:rsidR="005A1521" w:rsidRPr="005A1521" w:rsidRDefault="005A1521" w:rsidP="005A1521">
      <w:pPr>
        <w:jc w:val="both"/>
        <w:rPr>
          <w:lang w:val="sr-Cyrl-CS"/>
        </w:rPr>
      </w:pPr>
      <w:bookmarkStart w:id="0" w:name="OLE_LINK1"/>
      <w:bookmarkStart w:id="1" w:name="OLE_LINK2"/>
      <w:r w:rsidRPr="005A1521">
        <w:rPr>
          <w:lang w:val="sr-Cyrl-CS"/>
        </w:rPr>
        <w:t>Расходи и издаци планирани  су у следећим износима:</w:t>
      </w:r>
    </w:p>
    <w:p w:rsidR="005A1521" w:rsidRPr="005A1521" w:rsidRDefault="005A1521" w:rsidP="005A1521">
      <w:pPr>
        <w:jc w:val="both"/>
        <w:rPr>
          <w:lang w:val="sr-Cyrl-CS"/>
        </w:rPr>
      </w:pPr>
    </w:p>
    <w:tbl>
      <w:tblPr>
        <w:tblW w:w="103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2694"/>
        <w:gridCol w:w="1417"/>
        <w:gridCol w:w="1418"/>
        <w:gridCol w:w="1417"/>
        <w:gridCol w:w="1418"/>
        <w:gridCol w:w="1275"/>
      </w:tblGrid>
      <w:tr w:rsidR="005A1521" w:rsidRPr="005A1521" w:rsidTr="004A736A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A1521" w:rsidRPr="0000316D" w:rsidRDefault="005A1521" w:rsidP="005A1521">
            <w:pPr>
              <w:jc w:val="both"/>
              <w:rPr>
                <w:color w:val="000000" w:themeColor="text1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A1521" w:rsidRPr="005A1521" w:rsidRDefault="005A1521" w:rsidP="005A1521">
            <w:pPr>
              <w:jc w:val="right"/>
              <w:rPr>
                <w:lang w:val="sr-Cyrl-CS"/>
              </w:rPr>
            </w:pPr>
            <w:r w:rsidRPr="005A1521">
              <w:rPr>
                <w:lang w:val="sr-Cyrl-CS"/>
              </w:rPr>
              <w:t>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  <w:r w:rsidRPr="005A1521">
              <w:rPr>
                <w:lang w:val="sr-Cyrl-CS"/>
              </w:rPr>
              <w:t>чега</w:t>
            </w:r>
          </w:p>
        </w:tc>
      </w:tr>
      <w:tr w:rsidR="005A1521" w:rsidRPr="005A1521" w:rsidTr="004A736A"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Екон.</w:t>
            </w:r>
          </w:p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Класиф.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УКУПНИ РАСХОДИ И ИЗДАЦИ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00316D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00316D">
              <w:rPr>
                <w:color w:val="000000" w:themeColor="text1"/>
                <w:sz w:val="20"/>
                <w:szCs w:val="20"/>
                <w:lang w:val="sr-Cyrl-CS"/>
              </w:rPr>
              <w:t>Износ у динарима</w:t>
            </w:r>
          </w:p>
          <w:p w:rsidR="005A1521" w:rsidRPr="0000316D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00316D">
              <w:rPr>
                <w:color w:val="000000" w:themeColor="text1"/>
                <w:sz w:val="20"/>
                <w:szCs w:val="20"/>
                <w:lang w:val="sr-Cyrl-CS"/>
              </w:rPr>
              <w:t>-укупно-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На терет буџета</w:t>
            </w:r>
          </w:p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Републике Мин.рада,зап.и соц.политике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 xml:space="preserve">На терет Секретаријата за соц.заштиту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tabs>
                <w:tab w:val="left" w:pos="1527"/>
              </w:tabs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На терет РФЗ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tabs>
                <w:tab w:val="left" w:pos="1527"/>
              </w:tabs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На терет осталих</w:t>
            </w:r>
          </w:p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извора</w:t>
            </w:r>
          </w:p>
        </w:tc>
      </w:tr>
      <w:tr w:rsidR="00A26D76" w:rsidRPr="00E52211" w:rsidTr="004A736A">
        <w:tc>
          <w:tcPr>
            <w:tcW w:w="747" w:type="dxa"/>
            <w:tcBorders>
              <w:top w:val="single" w:sz="4" w:space="0" w:color="auto"/>
            </w:tcBorders>
            <w:shd w:val="clear" w:color="auto" w:fill="auto"/>
          </w:tcPr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A1521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411111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Плате, додаци и накнаде запослених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F7770E" w:rsidRPr="00E52211" w:rsidRDefault="00F7770E" w:rsidP="00F7770E">
            <w:pPr>
              <w:rPr>
                <w:color w:val="FF0000"/>
                <w:sz w:val="20"/>
                <w:szCs w:val="20"/>
                <w:lang w:val="sr-Cyrl-RS"/>
              </w:rPr>
            </w:pPr>
          </w:p>
          <w:p w:rsidR="006E48C0" w:rsidRPr="00E52211" w:rsidRDefault="00987328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987328">
              <w:rPr>
                <w:color w:val="000000" w:themeColor="text1"/>
                <w:sz w:val="20"/>
                <w:szCs w:val="20"/>
                <w:lang w:val="sr-Cyrl-RS"/>
              </w:rPr>
              <w:t>377.405.325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591E2A" w:rsidRPr="00E52211" w:rsidRDefault="00591E2A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A1521" w:rsidRPr="00E52211" w:rsidRDefault="00E52211" w:rsidP="009C547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RS"/>
              </w:rPr>
              <w:t>261.156.993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643DFA" w:rsidRPr="00E52211" w:rsidRDefault="00643DFA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5A1521" w:rsidRPr="00E52211" w:rsidRDefault="00B137E8" w:rsidP="005A1521">
            <w:pPr>
              <w:jc w:val="right"/>
              <w:rPr>
                <w:color w:val="FF0000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45.273.688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A430A1" w:rsidRPr="00B137E8" w:rsidRDefault="00A430A1" w:rsidP="005A1521">
            <w:pPr>
              <w:tabs>
                <w:tab w:val="left" w:pos="972"/>
              </w:tabs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D0B52" w:rsidRPr="00B137E8" w:rsidRDefault="00B137E8" w:rsidP="00F4384B">
            <w:pPr>
              <w:tabs>
                <w:tab w:val="left" w:pos="972"/>
              </w:tabs>
              <w:jc w:val="right"/>
              <w:rPr>
                <w:color w:val="000000" w:themeColor="text1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70.014.411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285EC2" w:rsidRPr="002205E0" w:rsidRDefault="00285EC2" w:rsidP="005A1521">
            <w:pPr>
              <w:tabs>
                <w:tab w:val="left" w:pos="972"/>
              </w:tabs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2205E0" w:rsidRDefault="002205E0" w:rsidP="00FF5096">
            <w:pPr>
              <w:tabs>
                <w:tab w:val="left" w:pos="972"/>
              </w:tabs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960.233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412111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Допринос за пензијско и инвалидско осигурање</w:t>
            </w:r>
          </w:p>
        </w:tc>
        <w:tc>
          <w:tcPr>
            <w:tcW w:w="1417" w:type="dxa"/>
            <w:shd w:val="clear" w:color="auto" w:fill="auto"/>
          </w:tcPr>
          <w:p w:rsidR="00F7770E" w:rsidRPr="00E52211" w:rsidRDefault="00F7770E" w:rsidP="00FF5096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FF5096" w:rsidRPr="00E52211" w:rsidRDefault="00987328" w:rsidP="00FF5096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987328">
              <w:rPr>
                <w:color w:val="000000" w:themeColor="text1"/>
                <w:sz w:val="20"/>
                <w:szCs w:val="20"/>
                <w:lang w:val="sr-Cyrl-RS"/>
              </w:rPr>
              <w:t>38.222.000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91E2A" w:rsidRPr="00E52211" w:rsidRDefault="00E52211" w:rsidP="0044695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RS"/>
              </w:rPr>
              <w:t>26.116.000</w:t>
            </w:r>
          </w:p>
        </w:tc>
        <w:tc>
          <w:tcPr>
            <w:tcW w:w="1417" w:type="dxa"/>
            <w:shd w:val="clear" w:color="auto" w:fill="auto"/>
          </w:tcPr>
          <w:p w:rsidR="005A1521" w:rsidRPr="00B137E8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643DFA" w:rsidRPr="00B137E8" w:rsidRDefault="00B137E8" w:rsidP="00EF22B8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5.000</w:t>
            </w:r>
            <w:r w:rsidR="002774AE" w:rsidRPr="00B137E8">
              <w:rPr>
                <w:color w:val="000000" w:themeColor="text1"/>
                <w:sz w:val="20"/>
                <w:szCs w:val="20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A430A1" w:rsidRPr="00B137E8" w:rsidRDefault="00A430A1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D0B52" w:rsidRPr="00B137E8" w:rsidRDefault="00B137E8" w:rsidP="00B137E8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7.010.000</w:t>
            </w:r>
          </w:p>
        </w:tc>
        <w:tc>
          <w:tcPr>
            <w:tcW w:w="1275" w:type="dxa"/>
            <w:shd w:val="clear" w:color="auto" w:fill="auto"/>
          </w:tcPr>
          <w:p w:rsidR="00FC2615" w:rsidRPr="002205E0" w:rsidRDefault="00FC2615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2205E0" w:rsidRDefault="002205E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96.000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412211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Допринос за здравствено осигурање</w:t>
            </w:r>
          </w:p>
        </w:tc>
        <w:tc>
          <w:tcPr>
            <w:tcW w:w="1417" w:type="dxa"/>
            <w:shd w:val="clear" w:color="auto" w:fill="auto"/>
          </w:tcPr>
          <w:p w:rsidR="00A31834" w:rsidRPr="00E52211" w:rsidRDefault="00A31834" w:rsidP="005244D4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F7770E" w:rsidRPr="00E52211" w:rsidRDefault="00987328" w:rsidP="005244D4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987328">
              <w:rPr>
                <w:color w:val="000000" w:themeColor="text1"/>
                <w:sz w:val="20"/>
                <w:szCs w:val="20"/>
                <w:lang w:val="sr-Cyrl-RS"/>
              </w:rPr>
              <w:t>19.727.688</w:t>
            </w:r>
          </w:p>
        </w:tc>
        <w:tc>
          <w:tcPr>
            <w:tcW w:w="1418" w:type="dxa"/>
            <w:shd w:val="clear" w:color="auto" w:fill="auto"/>
          </w:tcPr>
          <w:p w:rsidR="00591E2A" w:rsidRPr="00E52211" w:rsidRDefault="00591E2A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A1521" w:rsidRPr="00E52211" w:rsidRDefault="00E52211" w:rsidP="0044695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RS"/>
              </w:rPr>
              <w:t>12.137.209</w:t>
            </w:r>
          </w:p>
        </w:tc>
        <w:tc>
          <w:tcPr>
            <w:tcW w:w="1417" w:type="dxa"/>
            <w:shd w:val="clear" w:color="auto" w:fill="auto"/>
          </w:tcPr>
          <w:p w:rsidR="005A1521" w:rsidRPr="00B137E8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643DFA" w:rsidRPr="00B137E8" w:rsidRDefault="00B137E8" w:rsidP="00EF22B8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3.932.818</w:t>
            </w:r>
          </w:p>
        </w:tc>
        <w:tc>
          <w:tcPr>
            <w:tcW w:w="1418" w:type="dxa"/>
            <w:shd w:val="clear" w:color="auto" w:fill="auto"/>
          </w:tcPr>
          <w:p w:rsidR="00A430A1" w:rsidRPr="00B137E8" w:rsidRDefault="00A430A1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D0B52" w:rsidRPr="00B137E8" w:rsidRDefault="00B137E8" w:rsidP="00B137E8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3.617.471</w:t>
            </w:r>
          </w:p>
        </w:tc>
        <w:tc>
          <w:tcPr>
            <w:tcW w:w="1275" w:type="dxa"/>
            <w:shd w:val="clear" w:color="auto" w:fill="auto"/>
          </w:tcPr>
          <w:p w:rsidR="005A1521" w:rsidRPr="002205E0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FC2615" w:rsidRPr="002205E0" w:rsidRDefault="002205E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40.190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FB26C7" w:rsidRPr="00E52211" w:rsidRDefault="00FB26C7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41311</w:t>
            </w:r>
          </w:p>
        </w:tc>
        <w:tc>
          <w:tcPr>
            <w:tcW w:w="2694" w:type="dxa"/>
            <w:shd w:val="clear" w:color="auto" w:fill="auto"/>
          </w:tcPr>
          <w:p w:rsidR="00FB26C7" w:rsidRPr="00E52211" w:rsidRDefault="00FB26C7" w:rsidP="005A1521">
            <w:pPr>
              <w:jc w:val="both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RS"/>
              </w:rPr>
              <w:t>Накнаде у натури</w:t>
            </w:r>
          </w:p>
        </w:tc>
        <w:tc>
          <w:tcPr>
            <w:tcW w:w="1417" w:type="dxa"/>
            <w:shd w:val="clear" w:color="auto" w:fill="auto"/>
          </w:tcPr>
          <w:p w:rsidR="00FB26C7" w:rsidRPr="00E52211" w:rsidRDefault="00987328" w:rsidP="0098732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987328">
              <w:rPr>
                <w:color w:val="000000" w:themeColor="text1"/>
                <w:sz w:val="20"/>
                <w:szCs w:val="20"/>
                <w:lang w:val="sr-Cyrl-RS"/>
              </w:rPr>
              <w:t>4.663</w:t>
            </w:r>
          </w:p>
        </w:tc>
        <w:tc>
          <w:tcPr>
            <w:tcW w:w="1418" w:type="dxa"/>
            <w:shd w:val="clear" w:color="auto" w:fill="auto"/>
          </w:tcPr>
          <w:p w:rsidR="00FB26C7" w:rsidRPr="00E52211" w:rsidRDefault="00E52211" w:rsidP="00510A0C">
            <w:pPr>
              <w:jc w:val="right"/>
              <w:rPr>
                <w:color w:val="FF0000"/>
                <w:sz w:val="20"/>
                <w:szCs w:val="20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RS"/>
              </w:rPr>
              <w:t>1.739</w:t>
            </w:r>
          </w:p>
        </w:tc>
        <w:tc>
          <w:tcPr>
            <w:tcW w:w="1417" w:type="dxa"/>
            <w:shd w:val="clear" w:color="auto" w:fill="auto"/>
          </w:tcPr>
          <w:p w:rsidR="00FB26C7" w:rsidRPr="00B137E8" w:rsidRDefault="00B137E8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952</w:t>
            </w:r>
          </w:p>
        </w:tc>
        <w:tc>
          <w:tcPr>
            <w:tcW w:w="1418" w:type="dxa"/>
            <w:shd w:val="clear" w:color="auto" w:fill="auto"/>
          </w:tcPr>
          <w:p w:rsidR="00FB26C7" w:rsidRPr="00B137E8" w:rsidRDefault="00DA0BFC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1275" w:type="dxa"/>
            <w:shd w:val="clear" w:color="auto" w:fill="auto"/>
          </w:tcPr>
          <w:p w:rsidR="00FB26C7" w:rsidRPr="002205E0" w:rsidRDefault="002205E0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972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414311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Отпремнине за одлазак у пензију</w:t>
            </w:r>
          </w:p>
        </w:tc>
        <w:tc>
          <w:tcPr>
            <w:tcW w:w="1417" w:type="dxa"/>
            <w:shd w:val="clear" w:color="auto" w:fill="auto"/>
          </w:tcPr>
          <w:p w:rsidR="00A31834" w:rsidRPr="00E52211" w:rsidRDefault="00A31834" w:rsidP="000B4982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F7770E" w:rsidRDefault="00987328" w:rsidP="000B4982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87328">
              <w:rPr>
                <w:color w:val="000000" w:themeColor="text1"/>
                <w:sz w:val="20"/>
                <w:szCs w:val="20"/>
                <w:lang w:val="sr-Cyrl-RS"/>
              </w:rPr>
              <w:t>1.803.805</w:t>
            </w:r>
          </w:p>
          <w:p w:rsidR="005E7A8D" w:rsidRPr="00E52211" w:rsidRDefault="005E7A8D" w:rsidP="000B4982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D0B52" w:rsidRPr="00E52211" w:rsidRDefault="005D0B52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5A1521" w:rsidRPr="00E52211" w:rsidRDefault="005A1521" w:rsidP="000B498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D02B51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B137E8" w:rsidRDefault="00B137E8" w:rsidP="00524F5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765.586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  <w:p w:rsidR="00DA0BFC" w:rsidRPr="00E52211" w:rsidRDefault="00B137E8" w:rsidP="005A1521">
            <w:pPr>
              <w:jc w:val="right"/>
              <w:rPr>
                <w:color w:val="FF0000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661.679</w:t>
            </w:r>
          </w:p>
        </w:tc>
        <w:tc>
          <w:tcPr>
            <w:tcW w:w="1275" w:type="dxa"/>
            <w:shd w:val="clear" w:color="auto" w:fill="auto"/>
          </w:tcPr>
          <w:p w:rsidR="005D0B52" w:rsidRPr="002205E0" w:rsidRDefault="005D0B52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A1521" w:rsidRPr="002205E0" w:rsidRDefault="002205E0" w:rsidP="002205E0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376.540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A1521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414314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Помоћ у случају смрти запосленог</w:t>
            </w:r>
          </w:p>
        </w:tc>
        <w:tc>
          <w:tcPr>
            <w:tcW w:w="1417" w:type="dxa"/>
            <w:shd w:val="clear" w:color="auto" w:fill="auto"/>
          </w:tcPr>
          <w:p w:rsidR="00F7770E" w:rsidRPr="00E52211" w:rsidRDefault="00F7770E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31834" w:rsidRPr="00E52211" w:rsidRDefault="005E7A8D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5E7A8D">
              <w:rPr>
                <w:color w:val="000000" w:themeColor="text1"/>
                <w:sz w:val="20"/>
                <w:szCs w:val="20"/>
                <w:lang w:val="sr-Cyrl-RS"/>
              </w:rPr>
              <w:t>100.000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5A1521" w:rsidRPr="00B137E8" w:rsidRDefault="005A1521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5D0B52" w:rsidRPr="002205E0" w:rsidRDefault="005D0B52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A1521" w:rsidRPr="002205E0" w:rsidRDefault="002205E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100.000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415112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Накнаде трошкова за запослене</w:t>
            </w:r>
          </w:p>
        </w:tc>
        <w:tc>
          <w:tcPr>
            <w:tcW w:w="1417" w:type="dxa"/>
            <w:shd w:val="clear" w:color="auto" w:fill="auto"/>
          </w:tcPr>
          <w:p w:rsidR="00F7770E" w:rsidRPr="00E52211" w:rsidRDefault="00F7770E" w:rsidP="00F077C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31834" w:rsidRPr="007540CF" w:rsidRDefault="005E7A8D" w:rsidP="007540CF">
            <w:pPr>
              <w:jc w:val="right"/>
              <w:rPr>
                <w:color w:val="FF0000"/>
                <w:sz w:val="20"/>
                <w:szCs w:val="20"/>
                <w:lang w:val="sr-Latn-RS"/>
              </w:rPr>
            </w:pPr>
            <w:r w:rsidRPr="005E7A8D">
              <w:rPr>
                <w:color w:val="000000" w:themeColor="text1"/>
                <w:sz w:val="20"/>
                <w:szCs w:val="20"/>
                <w:lang w:val="sr-Cyrl-RS"/>
              </w:rPr>
              <w:t>14.</w:t>
            </w:r>
            <w:r w:rsidR="007540CF">
              <w:rPr>
                <w:color w:val="000000" w:themeColor="text1"/>
                <w:sz w:val="20"/>
                <w:szCs w:val="20"/>
                <w:lang w:val="sr-Latn-RS"/>
              </w:rPr>
              <w:t>219.860</w:t>
            </w:r>
          </w:p>
        </w:tc>
        <w:tc>
          <w:tcPr>
            <w:tcW w:w="1418" w:type="dxa"/>
            <w:shd w:val="clear" w:color="auto" w:fill="auto"/>
          </w:tcPr>
          <w:p w:rsidR="005D0B52" w:rsidRPr="00E52211" w:rsidRDefault="005D0B52" w:rsidP="005C4E97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5A1521" w:rsidRPr="007540CF" w:rsidRDefault="00E52211" w:rsidP="007540CF">
            <w:pPr>
              <w:jc w:val="right"/>
              <w:rPr>
                <w:color w:val="FF0000"/>
                <w:sz w:val="20"/>
                <w:szCs w:val="20"/>
                <w:lang w:val="sr-Latn-R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RS"/>
              </w:rPr>
              <w:t>11.</w:t>
            </w:r>
            <w:r w:rsidR="007540CF">
              <w:rPr>
                <w:color w:val="000000" w:themeColor="text1"/>
                <w:sz w:val="20"/>
                <w:szCs w:val="20"/>
                <w:lang w:val="sr-Latn-RS"/>
              </w:rPr>
              <w:t>229.298</w:t>
            </w:r>
          </w:p>
        </w:tc>
        <w:tc>
          <w:tcPr>
            <w:tcW w:w="1417" w:type="dxa"/>
            <w:shd w:val="clear" w:color="auto" w:fill="auto"/>
          </w:tcPr>
          <w:p w:rsidR="005A1521" w:rsidRPr="00B137E8" w:rsidRDefault="005A1521" w:rsidP="002B645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D02B51" w:rsidRPr="00B137E8" w:rsidRDefault="00B137E8" w:rsidP="0027684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B137E8">
              <w:rPr>
                <w:color w:val="000000" w:themeColor="text1"/>
                <w:sz w:val="20"/>
                <w:szCs w:val="20"/>
                <w:lang w:val="sr-Latn-RS"/>
              </w:rPr>
              <w:t>1.126.302</w:t>
            </w:r>
          </w:p>
        </w:tc>
        <w:tc>
          <w:tcPr>
            <w:tcW w:w="1418" w:type="dxa"/>
            <w:shd w:val="clear" w:color="auto" w:fill="auto"/>
          </w:tcPr>
          <w:p w:rsidR="00DA0BFC" w:rsidRPr="00B137E8" w:rsidRDefault="00DA0BFC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A1521" w:rsidRPr="00B137E8" w:rsidRDefault="00B137E8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1.354.679</w:t>
            </w:r>
          </w:p>
        </w:tc>
        <w:tc>
          <w:tcPr>
            <w:tcW w:w="1275" w:type="dxa"/>
            <w:shd w:val="clear" w:color="auto" w:fill="auto"/>
          </w:tcPr>
          <w:p w:rsidR="00FE1609" w:rsidRPr="00E52211" w:rsidRDefault="00FE1609" w:rsidP="00FE1609">
            <w:pPr>
              <w:rPr>
                <w:color w:val="FF0000"/>
                <w:sz w:val="20"/>
                <w:szCs w:val="20"/>
              </w:rPr>
            </w:pPr>
          </w:p>
          <w:p w:rsidR="0068256D" w:rsidRPr="002205E0" w:rsidRDefault="00363A1D" w:rsidP="00C16CB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509.581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A1521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416111</w:t>
            </w:r>
          </w:p>
        </w:tc>
        <w:tc>
          <w:tcPr>
            <w:tcW w:w="2694" w:type="dxa"/>
            <w:shd w:val="clear" w:color="auto" w:fill="auto"/>
          </w:tcPr>
          <w:p w:rsidR="00591E2A" w:rsidRPr="00E52211" w:rsidRDefault="00591E2A" w:rsidP="005A152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Јубиларне награде</w:t>
            </w:r>
          </w:p>
        </w:tc>
        <w:tc>
          <w:tcPr>
            <w:tcW w:w="1417" w:type="dxa"/>
            <w:shd w:val="clear" w:color="auto" w:fill="auto"/>
          </w:tcPr>
          <w:p w:rsidR="00F7770E" w:rsidRPr="00E52211" w:rsidRDefault="00F7770E" w:rsidP="00D26413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31834" w:rsidRPr="00E52211" w:rsidRDefault="005E7A8D" w:rsidP="00D26413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5E7A8D">
              <w:rPr>
                <w:color w:val="000000" w:themeColor="text1"/>
                <w:sz w:val="20"/>
                <w:szCs w:val="20"/>
                <w:lang w:val="sr-Cyrl-RS"/>
              </w:rPr>
              <w:t>1.863.608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8A076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5D0B52" w:rsidRPr="00E52211" w:rsidRDefault="005D0B52" w:rsidP="008A0768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5A1521" w:rsidRPr="00B137E8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76B54" w:rsidRPr="00B137E8" w:rsidRDefault="00B137E8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617.410</w:t>
            </w:r>
          </w:p>
        </w:tc>
        <w:tc>
          <w:tcPr>
            <w:tcW w:w="1418" w:type="dxa"/>
            <w:shd w:val="clear" w:color="auto" w:fill="auto"/>
          </w:tcPr>
          <w:p w:rsidR="005A1521" w:rsidRPr="00B137E8" w:rsidRDefault="005A1521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DA0BFC" w:rsidRPr="00B137E8" w:rsidRDefault="00B137E8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650.</w:t>
            </w:r>
            <w:r w:rsidR="00DA0BFC" w:rsidRPr="00B137E8">
              <w:rPr>
                <w:color w:val="000000" w:themeColor="text1"/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</w:tcPr>
          <w:p w:rsidR="00994E02" w:rsidRPr="00E52211" w:rsidRDefault="00994E02" w:rsidP="004C234D">
            <w:pPr>
              <w:jc w:val="right"/>
              <w:rPr>
                <w:color w:val="FF0000"/>
                <w:sz w:val="20"/>
                <w:szCs w:val="20"/>
              </w:rPr>
            </w:pPr>
          </w:p>
          <w:p w:rsidR="005A1521" w:rsidRPr="00363A1D" w:rsidRDefault="00363A1D" w:rsidP="004C234D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3A1D">
              <w:rPr>
                <w:color w:val="000000" w:themeColor="text1"/>
                <w:sz w:val="20"/>
                <w:szCs w:val="20"/>
                <w:lang w:val="sr-Cyrl-RS"/>
              </w:rPr>
              <w:t>596.198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RS"/>
              </w:rPr>
            </w:pPr>
          </w:p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421121</w:t>
            </w:r>
          </w:p>
        </w:tc>
        <w:tc>
          <w:tcPr>
            <w:tcW w:w="2694" w:type="dxa"/>
            <w:shd w:val="clear" w:color="auto" w:fill="auto"/>
          </w:tcPr>
          <w:p w:rsidR="00591E2A" w:rsidRPr="00E52211" w:rsidRDefault="00591E2A" w:rsidP="00591E2A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Трошкови банкарских услуга</w:t>
            </w:r>
          </w:p>
        </w:tc>
        <w:tc>
          <w:tcPr>
            <w:tcW w:w="1417" w:type="dxa"/>
            <w:shd w:val="clear" w:color="auto" w:fill="auto"/>
          </w:tcPr>
          <w:p w:rsidR="00F7770E" w:rsidRPr="00E52211" w:rsidRDefault="00F7770E" w:rsidP="00790353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31834" w:rsidRPr="00E52211" w:rsidRDefault="00A31834" w:rsidP="00790353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5E7A8D">
              <w:rPr>
                <w:color w:val="000000" w:themeColor="text1"/>
                <w:sz w:val="20"/>
                <w:szCs w:val="20"/>
                <w:lang w:val="sr-Cyrl-RS"/>
              </w:rPr>
              <w:t>70.000</w:t>
            </w:r>
          </w:p>
        </w:tc>
        <w:tc>
          <w:tcPr>
            <w:tcW w:w="1418" w:type="dxa"/>
            <w:shd w:val="clear" w:color="auto" w:fill="auto"/>
          </w:tcPr>
          <w:p w:rsidR="005D0B52" w:rsidRPr="00E52211" w:rsidRDefault="005D0B52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591E2A" w:rsidRPr="00E52211" w:rsidRDefault="00446955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RS"/>
              </w:rPr>
              <w:t>10.000</w:t>
            </w:r>
          </w:p>
        </w:tc>
        <w:tc>
          <w:tcPr>
            <w:tcW w:w="1417" w:type="dxa"/>
            <w:shd w:val="clear" w:color="auto" w:fill="auto"/>
          </w:tcPr>
          <w:p w:rsidR="00D02B51" w:rsidRPr="00E52211" w:rsidRDefault="00D02B51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591E2A" w:rsidRPr="00E52211" w:rsidRDefault="00591E2A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91E2A" w:rsidRPr="00E52211" w:rsidRDefault="00591E2A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D0B52" w:rsidRPr="00E52211" w:rsidRDefault="005D0B52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  <w:p w:rsidR="00591E2A" w:rsidRPr="00E52211" w:rsidRDefault="00C16CB8" w:rsidP="005A1521">
            <w:pPr>
              <w:jc w:val="right"/>
              <w:rPr>
                <w:color w:val="FF0000"/>
                <w:sz w:val="20"/>
                <w:szCs w:val="20"/>
              </w:rPr>
            </w:pPr>
            <w:r w:rsidRPr="00363A1D">
              <w:rPr>
                <w:color w:val="000000" w:themeColor="text1"/>
                <w:sz w:val="20"/>
                <w:szCs w:val="20"/>
              </w:rPr>
              <w:t>60</w:t>
            </w:r>
            <w:r w:rsidR="002B5BC7" w:rsidRPr="00363A1D">
              <w:rPr>
                <w:color w:val="000000" w:themeColor="text1"/>
                <w:sz w:val="20"/>
                <w:szCs w:val="20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421211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Енергетске услуге</w:t>
            </w:r>
            <w:r w:rsidR="00591E2A" w:rsidRPr="00E52211">
              <w:rPr>
                <w:color w:val="000000" w:themeColor="text1"/>
                <w:sz w:val="20"/>
                <w:szCs w:val="20"/>
              </w:rPr>
              <w:t>-</w:t>
            </w:r>
            <w:r w:rsidR="00591E2A" w:rsidRPr="00E52211">
              <w:rPr>
                <w:color w:val="000000" w:themeColor="text1"/>
                <w:sz w:val="20"/>
                <w:szCs w:val="20"/>
                <w:lang w:val="sr-Cyrl-RS"/>
              </w:rPr>
              <w:t>ел.енергија</w:t>
            </w:r>
          </w:p>
        </w:tc>
        <w:tc>
          <w:tcPr>
            <w:tcW w:w="1417" w:type="dxa"/>
            <w:shd w:val="clear" w:color="auto" w:fill="auto"/>
          </w:tcPr>
          <w:p w:rsidR="00F7770E" w:rsidRPr="00E52211" w:rsidRDefault="00F7770E" w:rsidP="004E21C5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31834" w:rsidRPr="00E52211" w:rsidRDefault="005E7A8D" w:rsidP="004E21C5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5E7A8D">
              <w:rPr>
                <w:color w:val="000000" w:themeColor="text1"/>
                <w:sz w:val="20"/>
                <w:szCs w:val="20"/>
                <w:lang w:val="sr-Cyrl-RS"/>
              </w:rPr>
              <w:t>7.549.702</w:t>
            </w:r>
          </w:p>
        </w:tc>
        <w:tc>
          <w:tcPr>
            <w:tcW w:w="1418" w:type="dxa"/>
            <w:shd w:val="clear" w:color="auto" w:fill="auto"/>
          </w:tcPr>
          <w:p w:rsidR="005D0B52" w:rsidRPr="00A26D76" w:rsidRDefault="005D0B52" w:rsidP="00F97324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A26D76" w:rsidRDefault="00A26D76" w:rsidP="00427B8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5</w:t>
            </w:r>
            <w:r w:rsidR="007B0A5F" w:rsidRPr="00A26D76">
              <w:rPr>
                <w:color w:val="000000" w:themeColor="text1"/>
                <w:sz w:val="20"/>
                <w:szCs w:val="20"/>
                <w:lang w:val="sr-Cyrl-RS"/>
              </w:rPr>
              <w:t>.</w:t>
            </w: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="00427B8D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6.023</w:t>
            </w:r>
          </w:p>
        </w:tc>
        <w:tc>
          <w:tcPr>
            <w:tcW w:w="1417" w:type="dxa"/>
            <w:shd w:val="clear" w:color="auto" w:fill="auto"/>
          </w:tcPr>
          <w:p w:rsidR="00D02B51" w:rsidRPr="00B137E8" w:rsidRDefault="00D02B51" w:rsidP="002B645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B137E8" w:rsidRDefault="00EF22B8" w:rsidP="00B137E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1.</w:t>
            </w:r>
            <w:r w:rsidR="00B137E8">
              <w:rPr>
                <w:color w:val="000000" w:themeColor="text1"/>
                <w:sz w:val="20"/>
                <w:szCs w:val="20"/>
              </w:rPr>
              <w:t>315.708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F260E" w:rsidRPr="00427B8D" w:rsidRDefault="00CF260E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A1521" w:rsidRPr="00427B8D" w:rsidRDefault="00427B8D" w:rsidP="006F06A9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7B8D">
              <w:rPr>
                <w:color w:val="000000" w:themeColor="text1"/>
                <w:sz w:val="20"/>
                <w:szCs w:val="20"/>
                <w:lang w:val="sr-Cyrl-RS"/>
              </w:rPr>
              <w:t>1.207.971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91E2A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421224</w:t>
            </w:r>
          </w:p>
        </w:tc>
        <w:tc>
          <w:tcPr>
            <w:tcW w:w="2694" w:type="dxa"/>
            <w:shd w:val="clear" w:color="auto" w:fill="auto"/>
          </w:tcPr>
          <w:p w:rsidR="00591E2A" w:rsidRPr="00E52211" w:rsidRDefault="00591E2A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Енергетске услуге-лож уље</w:t>
            </w:r>
          </w:p>
        </w:tc>
        <w:tc>
          <w:tcPr>
            <w:tcW w:w="1417" w:type="dxa"/>
            <w:shd w:val="clear" w:color="auto" w:fill="auto"/>
          </w:tcPr>
          <w:p w:rsidR="00F7770E" w:rsidRPr="00E52211" w:rsidRDefault="00F7770E" w:rsidP="004E21C5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31834" w:rsidRPr="00E52211" w:rsidRDefault="005E7A8D" w:rsidP="004E21C5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5E7A8D">
              <w:rPr>
                <w:color w:val="000000" w:themeColor="text1"/>
                <w:sz w:val="20"/>
                <w:szCs w:val="20"/>
                <w:lang w:val="sr-Cyrl-RS"/>
              </w:rPr>
              <w:t>2.300.000</w:t>
            </w:r>
          </w:p>
        </w:tc>
        <w:tc>
          <w:tcPr>
            <w:tcW w:w="1418" w:type="dxa"/>
            <w:shd w:val="clear" w:color="auto" w:fill="auto"/>
          </w:tcPr>
          <w:p w:rsidR="00591E2A" w:rsidRPr="00A26D76" w:rsidRDefault="00591E2A" w:rsidP="00F97324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A26D76" w:rsidRDefault="00E52211" w:rsidP="007C60C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1.000.</w:t>
            </w:r>
            <w:r w:rsidR="00D61CC3" w:rsidRPr="00A26D76">
              <w:rPr>
                <w:color w:val="000000" w:themeColor="text1"/>
                <w:sz w:val="20"/>
                <w:szCs w:val="20"/>
              </w:rPr>
              <w:t>000</w:t>
            </w:r>
          </w:p>
        </w:tc>
        <w:tc>
          <w:tcPr>
            <w:tcW w:w="1417" w:type="dxa"/>
            <w:shd w:val="clear" w:color="auto" w:fill="auto"/>
          </w:tcPr>
          <w:p w:rsidR="00D02B51" w:rsidRPr="00B137E8" w:rsidRDefault="00D02B51" w:rsidP="002B645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91E2A" w:rsidRPr="00B137E8" w:rsidRDefault="00EF22B8" w:rsidP="0027684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1.</w:t>
            </w:r>
            <w:r w:rsidR="00276841" w:rsidRPr="00B137E8">
              <w:rPr>
                <w:color w:val="000000" w:themeColor="text1"/>
                <w:sz w:val="20"/>
                <w:szCs w:val="20"/>
              </w:rPr>
              <w:t>300</w:t>
            </w:r>
            <w:r w:rsidRPr="00B137E8">
              <w:rPr>
                <w:color w:val="000000" w:themeColor="text1"/>
                <w:sz w:val="20"/>
                <w:szCs w:val="20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91E2A" w:rsidRPr="00E52211" w:rsidRDefault="00591E2A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0526E" w:rsidRPr="00427B8D" w:rsidRDefault="0000526E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91E2A" w:rsidRPr="00427B8D" w:rsidRDefault="00591E2A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91E2A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421225</w:t>
            </w:r>
          </w:p>
        </w:tc>
        <w:tc>
          <w:tcPr>
            <w:tcW w:w="2694" w:type="dxa"/>
            <w:shd w:val="clear" w:color="auto" w:fill="auto"/>
          </w:tcPr>
          <w:p w:rsidR="00591E2A" w:rsidRPr="00E52211" w:rsidRDefault="00591E2A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Енергетске услуге-топлотна енергија</w:t>
            </w:r>
          </w:p>
        </w:tc>
        <w:tc>
          <w:tcPr>
            <w:tcW w:w="1417" w:type="dxa"/>
            <w:shd w:val="clear" w:color="auto" w:fill="auto"/>
          </w:tcPr>
          <w:p w:rsidR="00F7770E" w:rsidRPr="00E52211" w:rsidRDefault="00F7770E" w:rsidP="00C575AB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31834" w:rsidRPr="00E52211" w:rsidRDefault="000247BF" w:rsidP="00C575AB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0247BF">
              <w:rPr>
                <w:color w:val="000000" w:themeColor="text1"/>
                <w:sz w:val="20"/>
                <w:szCs w:val="20"/>
                <w:lang w:val="sr-Cyrl-RS"/>
              </w:rPr>
              <w:t>1.500.000</w:t>
            </w:r>
          </w:p>
        </w:tc>
        <w:tc>
          <w:tcPr>
            <w:tcW w:w="1418" w:type="dxa"/>
            <w:shd w:val="clear" w:color="auto" w:fill="auto"/>
          </w:tcPr>
          <w:p w:rsidR="00591E2A" w:rsidRPr="00A26D76" w:rsidRDefault="00591E2A" w:rsidP="00F97324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A26D76" w:rsidRDefault="00A26D76" w:rsidP="00C575A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500</w:t>
            </w:r>
            <w:r w:rsidR="007B0A5F" w:rsidRPr="00A26D76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91E2A" w:rsidRPr="00B137E8" w:rsidRDefault="00591E2A" w:rsidP="002B645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D02B51" w:rsidRPr="00B137E8" w:rsidRDefault="00276841" w:rsidP="002B645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5</w:t>
            </w:r>
            <w:r w:rsidR="00D02B51" w:rsidRPr="00B137E8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591E2A" w:rsidRPr="00E52211" w:rsidRDefault="00591E2A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91E2A" w:rsidRPr="00427B8D" w:rsidRDefault="00591E2A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226E15" w:rsidRPr="00427B8D" w:rsidRDefault="00427B8D" w:rsidP="00427B8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427B8D">
              <w:rPr>
                <w:color w:val="000000" w:themeColor="text1"/>
                <w:sz w:val="20"/>
                <w:szCs w:val="20"/>
                <w:lang w:val="sr-Cyrl-RS"/>
              </w:rPr>
              <w:t>500.</w:t>
            </w:r>
            <w:r w:rsidR="00994E02" w:rsidRPr="00427B8D">
              <w:rPr>
                <w:color w:val="000000" w:themeColor="text1"/>
                <w:sz w:val="20"/>
                <w:szCs w:val="20"/>
              </w:rPr>
              <w:t>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421311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Комуналне услуге</w:t>
            </w:r>
            <w:r w:rsidR="00BF0D30" w:rsidRPr="00E52211">
              <w:rPr>
                <w:color w:val="000000" w:themeColor="text1"/>
                <w:sz w:val="20"/>
                <w:szCs w:val="20"/>
                <w:lang w:val="sr-Cyrl-CS"/>
              </w:rPr>
              <w:t>-вода</w:t>
            </w:r>
          </w:p>
        </w:tc>
        <w:tc>
          <w:tcPr>
            <w:tcW w:w="1417" w:type="dxa"/>
            <w:shd w:val="clear" w:color="auto" w:fill="auto"/>
          </w:tcPr>
          <w:p w:rsidR="00F7770E" w:rsidRPr="009B5892" w:rsidRDefault="00F7770E" w:rsidP="00C575A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31834" w:rsidRPr="009B5892" w:rsidRDefault="000247BF" w:rsidP="000247B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B5892">
              <w:rPr>
                <w:color w:val="000000" w:themeColor="text1"/>
                <w:sz w:val="20"/>
                <w:szCs w:val="20"/>
                <w:lang w:val="sr-Cyrl-RS"/>
              </w:rPr>
              <w:t>1.300.000</w:t>
            </w:r>
          </w:p>
        </w:tc>
        <w:tc>
          <w:tcPr>
            <w:tcW w:w="1418" w:type="dxa"/>
            <w:shd w:val="clear" w:color="auto" w:fill="auto"/>
          </w:tcPr>
          <w:p w:rsidR="005A1521" w:rsidRPr="009B5892" w:rsidRDefault="005A1521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9B5892" w:rsidRDefault="00E52211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B5892">
              <w:rPr>
                <w:color w:val="000000" w:themeColor="text1"/>
                <w:sz w:val="20"/>
                <w:szCs w:val="20"/>
                <w:lang w:val="sr-Cyrl-RS"/>
              </w:rPr>
              <w:t>500</w:t>
            </w:r>
            <w:r w:rsidR="005836EF" w:rsidRPr="009B5892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B137E8" w:rsidRDefault="00524F59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3</w:t>
            </w:r>
            <w:r w:rsidR="00D02B51" w:rsidRPr="00B137E8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994E02" w:rsidRPr="00427B8D" w:rsidRDefault="00994E02" w:rsidP="00994E02">
            <w:pPr>
              <w:rPr>
                <w:color w:val="000000" w:themeColor="text1"/>
                <w:sz w:val="20"/>
                <w:szCs w:val="20"/>
              </w:rPr>
            </w:pPr>
          </w:p>
          <w:p w:rsidR="00606167" w:rsidRPr="00427B8D" w:rsidRDefault="00427B8D" w:rsidP="008A0768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427B8D">
              <w:rPr>
                <w:color w:val="000000" w:themeColor="text1"/>
                <w:sz w:val="20"/>
                <w:szCs w:val="20"/>
                <w:lang w:val="sr-Cyrl-RS"/>
              </w:rPr>
              <w:t>500.</w:t>
            </w:r>
            <w:r w:rsidR="00994E02" w:rsidRPr="00427B8D">
              <w:rPr>
                <w:color w:val="000000" w:themeColor="text1"/>
                <w:sz w:val="20"/>
                <w:szCs w:val="20"/>
              </w:rPr>
              <w:t>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421321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D02B5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Комуналне услуге-дератизација</w:t>
            </w:r>
          </w:p>
        </w:tc>
        <w:tc>
          <w:tcPr>
            <w:tcW w:w="1417" w:type="dxa"/>
            <w:shd w:val="clear" w:color="auto" w:fill="auto"/>
          </w:tcPr>
          <w:p w:rsidR="00F7770E" w:rsidRPr="00E52211" w:rsidRDefault="00F7770E" w:rsidP="008A076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31834" w:rsidRPr="00E52211" w:rsidRDefault="009B5892" w:rsidP="008A076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9B5892">
              <w:rPr>
                <w:color w:val="000000" w:themeColor="text1"/>
                <w:sz w:val="20"/>
                <w:szCs w:val="20"/>
                <w:lang w:val="sr-Cyrl-RS"/>
              </w:rPr>
              <w:t>50</w:t>
            </w:r>
            <w:r w:rsidR="00A31834" w:rsidRPr="009B5892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418" w:type="dxa"/>
            <w:shd w:val="clear" w:color="auto" w:fill="auto"/>
          </w:tcPr>
          <w:p w:rsidR="005D0B52" w:rsidRPr="00A26D76" w:rsidRDefault="005D0B52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A26D76" w:rsidRDefault="00446955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300.000</w:t>
            </w:r>
          </w:p>
        </w:tc>
        <w:tc>
          <w:tcPr>
            <w:tcW w:w="1417" w:type="dxa"/>
            <w:shd w:val="clear" w:color="auto" w:fill="auto"/>
          </w:tcPr>
          <w:p w:rsidR="00D02B51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B137E8" w:rsidRDefault="003F565F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150</w:t>
            </w:r>
            <w:r w:rsidR="00EF22B8" w:rsidRPr="00B137E8">
              <w:rPr>
                <w:color w:val="000000" w:themeColor="text1"/>
                <w:sz w:val="20"/>
                <w:szCs w:val="20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7B8D" w:rsidRDefault="00BF0D30" w:rsidP="001913EB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226E15" w:rsidRPr="00427B8D" w:rsidRDefault="00427B8D" w:rsidP="001913EB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427B8D">
              <w:rPr>
                <w:color w:val="000000" w:themeColor="text1"/>
                <w:sz w:val="20"/>
                <w:szCs w:val="20"/>
                <w:lang w:val="sr-Cyrl-RS"/>
              </w:rPr>
              <w:t>50</w:t>
            </w:r>
            <w:r w:rsidR="00226E15" w:rsidRPr="00427B8D">
              <w:rPr>
                <w:color w:val="000000" w:themeColor="text1"/>
                <w:sz w:val="20"/>
                <w:szCs w:val="20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421323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D02B5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Комуналне услуге-обезбеђење објеката</w:t>
            </w:r>
          </w:p>
        </w:tc>
        <w:tc>
          <w:tcPr>
            <w:tcW w:w="1417" w:type="dxa"/>
            <w:shd w:val="clear" w:color="auto" w:fill="auto"/>
          </w:tcPr>
          <w:p w:rsidR="00F7770E" w:rsidRPr="009B5892" w:rsidRDefault="00F7770E" w:rsidP="00C575A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31834" w:rsidRPr="009B5892" w:rsidRDefault="00451D11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800.</w:t>
            </w:r>
            <w:r w:rsidR="00A31834" w:rsidRPr="009B5892">
              <w:rPr>
                <w:color w:val="000000" w:themeColor="text1"/>
                <w:sz w:val="20"/>
                <w:szCs w:val="20"/>
                <w:lang w:val="sr-Cyrl-RS"/>
              </w:rPr>
              <w:t>000</w:t>
            </w:r>
          </w:p>
        </w:tc>
        <w:tc>
          <w:tcPr>
            <w:tcW w:w="1418" w:type="dxa"/>
            <w:shd w:val="clear" w:color="auto" w:fill="auto"/>
          </w:tcPr>
          <w:p w:rsidR="00BF0D30" w:rsidRPr="009B5892" w:rsidRDefault="00BF0D30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9B5892" w:rsidRDefault="00451D11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4</w:t>
            </w:r>
            <w:r w:rsidR="00A60A63" w:rsidRPr="009B5892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7C60C2" w:rsidRPr="009B5892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B137E8">
              <w:rPr>
                <w:color w:val="000000" w:themeColor="text1"/>
                <w:sz w:val="20"/>
                <w:szCs w:val="20"/>
                <w:lang w:val="sr-Cyrl-RS"/>
              </w:rPr>
              <w:t>100.000</w:t>
            </w: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7B8D" w:rsidRDefault="00BF0D30" w:rsidP="008A0768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D0B52" w:rsidRPr="00427B8D" w:rsidRDefault="00427B8D" w:rsidP="0043559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7B8D">
              <w:rPr>
                <w:color w:val="000000" w:themeColor="text1"/>
                <w:sz w:val="20"/>
                <w:szCs w:val="20"/>
                <w:lang w:val="sr-Cyrl-RS"/>
              </w:rPr>
              <w:t>300.000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421324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D02B5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Комуналне услуге-градска чистоћа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C575AB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31834" w:rsidRPr="00E52211" w:rsidRDefault="00451D11" w:rsidP="00C575AB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9</w:t>
            </w:r>
            <w:r w:rsidR="00A31834" w:rsidRPr="00451D11">
              <w:rPr>
                <w:color w:val="000000" w:themeColor="text1"/>
                <w:sz w:val="20"/>
                <w:szCs w:val="20"/>
                <w:lang w:val="sr-Cyrl-RS"/>
              </w:rPr>
              <w:t>80.000</w:t>
            </w:r>
          </w:p>
        </w:tc>
        <w:tc>
          <w:tcPr>
            <w:tcW w:w="1418" w:type="dxa"/>
            <w:shd w:val="clear" w:color="auto" w:fill="auto"/>
          </w:tcPr>
          <w:p w:rsidR="005D0B52" w:rsidRPr="00A26D76" w:rsidRDefault="005D0B52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A26D76" w:rsidRDefault="005836EF" w:rsidP="00C575A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400.000</w:t>
            </w:r>
          </w:p>
        </w:tc>
        <w:tc>
          <w:tcPr>
            <w:tcW w:w="1417" w:type="dxa"/>
            <w:shd w:val="clear" w:color="auto" w:fill="auto"/>
          </w:tcPr>
          <w:p w:rsidR="00BF0D30" w:rsidRPr="00B137E8" w:rsidRDefault="00BF0D3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D02B51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B137E8">
              <w:rPr>
                <w:color w:val="000000" w:themeColor="text1"/>
                <w:sz w:val="20"/>
                <w:szCs w:val="20"/>
                <w:lang w:val="sr-Cyrl-RS"/>
              </w:rPr>
              <w:t>80.000</w:t>
            </w: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F260E" w:rsidRPr="00427B8D" w:rsidRDefault="00CF260E" w:rsidP="008A0768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BF0D30" w:rsidRPr="00427B8D" w:rsidRDefault="00427B8D" w:rsidP="000A5B5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7B8D">
              <w:rPr>
                <w:color w:val="000000" w:themeColor="text1"/>
                <w:sz w:val="20"/>
                <w:szCs w:val="20"/>
                <w:lang w:val="sr-Cyrl-RS"/>
              </w:rPr>
              <w:t>500.000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421391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D02B5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Комуналне услуге-допр.за грађ.земљиште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8A076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31834" w:rsidRPr="00E52211" w:rsidRDefault="00A31834" w:rsidP="008A076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20.000</w:t>
            </w:r>
          </w:p>
        </w:tc>
        <w:tc>
          <w:tcPr>
            <w:tcW w:w="1418" w:type="dxa"/>
            <w:shd w:val="clear" w:color="auto" w:fill="auto"/>
          </w:tcPr>
          <w:p w:rsidR="00BF0D30" w:rsidRPr="00A26D76" w:rsidRDefault="00BF0D30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A26D76" w:rsidRDefault="007C60C2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5836EF" w:rsidRPr="00A26D76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417" w:type="dxa"/>
            <w:shd w:val="clear" w:color="auto" w:fill="auto"/>
          </w:tcPr>
          <w:p w:rsidR="00BF0D30" w:rsidRPr="00B137E8" w:rsidRDefault="00BF0D3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D02B51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7B8D" w:rsidRDefault="00BF0D30" w:rsidP="008A0768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421392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BF0D30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Комуналне услуге-заштита вода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8A076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31834" w:rsidRPr="00E52211" w:rsidRDefault="00451D11" w:rsidP="008A076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20</w:t>
            </w:r>
            <w:r w:rsidR="00A31834" w:rsidRPr="00451D11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BF0D30" w:rsidRPr="00A26D76" w:rsidRDefault="00BF0D30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A26D76" w:rsidRDefault="00A26D76" w:rsidP="00FC2ED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20</w:t>
            </w:r>
            <w:r w:rsidR="005836EF" w:rsidRPr="00A26D76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BF0D30" w:rsidRPr="00B137E8" w:rsidRDefault="00BF0D3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7B8D" w:rsidRDefault="00BF0D30" w:rsidP="008A0768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421411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Услуге комуникација</w:t>
            </w:r>
            <w:r w:rsidR="00BF0D30" w:rsidRPr="00E52211">
              <w:rPr>
                <w:color w:val="000000" w:themeColor="text1"/>
                <w:sz w:val="20"/>
                <w:szCs w:val="20"/>
                <w:lang w:val="sr-Cyrl-CS"/>
              </w:rPr>
              <w:t>-фиксна телефонија</w:t>
            </w:r>
          </w:p>
        </w:tc>
        <w:tc>
          <w:tcPr>
            <w:tcW w:w="1417" w:type="dxa"/>
            <w:shd w:val="clear" w:color="auto" w:fill="auto"/>
          </w:tcPr>
          <w:p w:rsidR="00CD35B3" w:rsidRPr="00451D11" w:rsidRDefault="00CD35B3" w:rsidP="00FC2ED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31834" w:rsidRPr="00451D11" w:rsidRDefault="00451D11" w:rsidP="00FC2ED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800</w:t>
            </w:r>
            <w:r w:rsidR="00A31834" w:rsidRPr="00451D11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A1521" w:rsidRPr="00A26D76" w:rsidRDefault="005A1521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A26D76" w:rsidRDefault="00A26D76" w:rsidP="00FC2ED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5836EF" w:rsidRPr="00A26D76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D02B51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B137E8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7B8D" w:rsidRPr="00427B8D" w:rsidRDefault="00427B8D" w:rsidP="00E97829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D0B52" w:rsidRPr="00427B8D" w:rsidRDefault="00427B8D" w:rsidP="00E97829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427B8D">
              <w:rPr>
                <w:color w:val="000000" w:themeColor="text1"/>
                <w:sz w:val="20"/>
                <w:szCs w:val="20"/>
                <w:lang w:val="sr-Cyrl-CS"/>
              </w:rPr>
              <w:t>600.000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421412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Услуге комуникација-интернет</w:t>
            </w:r>
          </w:p>
        </w:tc>
        <w:tc>
          <w:tcPr>
            <w:tcW w:w="1417" w:type="dxa"/>
            <w:shd w:val="clear" w:color="auto" w:fill="auto"/>
          </w:tcPr>
          <w:p w:rsidR="00CD35B3" w:rsidRPr="00451D11" w:rsidRDefault="00CD35B3" w:rsidP="00E97829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31834" w:rsidRPr="00451D11" w:rsidRDefault="00451D11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600</w:t>
            </w:r>
            <w:r w:rsidR="00A31834" w:rsidRPr="00451D11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BF0D30" w:rsidRPr="00A26D76" w:rsidRDefault="00BF0D30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A26D76" w:rsidRDefault="00A26D76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7C60C2" w:rsidRPr="00A26D76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D02B51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B137E8" w:rsidRDefault="00BF0D3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7B8D" w:rsidRDefault="00BF0D30" w:rsidP="00E97829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D0B52" w:rsidRPr="00427B8D" w:rsidRDefault="00427B8D" w:rsidP="00E97829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7B8D">
              <w:rPr>
                <w:color w:val="000000" w:themeColor="text1"/>
                <w:sz w:val="20"/>
                <w:szCs w:val="20"/>
                <w:lang w:val="sr-Cyrl-RS"/>
              </w:rPr>
              <w:t>400.000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421414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Услуге комуникација-мобилна телефонија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2F5AF0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31834" w:rsidRPr="00E52211" w:rsidRDefault="00A31834" w:rsidP="00451D1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1.</w:t>
            </w:r>
            <w:r w:rsidR="00451D11" w:rsidRPr="00451D11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BF0D30" w:rsidRPr="00A26D76" w:rsidRDefault="00BF0D30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A26D76" w:rsidRDefault="005D0B52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7" w:type="dxa"/>
            <w:shd w:val="clear" w:color="auto" w:fill="auto"/>
          </w:tcPr>
          <w:p w:rsidR="00BF0D30" w:rsidRPr="00B137E8" w:rsidRDefault="00BF0D30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7B8D" w:rsidRDefault="00BF0D30" w:rsidP="00E97829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D0B52" w:rsidRPr="00427B8D" w:rsidRDefault="00427B8D" w:rsidP="00427B8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7B8D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A5B51" w:rsidRPr="00E52211" w:rsidRDefault="000A5B51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4214</w:t>
            </w:r>
            <w:r w:rsidR="00A60A63" w:rsidRPr="00E52211">
              <w:rPr>
                <w:color w:val="000000" w:themeColor="text1"/>
                <w:sz w:val="16"/>
                <w:szCs w:val="16"/>
                <w:lang w:val="sr-Cyrl-CS"/>
              </w:rPr>
              <w:t>19</w:t>
            </w:r>
          </w:p>
        </w:tc>
        <w:tc>
          <w:tcPr>
            <w:tcW w:w="2694" w:type="dxa"/>
            <w:shd w:val="clear" w:color="auto" w:fill="auto"/>
          </w:tcPr>
          <w:p w:rsidR="000A5B51" w:rsidRPr="00E52211" w:rsidRDefault="000A5B51">
            <w:pPr>
              <w:rPr>
                <w:color w:val="000000" w:themeColor="text1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</w:rPr>
              <w:t>T</w:t>
            </w:r>
            <w:r w:rsidRPr="00E52211">
              <w:rPr>
                <w:color w:val="000000" w:themeColor="text1"/>
                <w:sz w:val="20"/>
                <w:szCs w:val="20"/>
                <w:lang w:val="sr-Cyrl-RS"/>
              </w:rPr>
              <w:t xml:space="preserve">елевизија </w:t>
            </w:r>
          </w:p>
        </w:tc>
        <w:tc>
          <w:tcPr>
            <w:tcW w:w="1417" w:type="dxa"/>
            <w:shd w:val="clear" w:color="auto" w:fill="auto"/>
          </w:tcPr>
          <w:p w:rsidR="000A5B51" w:rsidRPr="00E52211" w:rsidRDefault="00A31834" w:rsidP="00451D1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1.</w:t>
            </w:r>
            <w:r w:rsidR="00451D11" w:rsidRPr="00451D11">
              <w:rPr>
                <w:color w:val="000000" w:themeColor="text1"/>
                <w:sz w:val="20"/>
                <w:szCs w:val="20"/>
                <w:lang w:val="sr-Cyrl-RS"/>
              </w:rPr>
              <w:t>200</w:t>
            </w: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0A5B51" w:rsidRPr="00A26D76" w:rsidRDefault="00A26D76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200</w:t>
            </w:r>
            <w:r w:rsidR="007B0A5F" w:rsidRPr="00A26D76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0A5B51" w:rsidRPr="00B137E8" w:rsidRDefault="000A5B51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A5B51" w:rsidRPr="00E52211" w:rsidRDefault="000A5B5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A5B51" w:rsidRPr="00427B8D" w:rsidRDefault="00427B8D" w:rsidP="00E97829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7B8D">
              <w:rPr>
                <w:color w:val="000000" w:themeColor="text1"/>
                <w:sz w:val="20"/>
                <w:szCs w:val="20"/>
                <w:lang w:val="sr-Cyrl-RS"/>
              </w:rPr>
              <w:t>1.000.000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421421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Услуге комуникација-птт услуге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E97829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31834" w:rsidRPr="00E52211" w:rsidRDefault="0012208A" w:rsidP="00451D1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1</w:t>
            </w:r>
            <w:r w:rsidR="00451D11" w:rsidRPr="00451D11">
              <w:rPr>
                <w:color w:val="000000" w:themeColor="text1"/>
                <w:sz w:val="20"/>
                <w:szCs w:val="20"/>
                <w:lang w:val="sr-Cyrl-RS"/>
              </w:rPr>
              <w:t>5</w:t>
            </w: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418" w:type="dxa"/>
            <w:shd w:val="clear" w:color="auto" w:fill="auto"/>
          </w:tcPr>
          <w:p w:rsidR="005D0B52" w:rsidRPr="00A26D76" w:rsidRDefault="005D0B52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A26D76" w:rsidRDefault="00A26D76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100</w:t>
            </w:r>
            <w:r w:rsidR="005836EF" w:rsidRPr="00A26D76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B137E8" w:rsidRDefault="00BF0D3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E52211" w:rsidRDefault="00BF0D30" w:rsidP="00E97829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  <w:p w:rsidR="005D0B52" w:rsidRPr="00E52211" w:rsidRDefault="00427B8D" w:rsidP="00E97829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  <w:r w:rsidRPr="00427B8D">
              <w:rPr>
                <w:color w:val="000000" w:themeColor="text1"/>
                <w:sz w:val="20"/>
                <w:szCs w:val="20"/>
                <w:lang w:val="sr-Cyrl-CS"/>
              </w:rPr>
              <w:t>50.000</w:t>
            </w:r>
          </w:p>
        </w:tc>
      </w:tr>
      <w:tr w:rsidR="00451D11" w:rsidRPr="00E52211" w:rsidTr="004A736A">
        <w:tc>
          <w:tcPr>
            <w:tcW w:w="747" w:type="dxa"/>
            <w:shd w:val="clear" w:color="auto" w:fill="auto"/>
          </w:tcPr>
          <w:p w:rsidR="00451D11" w:rsidRPr="00E52211" w:rsidRDefault="00451D11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>
              <w:rPr>
                <w:color w:val="000000" w:themeColor="text1"/>
                <w:sz w:val="16"/>
                <w:szCs w:val="16"/>
                <w:lang w:val="sr-Cyrl-CS"/>
              </w:rPr>
              <w:t>421919</w:t>
            </w:r>
          </w:p>
        </w:tc>
        <w:tc>
          <w:tcPr>
            <w:tcW w:w="2694" w:type="dxa"/>
            <w:shd w:val="clear" w:color="auto" w:fill="auto"/>
          </w:tcPr>
          <w:p w:rsidR="00451D11" w:rsidRPr="00E52211" w:rsidRDefault="00451D11">
            <w:pPr>
              <w:rPr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color w:val="000000" w:themeColor="text1"/>
                <w:sz w:val="20"/>
                <w:szCs w:val="20"/>
                <w:lang w:val="sr-Cyrl-CS"/>
              </w:rPr>
              <w:t xml:space="preserve">Остали непоменути трошкови </w:t>
            </w:r>
          </w:p>
        </w:tc>
        <w:tc>
          <w:tcPr>
            <w:tcW w:w="1417" w:type="dxa"/>
            <w:shd w:val="clear" w:color="auto" w:fill="auto"/>
          </w:tcPr>
          <w:p w:rsidR="00451D11" w:rsidRDefault="00451D11" w:rsidP="00E97829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451D11" w:rsidRPr="00E52211" w:rsidRDefault="00451D11" w:rsidP="00E97829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400.000</w:t>
            </w:r>
          </w:p>
        </w:tc>
        <w:tc>
          <w:tcPr>
            <w:tcW w:w="1418" w:type="dxa"/>
            <w:shd w:val="clear" w:color="auto" w:fill="auto"/>
          </w:tcPr>
          <w:p w:rsidR="00451D11" w:rsidRDefault="00451D11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451D11" w:rsidRPr="00A26D76" w:rsidRDefault="00451D11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400.000</w:t>
            </w:r>
          </w:p>
        </w:tc>
        <w:tc>
          <w:tcPr>
            <w:tcW w:w="1417" w:type="dxa"/>
            <w:shd w:val="clear" w:color="auto" w:fill="auto"/>
          </w:tcPr>
          <w:p w:rsidR="00451D11" w:rsidRPr="00B137E8" w:rsidRDefault="00451D1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451D11" w:rsidRPr="00E52211" w:rsidRDefault="00451D1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51D11" w:rsidRPr="00E52211" w:rsidRDefault="00451D11" w:rsidP="00E97829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421510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Трошкови осигурања</w:t>
            </w:r>
            <w:r w:rsidR="00BF0D30" w:rsidRPr="00E52211">
              <w:rPr>
                <w:color w:val="000000" w:themeColor="text1"/>
                <w:sz w:val="20"/>
                <w:szCs w:val="20"/>
                <w:lang w:val="sr-Cyrl-CS"/>
              </w:rPr>
              <w:t>-имовина</w:t>
            </w:r>
          </w:p>
        </w:tc>
        <w:tc>
          <w:tcPr>
            <w:tcW w:w="1417" w:type="dxa"/>
            <w:shd w:val="clear" w:color="auto" w:fill="auto"/>
          </w:tcPr>
          <w:p w:rsidR="0012208A" w:rsidRPr="00E52211" w:rsidRDefault="0012208A" w:rsidP="00F77184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C61869" w:rsidRPr="00E52211" w:rsidRDefault="00451D11" w:rsidP="00F77184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7</w:t>
            </w:r>
            <w:r w:rsidR="0012208A" w:rsidRPr="00451D11">
              <w:rPr>
                <w:color w:val="000000" w:themeColor="text1"/>
                <w:sz w:val="20"/>
                <w:szCs w:val="20"/>
                <w:lang w:val="sr-Cyrl-RS"/>
              </w:rPr>
              <w:t>50.000</w:t>
            </w:r>
          </w:p>
        </w:tc>
        <w:tc>
          <w:tcPr>
            <w:tcW w:w="1418" w:type="dxa"/>
            <w:shd w:val="clear" w:color="auto" w:fill="auto"/>
          </w:tcPr>
          <w:p w:rsidR="005A1521" w:rsidRPr="00A26D76" w:rsidRDefault="005A1521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A26D76" w:rsidRDefault="00A26D76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5D0B52" w:rsidRPr="00A26D76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D02B51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B137E8" w:rsidRDefault="00EF22B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150</w:t>
            </w:r>
            <w:r w:rsidR="00D02B51" w:rsidRPr="00B137E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427B8D" w:rsidRDefault="005A1521" w:rsidP="00790353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D0B52" w:rsidRPr="00427B8D" w:rsidRDefault="000A5B51" w:rsidP="000A5B5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427B8D">
              <w:rPr>
                <w:color w:val="000000" w:themeColor="text1"/>
                <w:sz w:val="20"/>
                <w:szCs w:val="20"/>
                <w:lang w:val="sr-Cyrl-CS"/>
              </w:rPr>
              <w:t>400</w:t>
            </w:r>
            <w:r w:rsidR="005D0B52" w:rsidRPr="00427B8D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421520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Трошкови осигурања-запослени и деца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F77184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451D11" w:rsidP="00F77184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7</w:t>
            </w:r>
            <w:r w:rsidR="0012208A" w:rsidRPr="00451D11">
              <w:rPr>
                <w:color w:val="000000" w:themeColor="text1"/>
                <w:sz w:val="20"/>
                <w:szCs w:val="20"/>
                <w:lang w:val="sr-Cyrl-RS"/>
              </w:rPr>
              <w:t>50.000</w:t>
            </w:r>
          </w:p>
        </w:tc>
        <w:tc>
          <w:tcPr>
            <w:tcW w:w="1418" w:type="dxa"/>
            <w:shd w:val="clear" w:color="auto" w:fill="auto"/>
          </w:tcPr>
          <w:p w:rsidR="00BF0D30" w:rsidRPr="00A26D76" w:rsidRDefault="00BF0D30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A26D76" w:rsidRDefault="00A26D76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5D0B52" w:rsidRPr="00A26D76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D02B51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B137E8" w:rsidRDefault="00EF22B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150</w:t>
            </w:r>
            <w:r w:rsidR="00D02B51" w:rsidRPr="00B137E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7B8D" w:rsidRDefault="00BF0D30" w:rsidP="00790353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D0B52" w:rsidRPr="00427B8D" w:rsidRDefault="000A5B51" w:rsidP="00790353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427B8D">
              <w:rPr>
                <w:color w:val="000000" w:themeColor="text1"/>
                <w:sz w:val="20"/>
                <w:szCs w:val="20"/>
                <w:lang w:val="sr-Cyrl-CS"/>
              </w:rPr>
              <w:t>4</w:t>
            </w:r>
            <w:r w:rsidR="005D0B52" w:rsidRPr="00427B8D">
              <w:rPr>
                <w:color w:val="000000" w:themeColor="text1"/>
                <w:sz w:val="20"/>
                <w:szCs w:val="20"/>
                <w:lang w:val="sr-Cyrl-CS"/>
              </w:rPr>
              <w:t>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422111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BF0D30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Трошкови </w:t>
            </w:r>
            <w:r w:rsidR="00BF0D30" w:rsidRPr="00E52211">
              <w:rPr>
                <w:color w:val="000000" w:themeColor="text1"/>
                <w:sz w:val="20"/>
                <w:szCs w:val="20"/>
                <w:lang w:val="sr-Cyrl-CS"/>
              </w:rPr>
              <w:t>дневница на сл.</w:t>
            </w: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пут</w:t>
            </w:r>
            <w:r w:rsidR="00BF0D30" w:rsidRPr="00E52211">
              <w:rPr>
                <w:color w:val="000000" w:themeColor="text1"/>
                <w:sz w:val="20"/>
                <w:szCs w:val="20"/>
                <w:lang w:val="sr-Cyrl-CS"/>
              </w:rPr>
              <w:t>у</w:t>
            </w: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у земљи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451D11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693.399</w:t>
            </w:r>
          </w:p>
        </w:tc>
        <w:tc>
          <w:tcPr>
            <w:tcW w:w="1418" w:type="dxa"/>
            <w:shd w:val="clear" w:color="auto" w:fill="auto"/>
          </w:tcPr>
          <w:p w:rsidR="005A1521" w:rsidRPr="00A26D76" w:rsidRDefault="005A1521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A26D76" w:rsidRDefault="00A26D76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30</w:t>
            </w:r>
            <w:r w:rsidR="007B0A5F" w:rsidRPr="00A26D76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="00AA0A93" w:rsidRPr="00A26D76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AA0A93" w:rsidRPr="00E52211" w:rsidRDefault="00AA0A93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5A1521" w:rsidRPr="00E52211" w:rsidRDefault="00B137E8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93.399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D415FF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D415FF" w:rsidRDefault="002B5BC7" w:rsidP="002B5BC7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D415FF">
              <w:rPr>
                <w:color w:val="000000" w:themeColor="text1"/>
                <w:sz w:val="20"/>
                <w:szCs w:val="20"/>
              </w:rPr>
              <w:t>300.000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422121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BF0D30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Трошкови превоза  на сл. путу у земљи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451D11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1</w:t>
            </w:r>
            <w:r w:rsidR="0012208A" w:rsidRPr="00451D11">
              <w:rPr>
                <w:color w:val="000000" w:themeColor="text1"/>
                <w:sz w:val="20"/>
                <w:szCs w:val="20"/>
                <w:lang w:val="sr-Cyrl-RS"/>
              </w:rPr>
              <w:t>50.000</w:t>
            </w:r>
          </w:p>
        </w:tc>
        <w:tc>
          <w:tcPr>
            <w:tcW w:w="1418" w:type="dxa"/>
            <w:shd w:val="clear" w:color="auto" w:fill="auto"/>
          </w:tcPr>
          <w:p w:rsidR="00BF0D30" w:rsidRPr="00A26D76" w:rsidRDefault="00BF0D30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A26D76" w:rsidRDefault="00AA0A93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50.000</w:t>
            </w:r>
          </w:p>
        </w:tc>
        <w:tc>
          <w:tcPr>
            <w:tcW w:w="1417" w:type="dxa"/>
            <w:shd w:val="clear" w:color="auto" w:fill="auto"/>
          </w:tcPr>
          <w:p w:rsidR="00AA0A93" w:rsidRPr="00E52211" w:rsidRDefault="00AA0A93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BF0D30" w:rsidRPr="00E52211" w:rsidRDefault="00BF0D30" w:rsidP="003F565F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D415FF" w:rsidRDefault="00BF0D30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D415FF" w:rsidRDefault="00994E02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D415FF">
              <w:rPr>
                <w:color w:val="000000" w:themeColor="text1"/>
                <w:sz w:val="20"/>
                <w:szCs w:val="20"/>
              </w:rPr>
              <w:t>100</w:t>
            </w:r>
            <w:r w:rsidR="00AA0A93" w:rsidRPr="00D415F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422211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BF0D30" w:rsidP="00BF0D30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Трошкови дневница на сл. путу у иностранству 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170C4E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451D11" w:rsidP="00170C4E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600</w:t>
            </w:r>
            <w:r w:rsidR="0012208A" w:rsidRPr="00451D11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F13022" w:rsidRPr="00A26D76" w:rsidRDefault="00F13022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A26D76" w:rsidRDefault="00A26D76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30</w:t>
            </w:r>
            <w:r w:rsidR="007B0A5F" w:rsidRPr="00A26D76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="00F13022" w:rsidRPr="00A26D76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D415FF" w:rsidRDefault="005A1521" w:rsidP="00170C4E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D415FF" w:rsidRDefault="002B5BC7" w:rsidP="002B5BC7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D415FF">
              <w:rPr>
                <w:color w:val="000000" w:themeColor="text1"/>
                <w:sz w:val="20"/>
                <w:szCs w:val="20"/>
              </w:rPr>
              <w:t>3</w:t>
            </w:r>
            <w:r w:rsidR="00D26413" w:rsidRPr="00D415FF">
              <w:rPr>
                <w:color w:val="000000" w:themeColor="text1"/>
                <w:sz w:val="20"/>
                <w:szCs w:val="20"/>
              </w:rPr>
              <w:t>00</w:t>
            </w:r>
            <w:r w:rsidR="00AA0A93" w:rsidRPr="00D415F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422221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BF0D30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Трошкови превоза  на сл. путу у иностранству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170C4E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12208A" w:rsidP="00170C4E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150.000</w:t>
            </w:r>
          </w:p>
        </w:tc>
        <w:tc>
          <w:tcPr>
            <w:tcW w:w="1418" w:type="dxa"/>
            <w:shd w:val="clear" w:color="auto" w:fill="auto"/>
          </w:tcPr>
          <w:p w:rsidR="00F13022" w:rsidRPr="00A26D76" w:rsidRDefault="00F13022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A26D76" w:rsidRDefault="00F13022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50.000</w:t>
            </w:r>
          </w:p>
        </w:tc>
        <w:tc>
          <w:tcPr>
            <w:tcW w:w="1417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D415FF" w:rsidRDefault="00BF0D30" w:rsidP="00170C4E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D415FF" w:rsidRDefault="00D26413" w:rsidP="00170C4E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D415FF">
              <w:rPr>
                <w:color w:val="000000" w:themeColor="text1"/>
                <w:sz w:val="20"/>
                <w:szCs w:val="20"/>
              </w:rPr>
              <w:t>100</w:t>
            </w:r>
            <w:r w:rsidR="00AA0A93" w:rsidRPr="00D415F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422391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Трошкови путовања у оквиру редовног рада</w:t>
            </w:r>
            <w:r w:rsidR="000E6E70" w:rsidRPr="00E52211">
              <w:rPr>
                <w:color w:val="000000" w:themeColor="text1"/>
                <w:sz w:val="20"/>
                <w:szCs w:val="20"/>
                <w:lang w:val="sr-Cyrl-CS"/>
              </w:rPr>
              <w:t>-бус плус за децу ,такси превоз</w:t>
            </w:r>
          </w:p>
        </w:tc>
        <w:tc>
          <w:tcPr>
            <w:tcW w:w="1417" w:type="dxa"/>
            <w:shd w:val="clear" w:color="auto" w:fill="auto"/>
          </w:tcPr>
          <w:p w:rsidR="00451D11" w:rsidRDefault="00451D11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CD35B3" w:rsidRPr="00E52211" w:rsidRDefault="0012208A" w:rsidP="00451D1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9</w:t>
            </w:r>
            <w:r w:rsidR="00451D11" w:rsidRPr="00451D11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418" w:type="dxa"/>
            <w:shd w:val="clear" w:color="auto" w:fill="auto"/>
          </w:tcPr>
          <w:p w:rsidR="00AA0A93" w:rsidRPr="00A26D76" w:rsidRDefault="00AA0A93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A26D76" w:rsidRDefault="007B0A5F" w:rsidP="00F13022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8</w:t>
            </w:r>
            <w:r w:rsidR="00F13022" w:rsidRPr="00A26D76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AA0A93" w:rsidRPr="00A26D76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  <w:p w:rsidR="00524F59" w:rsidRPr="00E52211" w:rsidRDefault="00524F59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A0A93" w:rsidRPr="00E52211" w:rsidRDefault="00F7770E" w:rsidP="002B5BC7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100</w:t>
            </w:r>
            <w:r w:rsidR="00AA0A93" w:rsidRPr="00D415F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6E70" w:rsidRPr="00E52211" w:rsidRDefault="000E6E70" w:rsidP="000E6E70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0E6E70" w:rsidRPr="00E52211" w:rsidRDefault="000E6E70" w:rsidP="000E6E70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422399</w:t>
            </w:r>
          </w:p>
        </w:tc>
        <w:tc>
          <w:tcPr>
            <w:tcW w:w="2694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0E6E70" w:rsidRPr="00E52211" w:rsidRDefault="000E6E70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Остали трошкови превоза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0A5B5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451D11" w:rsidP="000A5B5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5.035.525</w:t>
            </w:r>
          </w:p>
        </w:tc>
        <w:tc>
          <w:tcPr>
            <w:tcW w:w="1418" w:type="dxa"/>
            <w:shd w:val="clear" w:color="auto" w:fill="auto"/>
          </w:tcPr>
          <w:p w:rsidR="000E6E70" w:rsidRPr="00A26D76" w:rsidRDefault="000E6E7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6278CB" w:rsidRPr="00A26D76" w:rsidRDefault="00A26D76" w:rsidP="006278C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1.300.023</w:t>
            </w:r>
          </w:p>
        </w:tc>
        <w:tc>
          <w:tcPr>
            <w:tcW w:w="1417" w:type="dxa"/>
            <w:shd w:val="clear" w:color="auto" w:fill="auto"/>
          </w:tcPr>
          <w:p w:rsidR="000E6E70" w:rsidRPr="00E52211" w:rsidRDefault="000E6E70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0E6E70" w:rsidRPr="00E52211" w:rsidRDefault="000E6E70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CF260E" w:rsidRPr="00E52211" w:rsidRDefault="00CF260E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0E6E70" w:rsidRPr="00D415FF" w:rsidRDefault="00D415FF" w:rsidP="00427B8D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3.</w:t>
            </w:r>
            <w:r w:rsidR="00427B8D">
              <w:rPr>
                <w:color w:val="000000" w:themeColor="text1"/>
                <w:sz w:val="20"/>
                <w:szCs w:val="20"/>
                <w:lang w:val="sr-Cyrl-RS"/>
              </w:rPr>
              <w:t>753.502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423211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0E6E70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Компјутерске услуге-софтвер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C61869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451D11" w:rsidP="00C61869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2.000.000</w:t>
            </w:r>
          </w:p>
        </w:tc>
        <w:tc>
          <w:tcPr>
            <w:tcW w:w="1418" w:type="dxa"/>
            <w:shd w:val="clear" w:color="auto" w:fill="auto"/>
          </w:tcPr>
          <w:p w:rsidR="00AA0A93" w:rsidRPr="00A26D76" w:rsidRDefault="00AA0A93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A26D76" w:rsidRDefault="007B0A5F" w:rsidP="00A04692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800.000</w:t>
            </w:r>
          </w:p>
        </w:tc>
        <w:tc>
          <w:tcPr>
            <w:tcW w:w="1417" w:type="dxa"/>
            <w:shd w:val="clear" w:color="auto" w:fill="auto"/>
          </w:tcPr>
          <w:p w:rsidR="00D02B51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B137E8" w:rsidRDefault="003F565F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100</w:t>
            </w:r>
            <w:r w:rsidR="00D02B51" w:rsidRPr="00B137E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D415FF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D415FF" w:rsidRDefault="00D415FF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1.100</w:t>
            </w:r>
            <w:r w:rsidR="00B33C41" w:rsidRPr="00D415F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423221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Компјутерске услуге</w:t>
            </w:r>
            <w:r w:rsidR="000E6E70" w:rsidRPr="00E52211">
              <w:rPr>
                <w:color w:val="000000" w:themeColor="text1"/>
                <w:sz w:val="20"/>
                <w:szCs w:val="20"/>
                <w:lang w:val="sr-Cyrl-CS"/>
              </w:rPr>
              <w:t>-хардвер, видео надзор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A04692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451D11" w:rsidP="00A04692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2.425.164</w:t>
            </w:r>
          </w:p>
        </w:tc>
        <w:tc>
          <w:tcPr>
            <w:tcW w:w="1418" w:type="dxa"/>
            <w:shd w:val="clear" w:color="auto" w:fill="auto"/>
          </w:tcPr>
          <w:p w:rsidR="005A1521" w:rsidRPr="00A26D76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A26D76" w:rsidRDefault="007B0A5F" w:rsidP="00DB5F99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2.000.000</w:t>
            </w:r>
          </w:p>
        </w:tc>
        <w:tc>
          <w:tcPr>
            <w:tcW w:w="1417" w:type="dxa"/>
            <w:shd w:val="clear" w:color="auto" w:fill="auto"/>
          </w:tcPr>
          <w:p w:rsidR="00D02B51" w:rsidRPr="00B137E8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B137E8" w:rsidRDefault="00B137E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125.164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A0A93" w:rsidRPr="00D415FF" w:rsidRDefault="00AA0A93" w:rsidP="002C5958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A1521" w:rsidRPr="00D415FF" w:rsidRDefault="00D415FF" w:rsidP="002C5958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300</w:t>
            </w:r>
            <w:r w:rsidR="00B33C41" w:rsidRPr="00D415F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423311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Услуге образовања и усавршавања запослених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170C4E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451D11" w:rsidP="00170C4E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291.862</w:t>
            </w:r>
          </w:p>
        </w:tc>
        <w:tc>
          <w:tcPr>
            <w:tcW w:w="1418" w:type="dxa"/>
            <w:shd w:val="clear" w:color="auto" w:fill="auto"/>
          </w:tcPr>
          <w:p w:rsidR="005A1521" w:rsidRPr="00A26D76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A26D76" w:rsidRDefault="007B0A5F" w:rsidP="007B0A5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200.</w:t>
            </w:r>
            <w:r w:rsidR="00AA0A93" w:rsidRPr="00A26D76">
              <w:rPr>
                <w:color w:val="000000" w:themeColor="text1"/>
                <w:sz w:val="20"/>
                <w:szCs w:val="20"/>
                <w:lang w:val="sr-Cyrl-RS"/>
              </w:rPr>
              <w:t>000</w:t>
            </w:r>
          </w:p>
        </w:tc>
        <w:tc>
          <w:tcPr>
            <w:tcW w:w="1417" w:type="dxa"/>
            <w:shd w:val="clear" w:color="auto" w:fill="auto"/>
          </w:tcPr>
          <w:p w:rsidR="00D02B51" w:rsidRPr="00E52211" w:rsidRDefault="00D02B51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D415FF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D415FF" w:rsidRDefault="00D415FF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91.862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423322</w:t>
            </w:r>
          </w:p>
        </w:tc>
        <w:tc>
          <w:tcPr>
            <w:tcW w:w="2694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Котизација за стручна савет.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170C4E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12208A" w:rsidP="00170C4E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200.000</w:t>
            </w:r>
          </w:p>
        </w:tc>
        <w:tc>
          <w:tcPr>
            <w:tcW w:w="1418" w:type="dxa"/>
            <w:shd w:val="clear" w:color="auto" w:fill="auto"/>
          </w:tcPr>
          <w:p w:rsidR="00AA0A93" w:rsidRPr="00A26D76" w:rsidRDefault="00AA0A93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E6E70" w:rsidRPr="00A26D76" w:rsidRDefault="007C60C2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100</w:t>
            </w:r>
            <w:r w:rsidR="00AA0A93" w:rsidRPr="00A26D76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0E6E70" w:rsidRPr="00E52211" w:rsidRDefault="000E6E7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E6E70" w:rsidRPr="00E52211" w:rsidRDefault="000E6E7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E6E70" w:rsidRPr="00D415FF" w:rsidRDefault="000E6E7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D415FF" w:rsidRDefault="00994E02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15FF">
              <w:rPr>
                <w:color w:val="000000" w:themeColor="text1"/>
                <w:sz w:val="20"/>
                <w:szCs w:val="20"/>
              </w:rPr>
              <w:t>100</w:t>
            </w:r>
            <w:r w:rsidR="00AA0A93" w:rsidRPr="00D415F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423419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0E6E70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Услуге</w:t>
            </w:r>
            <w:r w:rsidR="000E6E70"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штампања</w:t>
            </w:r>
          </w:p>
        </w:tc>
        <w:tc>
          <w:tcPr>
            <w:tcW w:w="1417" w:type="dxa"/>
            <w:shd w:val="clear" w:color="auto" w:fill="auto"/>
          </w:tcPr>
          <w:p w:rsidR="00CF260E" w:rsidRPr="00E52211" w:rsidRDefault="00CF260E" w:rsidP="00B15373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451D11" w:rsidP="00B15373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8" w:type="dxa"/>
            <w:shd w:val="clear" w:color="auto" w:fill="auto"/>
          </w:tcPr>
          <w:p w:rsidR="00AA0A93" w:rsidRPr="00A26D76" w:rsidRDefault="00AA0A93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A26D76" w:rsidRDefault="00DB5F99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</w:rPr>
              <w:t>3</w:t>
            </w:r>
            <w:r w:rsidR="00AA0A93" w:rsidRPr="00A26D76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5A1521" w:rsidRPr="00B137E8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A0A93" w:rsidRPr="00D415FF" w:rsidRDefault="00AA0A93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D415FF" w:rsidRDefault="00D415FF" w:rsidP="00CF260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900.000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423599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Стручне услуге</w:t>
            </w:r>
            <w:r w:rsidR="000E6E70" w:rsidRPr="00E52211">
              <w:rPr>
                <w:color w:val="000000" w:themeColor="text1"/>
                <w:sz w:val="20"/>
                <w:szCs w:val="20"/>
                <w:lang w:val="sr-Cyrl-CS"/>
              </w:rPr>
              <w:t>-услуге по уговору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4B06A0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451D11" w:rsidP="004B06A0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19.000.000</w:t>
            </w:r>
          </w:p>
        </w:tc>
        <w:tc>
          <w:tcPr>
            <w:tcW w:w="1418" w:type="dxa"/>
            <w:shd w:val="clear" w:color="auto" w:fill="auto"/>
          </w:tcPr>
          <w:p w:rsidR="00AA0A93" w:rsidRPr="00A26D76" w:rsidRDefault="00AA0A93" w:rsidP="009A4D9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A26D76" w:rsidRDefault="007B0A5F" w:rsidP="00A26D76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19.</w:t>
            </w:r>
            <w:r w:rsidR="00A26D76" w:rsidRPr="00A26D76">
              <w:rPr>
                <w:color w:val="000000" w:themeColor="text1"/>
                <w:sz w:val="20"/>
                <w:szCs w:val="20"/>
                <w:lang w:val="sr-Cyrl-RS"/>
              </w:rPr>
              <w:t>000</w:t>
            </w:r>
            <w:r w:rsidR="007C60C2" w:rsidRPr="00A26D76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CC4078" w:rsidRPr="00B137E8" w:rsidRDefault="00CC4078" w:rsidP="00B137E8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DA0BFC" w:rsidRPr="00E52211" w:rsidRDefault="00DA0BFC" w:rsidP="0012208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DA0BFC" w:rsidRPr="00E52211" w:rsidRDefault="00DA0BFC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E52211" w:rsidRDefault="005A1521" w:rsidP="002C595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A0A93" w:rsidRPr="00E52211" w:rsidRDefault="00AA0A93" w:rsidP="004B06A0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423911</w:t>
            </w:r>
          </w:p>
        </w:tc>
        <w:tc>
          <w:tcPr>
            <w:tcW w:w="2694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76311B" w:rsidRPr="00E52211" w:rsidRDefault="0076311B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Остале опште услуге</w:t>
            </w:r>
          </w:p>
        </w:tc>
        <w:tc>
          <w:tcPr>
            <w:tcW w:w="1417" w:type="dxa"/>
            <w:shd w:val="clear" w:color="auto" w:fill="auto"/>
          </w:tcPr>
          <w:p w:rsidR="0012208A" w:rsidRPr="00E52211" w:rsidRDefault="0012208A" w:rsidP="000B4982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CD35B3" w:rsidRPr="00E52211" w:rsidRDefault="00451D11" w:rsidP="000B4982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550.278</w:t>
            </w:r>
          </w:p>
        </w:tc>
        <w:tc>
          <w:tcPr>
            <w:tcW w:w="1418" w:type="dxa"/>
            <w:shd w:val="clear" w:color="auto" w:fill="auto"/>
          </w:tcPr>
          <w:p w:rsidR="0076311B" w:rsidRPr="00A26D76" w:rsidRDefault="0076311B" w:rsidP="009A4D9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6967EE" w:rsidRPr="00A26D76" w:rsidRDefault="00A26D76" w:rsidP="009A4D9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550.278</w:t>
            </w:r>
          </w:p>
        </w:tc>
        <w:tc>
          <w:tcPr>
            <w:tcW w:w="1417" w:type="dxa"/>
            <w:shd w:val="clear" w:color="auto" w:fill="auto"/>
          </w:tcPr>
          <w:p w:rsidR="0076311B" w:rsidRPr="00E52211" w:rsidRDefault="0076311B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  <w:p w:rsidR="00E358C0" w:rsidRPr="00E52211" w:rsidRDefault="00E358C0" w:rsidP="003F565F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76311B" w:rsidRPr="00E52211" w:rsidRDefault="0076311B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  <w:p w:rsidR="00DA0BFC" w:rsidRPr="00E52211" w:rsidRDefault="00DA0BFC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A0A93" w:rsidRPr="00E52211" w:rsidRDefault="00AA0A93" w:rsidP="002C595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76311B" w:rsidRPr="00E52211" w:rsidRDefault="0076311B" w:rsidP="000B4982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424311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Медицинске услуге</w:t>
            </w:r>
            <w:r w:rsidR="0076311B" w:rsidRPr="00E52211">
              <w:rPr>
                <w:color w:val="000000" w:themeColor="text1"/>
                <w:sz w:val="20"/>
                <w:szCs w:val="20"/>
                <w:lang w:val="sr-Cyrl-CS"/>
              </w:rPr>
              <w:t>-здравствена зашт.по уговору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2C595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12208A" w:rsidP="00451D1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1.2</w:t>
            </w:r>
            <w:r w:rsidR="00451D11" w:rsidRPr="00451D11">
              <w:rPr>
                <w:color w:val="000000" w:themeColor="text1"/>
                <w:sz w:val="20"/>
                <w:szCs w:val="20"/>
                <w:lang w:val="sr-Cyrl-RS"/>
              </w:rPr>
              <w:t>5</w:t>
            </w: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418" w:type="dxa"/>
            <w:shd w:val="clear" w:color="auto" w:fill="auto"/>
          </w:tcPr>
          <w:p w:rsidR="00AA0A93" w:rsidRPr="00A26D76" w:rsidRDefault="00AA0A93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A26D76" w:rsidRDefault="00A26D76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600</w:t>
            </w:r>
            <w:r w:rsidR="006967EE" w:rsidRPr="00A26D76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2205E0" w:rsidRDefault="00D02B51" w:rsidP="002B645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2205E0" w:rsidRDefault="002205E0" w:rsidP="002B645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2205E0">
              <w:rPr>
                <w:color w:val="000000" w:themeColor="text1"/>
                <w:sz w:val="20"/>
                <w:szCs w:val="20"/>
              </w:rPr>
              <w:t>50.</w:t>
            </w:r>
            <w:r w:rsidR="003F565F" w:rsidRPr="002205E0">
              <w:rPr>
                <w:color w:val="000000" w:themeColor="text1"/>
                <w:sz w:val="20"/>
                <w:szCs w:val="20"/>
              </w:rPr>
              <w:t>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D415FF" w:rsidRDefault="005A1521" w:rsidP="009A4D9F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D415FF" w:rsidRDefault="00D415FF" w:rsidP="00D415F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600.</w:t>
            </w:r>
            <w:r w:rsidR="006F06A9" w:rsidRPr="00D415FF">
              <w:rPr>
                <w:color w:val="000000" w:themeColor="text1"/>
                <w:sz w:val="20"/>
                <w:szCs w:val="20"/>
              </w:rPr>
              <w:t>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424341</w:t>
            </w:r>
          </w:p>
        </w:tc>
        <w:tc>
          <w:tcPr>
            <w:tcW w:w="2694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Медицинске услуге-лабораторијске услуге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2C595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451D11" w:rsidP="002C595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1.037.612</w:t>
            </w:r>
          </w:p>
        </w:tc>
        <w:tc>
          <w:tcPr>
            <w:tcW w:w="1418" w:type="dxa"/>
            <w:shd w:val="clear" w:color="auto" w:fill="auto"/>
          </w:tcPr>
          <w:p w:rsidR="00AA0A93" w:rsidRPr="00A26D76" w:rsidRDefault="00AA0A93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76311B" w:rsidRPr="00A26D76" w:rsidRDefault="00A26D76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600</w:t>
            </w:r>
            <w:r w:rsidR="00AA0A93" w:rsidRPr="00A26D76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76311B" w:rsidRPr="002205E0" w:rsidRDefault="0076311B" w:rsidP="002B645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CC4078" w:rsidRPr="002205E0" w:rsidRDefault="002205E0" w:rsidP="002B645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</w:rPr>
              <w:t>50</w:t>
            </w:r>
            <w:r w:rsidR="00CC4078" w:rsidRPr="002205E0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76311B" w:rsidRPr="00E52211" w:rsidRDefault="0076311B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  <w:p w:rsidR="00DA0BFC" w:rsidRPr="00E52211" w:rsidRDefault="00B137E8" w:rsidP="005A1521">
            <w:pPr>
              <w:jc w:val="right"/>
              <w:rPr>
                <w:color w:val="FF0000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99.000</w:t>
            </w:r>
          </w:p>
        </w:tc>
        <w:tc>
          <w:tcPr>
            <w:tcW w:w="1275" w:type="dxa"/>
            <w:shd w:val="clear" w:color="auto" w:fill="auto"/>
          </w:tcPr>
          <w:p w:rsidR="0076311B" w:rsidRPr="00D415FF" w:rsidRDefault="0076311B" w:rsidP="009A4D9F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D415FF" w:rsidRDefault="00D415FF" w:rsidP="00A2469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288.612</w:t>
            </w:r>
          </w:p>
        </w:tc>
      </w:tr>
      <w:tr w:rsidR="00A26D76" w:rsidRPr="00E52211" w:rsidTr="006F06A9">
        <w:trPr>
          <w:trHeight w:val="362"/>
        </w:trPr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424911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76311B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Остале </w:t>
            </w:r>
            <w:r w:rsidR="0076311B" w:rsidRPr="00E52211">
              <w:rPr>
                <w:color w:val="000000" w:themeColor="text1"/>
                <w:sz w:val="20"/>
                <w:szCs w:val="20"/>
                <w:lang w:val="sr-Cyrl-CS"/>
              </w:rPr>
              <w:t>специјализоване</w:t>
            </w: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услуге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3058EE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451D11" w:rsidP="003058EE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12208A" w:rsidRPr="00451D11">
              <w:rPr>
                <w:color w:val="000000" w:themeColor="text1"/>
                <w:sz w:val="20"/>
                <w:szCs w:val="20"/>
                <w:lang w:val="sr-Cyrl-RS"/>
              </w:rPr>
              <w:t>50.000</w:t>
            </w:r>
          </w:p>
        </w:tc>
        <w:tc>
          <w:tcPr>
            <w:tcW w:w="1418" w:type="dxa"/>
            <w:shd w:val="clear" w:color="auto" w:fill="auto"/>
          </w:tcPr>
          <w:p w:rsidR="005A1521" w:rsidRPr="00A26D76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A26D76" w:rsidRDefault="00A26D76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9F637A" w:rsidRPr="00A26D76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="00DB5F99" w:rsidRPr="00A26D76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1417" w:type="dxa"/>
            <w:shd w:val="clear" w:color="auto" w:fill="auto"/>
          </w:tcPr>
          <w:p w:rsidR="00D02B51" w:rsidRPr="002205E0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2205E0" w:rsidRDefault="003F565F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</w:rPr>
              <w:t>50</w:t>
            </w:r>
            <w:r w:rsidR="00D02B51" w:rsidRPr="002205E0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AA0A93" w:rsidRPr="00E52211" w:rsidRDefault="00AA0A93" w:rsidP="00FF542E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425110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Текуће поправке и одржавање зграда и објеката</w:t>
            </w:r>
          </w:p>
        </w:tc>
        <w:tc>
          <w:tcPr>
            <w:tcW w:w="1417" w:type="dxa"/>
            <w:shd w:val="clear" w:color="auto" w:fill="auto"/>
          </w:tcPr>
          <w:p w:rsidR="00CD35B3" w:rsidRPr="00451D11" w:rsidRDefault="00CD35B3" w:rsidP="004E240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2208A" w:rsidRPr="00451D11" w:rsidRDefault="00451D11" w:rsidP="004E240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8.250.000</w:t>
            </w:r>
          </w:p>
        </w:tc>
        <w:tc>
          <w:tcPr>
            <w:tcW w:w="1418" w:type="dxa"/>
            <w:shd w:val="clear" w:color="auto" w:fill="auto"/>
          </w:tcPr>
          <w:p w:rsidR="00AA0A93" w:rsidRPr="00515C08" w:rsidRDefault="00AA0A93" w:rsidP="0020069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515C08" w:rsidRDefault="00515C08" w:rsidP="00515C0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5.600</w:t>
            </w:r>
            <w:r w:rsidR="00A26D76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2205E0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2205E0" w:rsidRDefault="002205E0" w:rsidP="00CC407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</w:rPr>
              <w:t>2</w:t>
            </w:r>
            <w:r w:rsidR="00CC4078" w:rsidRPr="002205E0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D02B51" w:rsidRPr="002205E0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A0A93" w:rsidRPr="00D415FF" w:rsidRDefault="00AA0A93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A1521" w:rsidRPr="00D415FF" w:rsidRDefault="00D415FF" w:rsidP="00753D7F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F7770E" w:rsidRPr="00D415FF">
              <w:rPr>
                <w:color w:val="000000" w:themeColor="text1"/>
                <w:sz w:val="20"/>
                <w:szCs w:val="20"/>
                <w:lang w:val="sr-Cyrl-RS"/>
              </w:rPr>
              <w:t>.</w:t>
            </w:r>
            <w:r w:rsidR="00753D7F">
              <w:rPr>
                <w:color w:val="000000" w:themeColor="text1"/>
                <w:sz w:val="20"/>
                <w:szCs w:val="20"/>
                <w:lang w:val="sr-Cyrl-RS"/>
              </w:rPr>
              <w:t>450</w:t>
            </w:r>
            <w:r w:rsidR="00AA0A93" w:rsidRPr="00D415F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425116</w:t>
            </w:r>
          </w:p>
        </w:tc>
        <w:tc>
          <w:tcPr>
            <w:tcW w:w="2694" w:type="dxa"/>
            <w:shd w:val="clear" w:color="auto" w:fill="auto"/>
          </w:tcPr>
          <w:p w:rsidR="0076311B" w:rsidRPr="00E52211" w:rsidRDefault="0076311B" w:rsidP="0076311B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Текуће поправке и одржавање котларница</w:t>
            </w:r>
          </w:p>
        </w:tc>
        <w:tc>
          <w:tcPr>
            <w:tcW w:w="1417" w:type="dxa"/>
            <w:shd w:val="clear" w:color="auto" w:fill="auto"/>
          </w:tcPr>
          <w:p w:rsidR="00CD35B3" w:rsidRPr="00451D11" w:rsidRDefault="00CD35B3" w:rsidP="004E240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2208A" w:rsidRPr="00451D11" w:rsidRDefault="00451D11" w:rsidP="004E240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8.250.000</w:t>
            </w:r>
          </w:p>
        </w:tc>
        <w:tc>
          <w:tcPr>
            <w:tcW w:w="1418" w:type="dxa"/>
            <w:shd w:val="clear" w:color="auto" w:fill="auto"/>
          </w:tcPr>
          <w:p w:rsidR="0076311B" w:rsidRPr="00515C08" w:rsidRDefault="0076311B" w:rsidP="0020069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515C08" w:rsidRDefault="00515C08" w:rsidP="00515C08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5.600</w:t>
            </w:r>
            <w:r w:rsidR="00A26D76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2205E0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76311B" w:rsidRPr="002205E0" w:rsidRDefault="002205E0" w:rsidP="00CC407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</w:rPr>
              <w:t>2</w:t>
            </w:r>
            <w:r w:rsidR="00E358C0" w:rsidRPr="002205E0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="00CC4078" w:rsidRPr="002205E0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="00D02B51" w:rsidRPr="002205E0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76311B" w:rsidRPr="00E52211" w:rsidRDefault="0076311B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6311B" w:rsidRPr="00D415FF" w:rsidRDefault="0076311B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D415FF" w:rsidRDefault="00D415FF" w:rsidP="00753D7F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753D7F">
              <w:rPr>
                <w:color w:val="000000" w:themeColor="text1"/>
                <w:sz w:val="20"/>
                <w:szCs w:val="20"/>
                <w:lang w:val="sr-Cyrl-RS"/>
              </w:rPr>
              <w:t>.450</w:t>
            </w:r>
            <w:r w:rsidR="00C61869" w:rsidRPr="00D415F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425219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76311B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Текуће поправке и одржавање </w:t>
            </w:r>
            <w:r w:rsidR="0076311B" w:rsidRPr="00E52211">
              <w:rPr>
                <w:color w:val="000000" w:themeColor="text1"/>
                <w:sz w:val="20"/>
                <w:szCs w:val="20"/>
                <w:lang w:val="sr-Cyrl-CS"/>
              </w:rPr>
              <w:t>возила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2C595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12208A" w:rsidP="00451D1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1.</w:t>
            </w:r>
            <w:r w:rsidR="00451D11" w:rsidRPr="00451D11">
              <w:rPr>
                <w:color w:val="000000" w:themeColor="text1"/>
                <w:sz w:val="20"/>
                <w:szCs w:val="20"/>
                <w:lang w:val="sr-Cyrl-RS"/>
              </w:rPr>
              <w:t>500</w:t>
            </w:r>
            <w:r w:rsidRPr="00451D11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AA0A93" w:rsidRPr="00515C08" w:rsidRDefault="00AA0A93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515C08" w:rsidRDefault="00AA0A93" w:rsidP="0008662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1.</w:t>
            </w:r>
            <w:r w:rsidR="0008662A" w:rsidRPr="00515C08">
              <w:rPr>
                <w:color w:val="000000" w:themeColor="text1"/>
                <w:sz w:val="20"/>
                <w:szCs w:val="20"/>
                <w:lang w:val="sr-Cyrl-RS"/>
              </w:rPr>
              <w:t>3</w:t>
            </w:r>
            <w:r w:rsidR="00DB5F99" w:rsidRPr="00515C08">
              <w:rPr>
                <w:color w:val="000000" w:themeColor="text1"/>
                <w:sz w:val="20"/>
                <w:szCs w:val="20"/>
              </w:rPr>
              <w:t>0</w:t>
            </w: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417" w:type="dxa"/>
            <w:shd w:val="clear" w:color="auto" w:fill="auto"/>
          </w:tcPr>
          <w:p w:rsidR="00D02B51" w:rsidRPr="002205E0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2205E0" w:rsidRDefault="005A1521" w:rsidP="00E358C0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415FF" w:rsidRPr="00D415FF" w:rsidRDefault="00D415FF" w:rsidP="00D415FF">
            <w:pPr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D415FF" w:rsidRDefault="00D415FF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CS"/>
              </w:rPr>
              <w:t>200.000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76311B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425223</w:t>
            </w:r>
          </w:p>
        </w:tc>
        <w:tc>
          <w:tcPr>
            <w:tcW w:w="2694" w:type="dxa"/>
            <w:shd w:val="clear" w:color="auto" w:fill="auto"/>
          </w:tcPr>
          <w:p w:rsidR="0076311B" w:rsidRPr="00E52211" w:rsidRDefault="0076311B" w:rsidP="0076311B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Текуће поправке и одржавањеопреме за комуникацију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2C595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362BAF" w:rsidP="002C595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5</w:t>
            </w:r>
            <w:r w:rsidR="0012208A" w:rsidRPr="00362BAF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76311B" w:rsidRPr="00515C08" w:rsidRDefault="0076311B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515C08" w:rsidRDefault="00A26D76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300</w:t>
            </w:r>
            <w:r w:rsidR="00AA0A93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2205E0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76311B" w:rsidRPr="002205E0" w:rsidRDefault="0076311B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76311B" w:rsidRPr="00E52211" w:rsidRDefault="0076311B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6311B" w:rsidRPr="00D415FF" w:rsidRDefault="0076311B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D415FF" w:rsidRDefault="00D415FF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200</w:t>
            </w:r>
            <w:r w:rsidR="00AA0A93" w:rsidRPr="00D415F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AA0A93" w:rsidRPr="00E52211" w:rsidRDefault="00AA0A93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425224</w:t>
            </w:r>
          </w:p>
        </w:tc>
        <w:tc>
          <w:tcPr>
            <w:tcW w:w="2694" w:type="dxa"/>
            <w:shd w:val="clear" w:color="auto" w:fill="auto"/>
          </w:tcPr>
          <w:p w:rsidR="00AA0A93" w:rsidRPr="00E52211" w:rsidRDefault="00AA0A93" w:rsidP="0076311B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Текуће поправке и одржавање електр.опреме</w:t>
            </w:r>
          </w:p>
        </w:tc>
        <w:tc>
          <w:tcPr>
            <w:tcW w:w="1417" w:type="dxa"/>
            <w:shd w:val="clear" w:color="auto" w:fill="auto"/>
          </w:tcPr>
          <w:p w:rsidR="00CD35B3" w:rsidRPr="00362BAF" w:rsidRDefault="00CD35B3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2208A" w:rsidRPr="00362BAF" w:rsidRDefault="00362BAF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500</w:t>
            </w:r>
            <w:r w:rsidR="0012208A" w:rsidRPr="00362BA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AA0A93" w:rsidRPr="00515C08" w:rsidRDefault="00AA0A93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515C08" w:rsidRDefault="00A26D76" w:rsidP="0008662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300</w:t>
            </w:r>
            <w:r w:rsidR="00AA0A93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AA0A93" w:rsidRPr="002205E0" w:rsidRDefault="00AA0A93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2205E0" w:rsidRDefault="00AA0A93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AA0A93" w:rsidRPr="00E52211" w:rsidRDefault="00AA0A93" w:rsidP="00AE1D3B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A0A93" w:rsidRPr="00D415FF" w:rsidRDefault="00AA0A93" w:rsidP="00AE1D3B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D415FF" w:rsidRDefault="00D415FF" w:rsidP="00AE1D3B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200</w:t>
            </w:r>
            <w:r w:rsidR="004E2401" w:rsidRPr="00D415F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3E3150" w:rsidRPr="00E52211" w:rsidRDefault="00E76ABC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425281</w:t>
            </w:r>
          </w:p>
        </w:tc>
        <w:tc>
          <w:tcPr>
            <w:tcW w:w="2694" w:type="dxa"/>
            <w:shd w:val="clear" w:color="auto" w:fill="auto"/>
          </w:tcPr>
          <w:p w:rsidR="003E3150" w:rsidRPr="00E52211" w:rsidRDefault="003E3150" w:rsidP="0076311B">
            <w:pPr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Репарација стакла</w:t>
            </w:r>
          </w:p>
        </w:tc>
        <w:tc>
          <w:tcPr>
            <w:tcW w:w="1417" w:type="dxa"/>
            <w:shd w:val="clear" w:color="auto" w:fill="auto"/>
          </w:tcPr>
          <w:p w:rsidR="003E3150" w:rsidRPr="00362BAF" w:rsidRDefault="00362BAF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3</w:t>
            </w:r>
            <w:r w:rsidR="0012208A" w:rsidRPr="00362BAF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3E3150" w:rsidRPr="00515C08" w:rsidRDefault="00A26D76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3</w:t>
            </w:r>
            <w:r w:rsidR="0008662A" w:rsidRPr="00515C08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3E3150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3E3150" w:rsidRPr="002205E0" w:rsidRDefault="003E3150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3E3150" w:rsidRPr="00E52211" w:rsidRDefault="003E3150" w:rsidP="00AE1D3B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3E3150" w:rsidRPr="00D415FF" w:rsidRDefault="003E3150" w:rsidP="00AE1D3B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425225</w:t>
            </w:r>
          </w:p>
        </w:tc>
        <w:tc>
          <w:tcPr>
            <w:tcW w:w="2694" w:type="dxa"/>
            <w:shd w:val="clear" w:color="auto" w:fill="auto"/>
          </w:tcPr>
          <w:p w:rsidR="0076311B" w:rsidRPr="00E52211" w:rsidRDefault="0076311B" w:rsidP="009835EE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Текуће поправке и одржавање </w:t>
            </w:r>
            <w:r w:rsidR="009835EE" w:rsidRPr="00E52211">
              <w:rPr>
                <w:color w:val="000000" w:themeColor="text1"/>
                <w:sz w:val="20"/>
                <w:szCs w:val="20"/>
                <w:lang w:val="sr-Cyrl-CS"/>
              </w:rPr>
              <w:t>опр.за домаћинство и угоститељство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0B4982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12208A" w:rsidP="000B4982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362BAF" w:rsidP="000B4982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2.730.191</w:t>
            </w:r>
          </w:p>
        </w:tc>
        <w:tc>
          <w:tcPr>
            <w:tcW w:w="1418" w:type="dxa"/>
            <w:shd w:val="clear" w:color="auto" w:fill="auto"/>
          </w:tcPr>
          <w:p w:rsidR="0076311B" w:rsidRPr="00515C08" w:rsidRDefault="0076311B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515C08" w:rsidRDefault="00AA0A93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515C08" w:rsidRDefault="00A26D76" w:rsidP="00515C08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2.</w:t>
            </w:r>
            <w:r w:rsidR="00515C08" w:rsidRPr="00515C08">
              <w:rPr>
                <w:color w:val="000000" w:themeColor="text1"/>
                <w:sz w:val="20"/>
                <w:szCs w:val="20"/>
                <w:lang w:val="sr-Cyrl-RS"/>
              </w:rPr>
              <w:t>048.985</w:t>
            </w:r>
          </w:p>
        </w:tc>
        <w:tc>
          <w:tcPr>
            <w:tcW w:w="1417" w:type="dxa"/>
            <w:shd w:val="clear" w:color="auto" w:fill="auto"/>
          </w:tcPr>
          <w:p w:rsidR="00D02B51" w:rsidRPr="002205E0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D02B51" w:rsidRPr="002205E0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76311B" w:rsidRPr="002205E0" w:rsidRDefault="002205E0" w:rsidP="00E358C0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</w:rPr>
              <w:t>100</w:t>
            </w:r>
            <w:r w:rsidR="00E358C0" w:rsidRPr="002205E0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76311B" w:rsidRPr="00E52211" w:rsidRDefault="0076311B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A0A93" w:rsidRPr="00D415FF" w:rsidRDefault="00AA0A93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D415FF" w:rsidRDefault="00AA0A93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76311B" w:rsidRPr="00D415FF" w:rsidRDefault="00D415FF" w:rsidP="00E346B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581.206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425281</w:t>
            </w:r>
          </w:p>
        </w:tc>
        <w:tc>
          <w:tcPr>
            <w:tcW w:w="2694" w:type="dxa"/>
            <w:shd w:val="clear" w:color="auto" w:fill="auto"/>
          </w:tcPr>
          <w:p w:rsidR="0076311B" w:rsidRPr="00E52211" w:rsidRDefault="0076311B" w:rsidP="009835EE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Текуће поправке и одржавање </w:t>
            </w:r>
            <w:r w:rsidR="009835EE"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опр.за јавну безбедност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2C595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362BAF" w:rsidP="002C595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1.922.110</w:t>
            </w:r>
          </w:p>
        </w:tc>
        <w:tc>
          <w:tcPr>
            <w:tcW w:w="1418" w:type="dxa"/>
            <w:shd w:val="clear" w:color="auto" w:fill="auto"/>
          </w:tcPr>
          <w:p w:rsidR="0076311B" w:rsidRPr="00515C08" w:rsidRDefault="0076311B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515C08" w:rsidRDefault="00A26D76" w:rsidP="0008662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1.500</w:t>
            </w:r>
            <w:r w:rsidR="00194DAF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76311B" w:rsidRPr="002205E0" w:rsidRDefault="0076311B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D02B51" w:rsidRPr="002205E0" w:rsidRDefault="002205E0" w:rsidP="003F565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2205E0">
              <w:rPr>
                <w:color w:val="000000" w:themeColor="text1"/>
                <w:sz w:val="20"/>
                <w:szCs w:val="20"/>
              </w:rPr>
              <w:t>122.110</w:t>
            </w:r>
          </w:p>
        </w:tc>
        <w:tc>
          <w:tcPr>
            <w:tcW w:w="1418" w:type="dxa"/>
            <w:shd w:val="clear" w:color="auto" w:fill="auto"/>
          </w:tcPr>
          <w:p w:rsidR="0076311B" w:rsidRPr="00E52211" w:rsidRDefault="0076311B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94DAF" w:rsidRPr="00D415FF" w:rsidRDefault="00194DAF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76311B" w:rsidRPr="00D415FF" w:rsidRDefault="006F06A9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D415FF">
              <w:rPr>
                <w:color w:val="000000" w:themeColor="text1"/>
                <w:sz w:val="20"/>
                <w:szCs w:val="20"/>
              </w:rPr>
              <w:t>300</w:t>
            </w:r>
            <w:r w:rsidR="004E2401" w:rsidRPr="00D415F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A26D76" w:rsidRPr="00E52211" w:rsidRDefault="00A26D76" w:rsidP="00B137E8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425281</w:t>
            </w:r>
          </w:p>
        </w:tc>
        <w:tc>
          <w:tcPr>
            <w:tcW w:w="2694" w:type="dxa"/>
            <w:shd w:val="clear" w:color="auto" w:fill="auto"/>
          </w:tcPr>
          <w:p w:rsidR="00A26D76" w:rsidRPr="00E52211" w:rsidRDefault="00A26D76" w:rsidP="00A1491E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Текуће поправке и одржавање  </w:t>
            </w:r>
            <w:r w:rsidR="00A1491E">
              <w:rPr>
                <w:color w:val="000000" w:themeColor="text1"/>
                <w:sz w:val="20"/>
                <w:szCs w:val="20"/>
                <w:lang w:val="sr-Cyrl-RS"/>
              </w:rPr>
              <w:t>електро инсталација -</w:t>
            </w:r>
            <w:bookmarkStart w:id="2" w:name="_GoBack"/>
            <w:bookmarkEnd w:id="2"/>
            <w:r>
              <w:rPr>
                <w:color w:val="000000" w:themeColor="text1"/>
                <w:sz w:val="20"/>
                <w:szCs w:val="20"/>
                <w:lang w:val="sr-Cyrl-CS"/>
              </w:rPr>
              <w:t>буџетски фонд</w:t>
            </w:r>
          </w:p>
        </w:tc>
        <w:tc>
          <w:tcPr>
            <w:tcW w:w="1417" w:type="dxa"/>
            <w:shd w:val="clear" w:color="auto" w:fill="auto"/>
          </w:tcPr>
          <w:p w:rsidR="00A26D76" w:rsidRPr="00A26D76" w:rsidRDefault="00A26D76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8" w:type="dxa"/>
            <w:shd w:val="clear" w:color="auto" w:fill="auto"/>
          </w:tcPr>
          <w:p w:rsidR="00A26D76" w:rsidRPr="00A26D76" w:rsidRDefault="00A26D76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A26D76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7" w:type="dxa"/>
            <w:shd w:val="clear" w:color="auto" w:fill="auto"/>
          </w:tcPr>
          <w:p w:rsidR="00A26D76" w:rsidRPr="00E52211" w:rsidRDefault="00A26D76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A26D76" w:rsidRPr="00E52211" w:rsidRDefault="00A26D76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26D76" w:rsidRPr="00E52211" w:rsidRDefault="00A26D76" w:rsidP="00200695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426111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Канцеларијски </w:t>
            </w:r>
            <w:r w:rsidR="005A1521"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материјал</w:t>
            </w:r>
          </w:p>
        </w:tc>
        <w:tc>
          <w:tcPr>
            <w:tcW w:w="1417" w:type="dxa"/>
            <w:shd w:val="clear" w:color="auto" w:fill="auto"/>
          </w:tcPr>
          <w:p w:rsidR="005A1521" w:rsidRPr="00E52211" w:rsidRDefault="0012208A" w:rsidP="00430525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8" w:type="dxa"/>
            <w:shd w:val="clear" w:color="auto" w:fill="auto"/>
          </w:tcPr>
          <w:p w:rsidR="005A1521" w:rsidRPr="00515C08" w:rsidRDefault="00592837" w:rsidP="0020069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800</w:t>
            </w:r>
            <w:r w:rsidR="00515C08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2205E0" w:rsidRDefault="00CC4078" w:rsidP="00FC2ED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200</w:t>
            </w:r>
            <w:r w:rsidR="00D02B51" w:rsidRPr="002205E0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D415FF" w:rsidRDefault="006F06A9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D415FF">
              <w:rPr>
                <w:color w:val="000000" w:themeColor="text1"/>
                <w:sz w:val="20"/>
                <w:szCs w:val="20"/>
              </w:rPr>
              <w:t>200</w:t>
            </w:r>
            <w:r w:rsidR="00681915" w:rsidRPr="00D415F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426311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Стручна литература за редовне потребе запослених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362BAF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200.000</w:t>
            </w:r>
          </w:p>
        </w:tc>
        <w:tc>
          <w:tcPr>
            <w:tcW w:w="1418" w:type="dxa"/>
            <w:shd w:val="clear" w:color="auto" w:fill="auto"/>
          </w:tcPr>
          <w:p w:rsidR="005A1521" w:rsidRPr="00515C08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515C08" w:rsidRDefault="00515C0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100</w:t>
            </w:r>
            <w:r w:rsidR="00194DAF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2205E0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2205E0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D415FF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D415FF" w:rsidRDefault="00592837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100</w:t>
            </w:r>
            <w:r w:rsidR="00194DAF" w:rsidRPr="00D415F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9835EE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426321</w:t>
            </w:r>
          </w:p>
        </w:tc>
        <w:tc>
          <w:tcPr>
            <w:tcW w:w="2694" w:type="dxa"/>
            <w:shd w:val="clear" w:color="auto" w:fill="auto"/>
          </w:tcPr>
          <w:p w:rsidR="009835EE" w:rsidRPr="00E52211" w:rsidRDefault="009835EE" w:rsidP="009835EE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Материјали за образовање</w:t>
            </w:r>
            <w:r w:rsidR="006F06A9" w:rsidRPr="00E52211">
              <w:rPr>
                <w:color w:val="000000" w:themeColor="text1"/>
                <w:sz w:val="20"/>
                <w:szCs w:val="20"/>
              </w:rPr>
              <w:t>-</w:t>
            </w:r>
            <w:r w:rsidR="006F06A9" w:rsidRPr="00E52211">
              <w:rPr>
                <w:color w:val="000000" w:themeColor="text1"/>
                <w:sz w:val="20"/>
                <w:szCs w:val="20"/>
                <w:lang w:val="sr-Cyrl-RS"/>
              </w:rPr>
              <w:t>школски прибор</w:t>
            </w: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835EE" w:rsidRPr="00E52211" w:rsidRDefault="009835EE" w:rsidP="00F0625C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362BAF" w:rsidP="00F0625C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8" w:type="dxa"/>
            <w:shd w:val="clear" w:color="auto" w:fill="auto"/>
          </w:tcPr>
          <w:p w:rsidR="0012208A" w:rsidRPr="00515C08" w:rsidRDefault="0012208A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835EE" w:rsidRPr="00515C08" w:rsidRDefault="00515C0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300</w:t>
            </w:r>
            <w:r w:rsidR="00194DAF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9835EE" w:rsidRPr="002205E0" w:rsidRDefault="009835EE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9835EE" w:rsidRPr="00E52211" w:rsidRDefault="009835EE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2208A" w:rsidRPr="00D415FF" w:rsidRDefault="0012208A" w:rsidP="008C7DD6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835EE" w:rsidRPr="00D415FF" w:rsidRDefault="00592837" w:rsidP="008C7DD6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900</w:t>
            </w:r>
            <w:r w:rsidR="006F06A9" w:rsidRPr="00D415F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426411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Материјали за саобраћај</w:t>
            </w:r>
          </w:p>
        </w:tc>
        <w:tc>
          <w:tcPr>
            <w:tcW w:w="1417" w:type="dxa"/>
            <w:shd w:val="clear" w:color="auto" w:fill="auto"/>
          </w:tcPr>
          <w:p w:rsidR="005A1521" w:rsidRPr="00E52211" w:rsidRDefault="0012208A" w:rsidP="00362BAF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1.</w:t>
            </w:r>
            <w:r w:rsidR="00362BAF" w:rsidRPr="00362BAF">
              <w:rPr>
                <w:color w:val="000000" w:themeColor="text1"/>
                <w:sz w:val="20"/>
                <w:szCs w:val="20"/>
                <w:lang w:val="sr-Cyrl-RS"/>
              </w:rPr>
              <w:t>5</w:t>
            </w: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5A1521" w:rsidRPr="00515C08" w:rsidRDefault="00112D82" w:rsidP="0020069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</w:rPr>
              <w:t>70</w:t>
            </w:r>
            <w:r w:rsidR="00194DAF" w:rsidRPr="00515C08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417" w:type="dxa"/>
            <w:shd w:val="clear" w:color="auto" w:fill="auto"/>
          </w:tcPr>
          <w:p w:rsidR="005A1521" w:rsidRPr="002205E0" w:rsidRDefault="00CC407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200</w:t>
            </w:r>
            <w:r w:rsidR="00D02B51" w:rsidRPr="002205E0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D415FF" w:rsidRDefault="00592837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600</w:t>
            </w:r>
            <w:r w:rsidR="00E346B8" w:rsidRPr="00D415FF">
              <w:rPr>
                <w:color w:val="000000" w:themeColor="text1"/>
                <w:sz w:val="20"/>
                <w:szCs w:val="20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E67399" w:rsidRPr="00E52211" w:rsidRDefault="00E67399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426611</w:t>
            </w:r>
          </w:p>
        </w:tc>
        <w:tc>
          <w:tcPr>
            <w:tcW w:w="2694" w:type="dxa"/>
            <w:shd w:val="clear" w:color="auto" w:fill="auto"/>
          </w:tcPr>
          <w:p w:rsidR="00E67399" w:rsidRPr="00E52211" w:rsidRDefault="00E67399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Уџбеници за школу</w:t>
            </w:r>
          </w:p>
        </w:tc>
        <w:tc>
          <w:tcPr>
            <w:tcW w:w="1417" w:type="dxa"/>
            <w:shd w:val="clear" w:color="auto" w:fill="auto"/>
          </w:tcPr>
          <w:p w:rsidR="00E67399" w:rsidRPr="00E52211" w:rsidRDefault="00362BAF" w:rsidP="00480FDC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700.000</w:t>
            </w:r>
          </w:p>
        </w:tc>
        <w:tc>
          <w:tcPr>
            <w:tcW w:w="1418" w:type="dxa"/>
            <w:shd w:val="clear" w:color="auto" w:fill="auto"/>
          </w:tcPr>
          <w:p w:rsidR="00E67399" w:rsidRPr="00515C08" w:rsidRDefault="00480FDC" w:rsidP="00480FD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E67399" w:rsidRPr="00515C08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E67399" w:rsidRPr="002205E0" w:rsidRDefault="002205E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</w:rPr>
              <w:t>100</w:t>
            </w:r>
            <w:r w:rsidR="0043559D" w:rsidRPr="002205E0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E67399" w:rsidRPr="00E52211" w:rsidRDefault="00E67399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67399" w:rsidRPr="00D415FF" w:rsidRDefault="00592837" w:rsidP="0068191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400</w:t>
            </w:r>
            <w:r w:rsidR="008C7DD6" w:rsidRPr="00D415F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426751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Медицински и лаб. материјали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4F31EB" w:rsidP="0012208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Latn-RS"/>
              </w:rPr>
              <w:t>8</w:t>
            </w:r>
            <w:r w:rsidR="00362BAF" w:rsidRPr="00362BA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  <w:r w:rsidR="0012208A" w:rsidRPr="00362BA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194DAF" w:rsidRPr="00515C08" w:rsidRDefault="00194DAF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515C08" w:rsidRDefault="00362BAF" w:rsidP="00362BA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1.5</w:t>
            </w:r>
            <w:r w:rsidR="00515C08" w:rsidRPr="00515C08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12208A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2205E0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D02B51" w:rsidRPr="002205E0" w:rsidRDefault="00CC4078" w:rsidP="00FC2ED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5</w:t>
            </w:r>
            <w:r w:rsidR="00E358C0" w:rsidRPr="002205E0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5D0B52" w:rsidRPr="00E52211" w:rsidRDefault="00B137E8" w:rsidP="005A1521">
            <w:pPr>
              <w:jc w:val="right"/>
              <w:rPr>
                <w:color w:val="FF0000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4</w:t>
            </w:r>
            <w:r w:rsidR="00DA0BFC" w:rsidRPr="00B137E8">
              <w:rPr>
                <w:color w:val="000000" w:themeColor="text1"/>
                <w:sz w:val="20"/>
                <w:szCs w:val="20"/>
              </w:rPr>
              <w:t>.000.000</w:t>
            </w:r>
          </w:p>
        </w:tc>
        <w:tc>
          <w:tcPr>
            <w:tcW w:w="1275" w:type="dxa"/>
            <w:shd w:val="clear" w:color="auto" w:fill="auto"/>
          </w:tcPr>
          <w:p w:rsidR="005A1521" w:rsidRPr="00D415FF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D415FF" w:rsidRDefault="004F31EB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2.000.000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9835EE" w:rsidRPr="00E52211" w:rsidRDefault="009835EE" w:rsidP="009835EE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426819</w:t>
            </w:r>
          </w:p>
        </w:tc>
        <w:tc>
          <w:tcPr>
            <w:tcW w:w="2694" w:type="dxa"/>
            <w:shd w:val="clear" w:color="auto" w:fill="auto"/>
          </w:tcPr>
          <w:p w:rsidR="009835EE" w:rsidRPr="00E52211" w:rsidRDefault="009835EE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Материјали за одрж.хигијене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346E8F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2208A" w:rsidRPr="00E52211" w:rsidRDefault="00362BAF" w:rsidP="00346E8F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5.000.000</w:t>
            </w:r>
          </w:p>
        </w:tc>
        <w:tc>
          <w:tcPr>
            <w:tcW w:w="1418" w:type="dxa"/>
            <w:shd w:val="clear" w:color="auto" w:fill="auto"/>
          </w:tcPr>
          <w:p w:rsidR="00194DAF" w:rsidRPr="00515C08" w:rsidRDefault="00194DAF" w:rsidP="00194DA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835EE" w:rsidRPr="00515C08" w:rsidRDefault="002E6429" w:rsidP="00D415F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3.</w:t>
            </w:r>
            <w:r w:rsidR="00D415FF">
              <w:rPr>
                <w:color w:val="000000" w:themeColor="text1"/>
                <w:sz w:val="20"/>
                <w:szCs w:val="20"/>
                <w:lang w:val="sr-Cyrl-RS"/>
              </w:rPr>
              <w:t>200</w:t>
            </w:r>
            <w:r w:rsidR="00B15373" w:rsidRPr="00515C08">
              <w:rPr>
                <w:color w:val="000000" w:themeColor="text1"/>
                <w:sz w:val="20"/>
                <w:szCs w:val="20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9835EE" w:rsidRPr="002205E0" w:rsidRDefault="009835EE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2205E0" w:rsidRDefault="00CC407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5</w:t>
            </w:r>
            <w:r w:rsidR="005D0B52" w:rsidRPr="002205E0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DA0BFC" w:rsidRPr="00E52211" w:rsidRDefault="00DA0BFC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94DAF" w:rsidRPr="00D415FF" w:rsidRDefault="00194DAF" w:rsidP="0022278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835EE" w:rsidRPr="00D415FF" w:rsidRDefault="006F06A9" w:rsidP="00D415F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D415FF">
              <w:rPr>
                <w:color w:val="000000" w:themeColor="text1"/>
                <w:sz w:val="20"/>
                <w:szCs w:val="20"/>
              </w:rPr>
              <w:t>1</w:t>
            </w:r>
            <w:r w:rsidR="00D415FF" w:rsidRPr="00D415FF">
              <w:rPr>
                <w:color w:val="000000" w:themeColor="text1"/>
                <w:sz w:val="20"/>
                <w:szCs w:val="20"/>
                <w:lang w:val="sr-Cyrl-RS"/>
              </w:rPr>
              <w:t>.3</w:t>
            </w:r>
            <w:r w:rsidR="00793DE7" w:rsidRPr="00D415FF">
              <w:rPr>
                <w:color w:val="000000" w:themeColor="text1"/>
                <w:sz w:val="20"/>
                <w:szCs w:val="20"/>
              </w:rPr>
              <w:t>00.</w:t>
            </w:r>
            <w:r w:rsidR="0022278F" w:rsidRPr="00D415FF">
              <w:rPr>
                <w:color w:val="000000" w:themeColor="text1"/>
                <w:sz w:val="20"/>
                <w:szCs w:val="20"/>
              </w:rPr>
              <w:t>000</w:t>
            </w:r>
          </w:p>
        </w:tc>
      </w:tr>
      <w:tr w:rsidR="00A26D76" w:rsidRPr="00E52211" w:rsidTr="004A736A">
        <w:trPr>
          <w:trHeight w:val="602"/>
        </w:trPr>
        <w:tc>
          <w:tcPr>
            <w:tcW w:w="747" w:type="dxa"/>
            <w:shd w:val="clear" w:color="auto" w:fill="auto"/>
          </w:tcPr>
          <w:p w:rsidR="005A1521" w:rsidRPr="00E52211" w:rsidRDefault="009835EE" w:rsidP="009835EE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426821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Храна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F466E4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4F0C25" w:rsidRPr="00E52211" w:rsidRDefault="00362BAF" w:rsidP="004F31EB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3</w:t>
            </w:r>
            <w:r w:rsidR="004F31EB">
              <w:rPr>
                <w:color w:val="000000" w:themeColor="text1"/>
                <w:sz w:val="20"/>
                <w:szCs w:val="20"/>
                <w:lang w:val="sr-Latn-RS"/>
              </w:rPr>
              <w:t>1</w:t>
            </w:r>
            <w:r>
              <w:rPr>
                <w:color w:val="000000" w:themeColor="text1"/>
                <w:sz w:val="20"/>
                <w:szCs w:val="20"/>
                <w:lang w:val="sr-Cyrl-RS"/>
              </w:rPr>
              <w:t>.631.315</w:t>
            </w:r>
          </w:p>
        </w:tc>
        <w:tc>
          <w:tcPr>
            <w:tcW w:w="1418" w:type="dxa"/>
            <w:shd w:val="clear" w:color="auto" w:fill="auto"/>
          </w:tcPr>
          <w:p w:rsidR="005A1521" w:rsidRPr="00515C08" w:rsidRDefault="005A1521" w:rsidP="00E97829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515C08" w:rsidRDefault="00362BAF" w:rsidP="00D354A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8.600</w:t>
            </w:r>
            <w:r w:rsidR="00515C08" w:rsidRPr="00515C08">
              <w:rPr>
                <w:color w:val="000000" w:themeColor="text1"/>
                <w:sz w:val="20"/>
                <w:szCs w:val="20"/>
                <w:lang w:val="sr-Cyrl-RS"/>
              </w:rPr>
              <w:t>.958</w:t>
            </w:r>
          </w:p>
        </w:tc>
        <w:tc>
          <w:tcPr>
            <w:tcW w:w="1417" w:type="dxa"/>
            <w:shd w:val="clear" w:color="auto" w:fill="auto"/>
          </w:tcPr>
          <w:p w:rsidR="005A1521" w:rsidRPr="002205E0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2205E0" w:rsidRDefault="002205E0" w:rsidP="00F466E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2205E0">
              <w:rPr>
                <w:color w:val="000000" w:themeColor="text1"/>
                <w:sz w:val="20"/>
                <w:szCs w:val="20"/>
              </w:rPr>
              <w:t>4.193.030</w:t>
            </w:r>
          </w:p>
        </w:tc>
        <w:tc>
          <w:tcPr>
            <w:tcW w:w="1418" w:type="dxa"/>
            <w:shd w:val="clear" w:color="auto" w:fill="auto"/>
          </w:tcPr>
          <w:p w:rsidR="00DA0BFC" w:rsidRPr="00E52211" w:rsidRDefault="00DA0BFC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D415FF" w:rsidRDefault="005A1521" w:rsidP="0022278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D415FF" w:rsidRDefault="004F31EB" w:rsidP="00512B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Latn-RS"/>
              </w:rPr>
              <w:t>18</w:t>
            </w:r>
            <w:r w:rsidR="00D415FF" w:rsidRPr="00D415FF">
              <w:rPr>
                <w:color w:val="000000" w:themeColor="text1"/>
                <w:sz w:val="20"/>
                <w:szCs w:val="20"/>
                <w:lang w:val="sr-Cyrl-RS"/>
              </w:rPr>
              <w:t>.837.327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426911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Материјали за посебне намене</w:t>
            </w:r>
            <w:r w:rsidR="009835EE"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-потрошни и технички </w:t>
            </w:r>
          </w:p>
        </w:tc>
        <w:tc>
          <w:tcPr>
            <w:tcW w:w="1417" w:type="dxa"/>
            <w:shd w:val="clear" w:color="auto" w:fill="auto"/>
          </w:tcPr>
          <w:p w:rsidR="00CD35B3" w:rsidRPr="00E52211" w:rsidRDefault="00CD35B3" w:rsidP="000B4982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4F0C25" w:rsidRPr="00E52211" w:rsidRDefault="004F0C25" w:rsidP="000B4982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2.000.000</w:t>
            </w:r>
          </w:p>
        </w:tc>
        <w:tc>
          <w:tcPr>
            <w:tcW w:w="1418" w:type="dxa"/>
            <w:shd w:val="clear" w:color="auto" w:fill="auto"/>
          </w:tcPr>
          <w:p w:rsidR="005A1521" w:rsidRPr="00515C08" w:rsidRDefault="005A1521" w:rsidP="000E7AF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515C08" w:rsidRDefault="00194DAF" w:rsidP="0008662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1.</w:t>
            </w:r>
            <w:r w:rsidR="0008662A" w:rsidRPr="00515C08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5D0B52" w:rsidRPr="002205E0" w:rsidRDefault="005D0B52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2205E0" w:rsidRDefault="002205E0" w:rsidP="00CC407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Latn-RS"/>
              </w:rPr>
              <w:t>3</w:t>
            </w:r>
            <w:r w:rsidR="00CC4078" w:rsidRPr="002205E0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="005D0B52" w:rsidRPr="002205E0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D415FF" w:rsidRDefault="005A1521" w:rsidP="0022278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D415FF" w:rsidRDefault="00592837" w:rsidP="0022278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D415FF">
              <w:rPr>
                <w:color w:val="000000" w:themeColor="text1"/>
                <w:sz w:val="20"/>
                <w:szCs w:val="20"/>
                <w:lang w:val="sr-Cyrl-RS"/>
              </w:rPr>
              <w:t>7</w:t>
            </w:r>
            <w:r w:rsidR="006F06A9" w:rsidRPr="00D415FF">
              <w:rPr>
                <w:color w:val="000000" w:themeColor="text1"/>
                <w:sz w:val="20"/>
                <w:szCs w:val="20"/>
              </w:rPr>
              <w:t>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472811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Накнаде из буџета за образовање,науку,културу и </w:t>
            </w: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lastRenderedPageBreak/>
              <w:t>спорт</w:t>
            </w:r>
            <w:r w:rsidR="009835EE" w:rsidRPr="00E52211">
              <w:rPr>
                <w:color w:val="000000" w:themeColor="text1"/>
                <w:sz w:val="20"/>
                <w:szCs w:val="20"/>
                <w:lang w:val="sr-Cyrl-CS"/>
              </w:rPr>
              <w:t>-џепарац</w:t>
            </w:r>
          </w:p>
        </w:tc>
        <w:tc>
          <w:tcPr>
            <w:tcW w:w="1417" w:type="dxa"/>
            <w:shd w:val="clear" w:color="auto" w:fill="auto"/>
          </w:tcPr>
          <w:p w:rsidR="00E053A9" w:rsidRPr="00E52211" w:rsidRDefault="00E053A9" w:rsidP="00430525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4F0C25" w:rsidRPr="00E52211" w:rsidRDefault="00362BAF" w:rsidP="00430525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14.837.001</w:t>
            </w:r>
          </w:p>
        </w:tc>
        <w:tc>
          <w:tcPr>
            <w:tcW w:w="1418" w:type="dxa"/>
            <w:shd w:val="clear" w:color="auto" w:fill="auto"/>
          </w:tcPr>
          <w:p w:rsidR="00194DAF" w:rsidRPr="00E52211" w:rsidRDefault="00194DAF" w:rsidP="000E7AFA">
            <w:pPr>
              <w:jc w:val="right"/>
              <w:rPr>
                <w:b/>
                <w:color w:val="FF0000"/>
                <w:sz w:val="20"/>
                <w:szCs w:val="20"/>
                <w:lang w:val="sr-Cyrl-RS"/>
              </w:rPr>
            </w:pPr>
          </w:p>
          <w:p w:rsidR="005A1521" w:rsidRPr="00E52211" w:rsidRDefault="0008662A" w:rsidP="00515C08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13</w:t>
            </w:r>
            <w:r w:rsidR="00515C08" w:rsidRPr="00515C08">
              <w:rPr>
                <w:color w:val="000000" w:themeColor="text1"/>
                <w:sz w:val="20"/>
                <w:szCs w:val="20"/>
                <w:lang w:val="sr-Cyrl-RS"/>
              </w:rPr>
              <w:t>.767</w:t>
            </w:r>
            <w:r w:rsidR="006967EE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2205E0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2205E0" w:rsidRDefault="00E358C0" w:rsidP="002205E0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1.</w:t>
            </w:r>
            <w:r w:rsidR="00276841" w:rsidRPr="002205E0">
              <w:rPr>
                <w:color w:val="000000" w:themeColor="text1"/>
                <w:sz w:val="20"/>
                <w:szCs w:val="20"/>
              </w:rPr>
              <w:t>0</w:t>
            </w: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00.00</w:t>
            </w:r>
            <w:r w:rsidR="002205E0">
              <w:rPr>
                <w:color w:val="000000" w:themeColor="text1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363A1D" w:rsidRDefault="00363A1D" w:rsidP="000E7AF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5A1521" w:rsidRPr="00363A1D" w:rsidRDefault="00363A1D" w:rsidP="000E7AF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3A1D">
              <w:rPr>
                <w:color w:val="000000" w:themeColor="text1"/>
                <w:sz w:val="20"/>
                <w:szCs w:val="20"/>
                <w:lang w:val="sr-Cyrl-RS"/>
              </w:rPr>
              <w:t>70.000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9835EE" w:rsidRPr="00E52211" w:rsidRDefault="00A46ED9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lastRenderedPageBreak/>
              <w:t>472931</w:t>
            </w:r>
          </w:p>
        </w:tc>
        <w:tc>
          <w:tcPr>
            <w:tcW w:w="2694" w:type="dxa"/>
            <w:shd w:val="clear" w:color="auto" w:fill="auto"/>
          </w:tcPr>
          <w:p w:rsidR="009835EE" w:rsidRPr="00E52211" w:rsidRDefault="009835EE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Остале накнаде из буџета</w:t>
            </w:r>
          </w:p>
        </w:tc>
        <w:tc>
          <w:tcPr>
            <w:tcW w:w="1417" w:type="dxa"/>
            <w:shd w:val="clear" w:color="auto" w:fill="auto"/>
          </w:tcPr>
          <w:p w:rsidR="009835EE" w:rsidRPr="00E52211" w:rsidRDefault="00362BAF" w:rsidP="000E7AF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4</w:t>
            </w:r>
            <w:r w:rsidR="004F0C25" w:rsidRPr="00362BAF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9835EE" w:rsidRPr="00E52211" w:rsidRDefault="009835EE" w:rsidP="000E7AF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</w:tc>
        <w:tc>
          <w:tcPr>
            <w:tcW w:w="1417" w:type="dxa"/>
            <w:shd w:val="clear" w:color="auto" w:fill="auto"/>
          </w:tcPr>
          <w:p w:rsidR="009835EE" w:rsidRPr="00E52211" w:rsidRDefault="009835EE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835EE" w:rsidRPr="00E52211" w:rsidRDefault="009835EE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9835EE" w:rsidRPr="00363A1D" w:rsidRDefault="00363A1D" w:rsidP="000E7AF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4</w:t>
            </w:r>
            <w:r w:rsidR="00C61869" w:rsidRPr="00363A1D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194DAF" w:rsidRPr="00363A1D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A46ED9" w:rsidP="000E7AFA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482131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Регистрација возила</w:t>
            </w:r>
          </w:p>
        </w:tc>
        <w:tc>
          <w:tcPr>
            <w:tcW w:w="1417" w:type="dxa"/>
            <w:shd w:val="clear" w:color="auto" w:fill="auto"/>
          </w:tcPr>
          <w:p w:rsidR="005A1521" w:rsidRPr="00E52211" w:rsidRDefault="00362BAF" w:rsidP="007F474D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280</w:t>
            </w:r>
            <w:r w:rsidR="004F0C25" w:rsidRPr="00362BA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A1521" w:rsidRPr="00515C08" w:rsidRDefault="00515C08" w:rsidP="006E65E2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180</w:t>
            </w:r>
            <w:r w:rsidR="006967EE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2205E0" w:rsidRDefault="002205E0" w:rsidP="006E65E2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Latn-RS"/>
              </w:rPr>
              <w:t>20</w:t>
            </w:r>
            <w:r w:rsidR="005D0B52" w:rsidRPr="002205E0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6E65E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363A1D" w:rsidRDefault="002B5BC7" w:rsidP="007F474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363A1D">
              <w:rPr>
                <w:color w:val="000000" w:themeColor="text1"/>
                <w:sz w:val="20"/>
                <w:szCs w:val="20"/>
              </w:rPr>
              <w:t>80.000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A46ED9" w:rsidP="000E7AFA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482191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A46ED9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Остали порези</w:t>
            </w:r>
          </w:p>
        </w:tc>
        <w:tc>
          <w:tcPr>
            <w:tcW w:w="1417" w:type="dxa"/>
            <w:shd w:val="clear" w:color="auto" w:fill="auto"/>
          </w:tcPr>
          <w:p w:rsidR="005A1521" w:rsidRPr="00E52211" w:rsidRDefault="00362BAF" w:rsidP="000E7AF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1.130</w:t>
            </w:r>
            <w:r w:rsidR="004F0C25" w:rsidRPr="00362BA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A1521" w:rsidRPr="00515C08" w:rsidRDefault="00515C0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180</w:t>
            </w:r>
            <w:r w:rsidR="0008662A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2205E0" w:rsidRDefault="002205E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Latn-RS"/>
              </w:rPr>
              <w:t>30</w:t>
            </w:r>
            <w:r w:rsidR="00CC4078" w:rsidRPr="002205E0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363A1D" w:rsidRDefault="00363A1D" w:rsidP="000E7AFA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9</w:t>
            </w:r>
            <w:r w:rsidRPr="00363A1D">
              <w:rPr>
                <w:color w:val="000000" w:themeColor="text1"/>
                <w:sz w:val="20"/>
                <w:szCs w:val="20"/>
                <w:lang w:val="sr-Cyrl-RS"/>
              </w:rPr>
              <w:t>20</w:t>
            </w:r>
            <w:r w:rsidR="006F06A9" w:rsidRPr="00363A1D">
              <w:rPr>
                <w:color w:val="000000" w:themeColor="text1"/>
                <w:sz w:val="20"/>
                <w:szCs w:val="20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7AFA" w:rsidRPr="00E52211" w:rsidRDefault="00643DFA" w:rsidP="000E7AFA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482211</w:t>
            </w:r>
          </w:p>
        </w:tc>
        <w:tc>
          <w:tcPr>
            <w:tcW w:w="2694" w:type="dxa"/>
            <w:shd w:val="clear" w:color="auto" w:fill="auto"/>
          </w:tcPr>
          <w:p w:rsidR="000E7AFA" w:rsidRPr="00E52211" w:rsidRDefault="00643DFA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Републичке таксе</w:t>
            </w:r>
          </w:p>
        </w:tc>
        <w:tc>
          <w:tcPr>
            <w:tcW w:w="1417" w:type="dxa"/>
            <w:shd w:val="clear" w:color="auto" w:fill="auto"/>
          </w:tcPr>
          <w:p w:rsidR="000E7AFA" w:rsidRPr="00E52211" w:rsidRDefault="00362BAF" w:rsidP="000E7AF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4</w:t>
            </w:r>
            <w:r w:rsidR="004F0C25" w:rsidRPr="00362BAF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418" w:type="dxa"/>
            <w:shd w:val="clear" w:color="auto" w:fill="auto"/>
          </w:tcPr>
          <w:p w:rsidR="000E7AFA" w:rsidRPr="00515C08" w:rsidRDefault="00515C08" w:rsidP="0008662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40</w:t>
            </w:r>
            <w:r w:rsidR="006967EE" w:rsidRPr="00515C08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0E7AFA" w:rsidRPr="00E52211" w:rsidRDefault="000E7AFA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E7AFA" w:rsidRPr="00E52211" w:rsidRDefault="000E7AFA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E7AFA" w:rsidRPr="00E52211" w:rsidRDefault="000E7AFA" w:rsidP="000E7AFA">
            <w:pPr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8662A" w:rsidRPr="00E52211" w:rsidRDefault="0008662A" w:rsidP="000E7AFA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485119</w:t>
            </w:r>
          </w:p>
        </w:tc>
        <w:tc>
          <w:tcPr>
            <w:tcW w:w="2694" w:type="dxa"/>
            <w:shd w:val="clear" w:color="auto" w:fill="auto"/>
          </w:tcPr>
          <w:p w:rsidR="0008662A" w:rsidRPr="00E52211" w:rsidRDefault="0008662A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Накнада штете за неискоришћени годишњи одмор</w:t>
            </w:r>
          </w:p>
        </w:tc>
        <w:tc>
          <w:tcPr>
            <w:tcW w:w="1417" w:type="dxa"/>
            <w:shd w:val="clear" w:color="auto" w:fill="auto"/>
          </w:tcPr>
          <w:p w:rsidR="0008662A" w:rsidRPr="00E52211" w:rsidRDefault="0008662A" w:rsidP="000E7AF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4F0C25" w:rsidRPr="00E52211" w:rsidRDefault="00362BAF" w:rsidP="000E7AF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4</w:t>
            </w:r>
            <w:r w:rsidR="004F0C25" w:rsidRPr="00362BA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08662A" w:rsidRPr="00E52211" w:rsidRDefault="0008662A" w:rsidP="0008662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08662A" w:rsidRPr="00E52211" w:rsidRDefault="0008662A" w:rsidP="0008662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1.000</w:t>
            </w:r>
          </w:p>
        </w:tc>
        <w:tc>
          <w:tcPr>
            <w:tcW w:w="1417" w:type="dxa"/>
            <w:shd w:val="clear" w:color="auto" w:fill="auto"/>
          </w:tcPr>
          <w:p w:rsidR="00363A1D" w:rsidRDefault="00363A1D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8662A" w:rsidRPr="002205E0" w:rsidRDefault="002205E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1.000</w:t>
            </w:r>
          </w:p>
        </w:tc>
        <w:tc>
          <w:tcPr>
            <w:tcW w:w="1418" w:type="dxa"/>
            <w:shd w:val="clear" w:color="auto" w:fill="auto"/>
          </w:tcPr>
          <w:p w:rsidR="00363A1D" w:rsidRDefault="00363A1D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8662A" w:rsidRPr="00E52211" w:rsidRDefault="00B137E8" w:rsidP="005A1521">
            <w:pPr>
              <w:jc w:val="right"/>
              <w:rPr>
                <w:color w:val="FF0000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1275" w:type="dxa"/>
            <w:shd w:val="clear" w:color="auto" w:fill="auto"/>
          </w:tcPr>
          <w:p w:rsidR="00363A1D" w:rsidRDefault="00363A1D" w:rsidP="000E7AF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08662A" w:rsidRPr="00363A1D" w:rsidRDefault="00363A1D" w:rsidP="000E7AF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3A1D">
              <w:rPr>
                <w:color w:val="000000" w:themeColor="text1"/>
                <w:sz w:val="20"/>
                <w:szCs w:val="20"/>
                <w:lang w:val="sr-Cyrl-RS"/>
              </w:rPr>
              <w:t>1.000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194DAF" w:rsidRDefault="00194DAF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511312</w:t>
            </w:r>
          </w:p>
          <w:p w:rsidR="00362BAF" w:rsidRPr="00E52211" w:rsidRDefault="00362BAF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</w:tc>
        <w:tc>
          <w:tcPr>
            <w:tcW w:w="2694" w:type="dxa"/>
            <w:shd w:val="clear" w:color="auto" w:fill="auto"/>
          </w:tcPr>
          <w:p w:rsidR="00194DAF" w:rsidRPr="00E52211" w:rsidRDefault="00194DAF" w:rsidP="00D266D3">
            <w:pPr>
              <w:jc w:val="both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Капитално одржавање зграда и објеката </w:t>
            </w:r>
            <w:r w:rsidR="00515C08">
              <w:rPr>
                <w:color w:val="000000" w:themeColor="text1"/>
                <w:sz w:val="20"/>
                <w:szCs w:val="20"/>
                <w:lang w:val="sr-Cyrl-CS"/>
              </w:rPr>
              <w:t xml:space="preserve">–радови  на пп заштити </w:t>
            </w:r>
            <w:r w:rsidR="00362BAF">
              <w:rPr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  <w:r w:rsidR="00D266D3">
              <w:rPr>
                <w:color w:val="000000" w:themeColor="text1"/>
                <w:sz w:val="20"/>
                <w:szCs w:val="20"/>
                <w:lang w:val="sr-Cyrl-CS"/>
              </w:rPr>
              <w:t>на основу пројекта</w:t>
            </w:r>
            <w:r w:rsidR="00515C08">
              <w:rPr>
                <w:color w:val="000000" w:themeColor="text1"/>
                <w:sz w:val="20"/>
                <w:szCs w:val="20"/>
                <w:lang w:val="sr-Cyrl-CS"/>
              </w:rPr>
              <w:t>–б.фонд</w:t>
            </w:r>
          </w:p>
        </w:tc>
        <w:tc>
          <w:tcPr>
            <w:tcW w:w="1417" w:type="dxa"/>
            <w:shd w:val="clear" w:color="auto" w:fill="auto"/>
          </w:tcPr>
          <w:p w:rsidR="00194DAF" w:rsidRPr="00E52211" w:rsidRDefault="00194DAF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4F0C25" w:rsidRPr="00E52211" w:rsidRDefault="004F0C25" w:rsidP="00362BAF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3</w:t>
            </w:r>
            <w:r w:rsidR="00362BAF" w:rsidRPr="00362BAF">
              <w:rPr>
                <w:color w:val="000000" w:themeColor="text1"/>
                <w:sz w:val="20"/>
                <w:szCs w:val="20"/>
                <w:lang w:val="sr-Cyrl-RS"/>
              </w:rPr>
              <w:t>.6</w:t>
            </w: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515C08" w:rsidRPr="00515C08" w:rsidRDefault="00515C08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515C08" w:rsidRDefault="00515C08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3.600.000</w:t>
            </w:r>
          </w:p>
        </w:tc>
        <w:tc>
          <w:tcPr>
            <w:tcW w:w="1417" w:type="dxa"/>
            <w:shd w:val="clear" w:color="auto" w:fill="auto"/>
          </w:tcPr>
          <w:p w:rsidR="00CD35B3" w:rsidRPr="002205E0" w:rsidRDefault="00CD35B3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2205E0" w:rsidRDefault="00194DAF" w:rsidP="00AE1D3B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94DAF" w:rsidRPr="00E52211" w:rsidRDefault="00194DAF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4F0C25" w:rsidRPr="00E52211" w:rsidRDefault="004F0C25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94DAF" w:rsidRPr="00E52211" w:rsidRDefault="00194DAF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515C08" w:rsidRPr="00E52211" w:rsidTr="004A736A">
        <w:tc>
          <w:tcPr>
            <w:tcW w:w="747" w:type="dxa"/>
            <w:shd w:val="clear" w:color="auto" w:fill="auto"/>
          </w:tcPr>
          <w:p w:rsidR="00515C08" w:rsidRPr="00E52211" w:rsidRDefault="00515C08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>
              <w:rPr>
                <w:color w:val="000000" w:themeColor="text1"/>
                <w:sz w:val="16"/>
                <w:szCs w:val="16"/>
                <w:lang w:val="sr-Cyrl-CS"/>
              </w:rPr>
              <w:t>511.312</w:t>
            </w:r>
          </w:p>
        </w:tc>
        <w:tc>
          <w:tcPr>
            <w:tcW w:w="2694" w:type="dxa"/>
            <w:shd w:val="clear" w:color="auto" w:fill="auto"/>
          </w:tcPr>
          <w:p w:rsidR="00515C08" w:rsidRPr="00E52211" w:rsidRDefault="00515C08" w:rsidP="00515C08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Капитално одржавање зграда и објеката </w:t>
            </w:r>
            <w:r>
              <w:rPr>
                <w:color w:val="000000" w:themeColor="text1"/>
                <w:sz w:val="20"/>
                <w:szCs w:val="20"/>
                <w:lang w:val="sr-Cyrl-CS"/>
              </w:rPr>
              <w:t>–радови  безбедносна ограда  –б.фонд</w:t>
            </w:r>
          </w:p>
        </w:tc>
        <w:tc>
          <w:tcPr>
            <w:tcW w:w="1417" w:type="dxa"/>
            <w:shd w:val="clear" w:color="auto" w:fill="auto"/>
          </w:tcPr>
          <w:p w:rsidR="00515C08" w:rsidRDefault="00515C08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362BAF" w:rsidRPr="00E52211" w:rsidRDefault="00362BAF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2.400.000</w:t>
            </w:r>
          </w:p>
        </w:tc>
        <w:tc>
          <w:tcPr>
            <w:tcW w:w="1418" w:type="dxa"/>
            <w:shd w:val="clear" w:color="auto" w:fill="auto"/>
          </w:tcPr>
          <w:p w:rsidR="00515C08" w:rsidRPr="00515C08" w:rsidRDefault="00515C08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15C08" w:rsidRPr="00515C08" w:rsidRDefault="00515C08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2.400.000</w:t>
            </w:r>
          </w:p>
        </w:tc>
        <w:tc>
          <w:tcPr>
            <w:tcW w:w="1417" w:type="dxa"/>
            <w:shd w:val="clear" w:color="auto" w:fill="auto"/>
          </w:tcPr>
          <w:p w:rsidR="00515C08" w:rsidRPr="002205E0" w:rsidRDefault="00515C08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15C08" w:rsidRPr="00E52211" w:rsidRDefault="00515C08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515C08" w:rsidRPr="00E52211" w:rsidRDefault="00515C08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</w:tc>
      </w:tr>
      <w:tr w:rsidR="00515C08" w:rsidRPr="00E52211" w:rsidTr="004A736A">
        <w:tc>
          <w:tcPr>
            <w:tcW w:w="747" w:type="dxa"/>
            <w:shd w:val="clear" w:color="auto" w:fill="auto"/>
          </w:tcPr>
          <w:p w:rsidR="00515C08" w:rsidRDefault="00515C08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>
              <w:rPr>
                <w:color w:val="000000" w:themeColor="text1"/>
                <w:sz w:val="16"/>
                <w:szCs w:val="16"/>
                <w:lang w:val="sr-Cyrl-CS"/>
              </w:rPr>
              <w:t>511312,511411</w:t>
            </w:r>
          </w:p>
        </w:tc>
        <w:tc>
          <w:tcPr>
            <w:tcW w:w="2694" w:type="dxa"/>
            <w:shd w:val="clear" w:color="auto" w:fill="auto"/>
          </w:tcPr>
          <w:p w:rsidR="00515C08" w:rsidRPr="00E52211" w:rsidRDefault="00515C08" w:rsidP="00515C08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color w:val="000000" w:themeColor="text1"/>
                <w:sz w:val="20"/>
                <w:szCs w:val="20"/>
                <w:lang w:val="sr-Cyrl-CS"/>
              </w:rPr>
              <w:t>Радови на електро мрежи са пројектом у Дому Дринка Павловић</w:t>
            </w:r>
          </w:p>
        </w:tc>
        <w:tc>
          <w:tcPr>
            <w:tcW w:w="1417" w:type="dxa"/>
            <w:shd w:val="clear" w:color="auto" w:fill="auto"/>
          </w:tcPr>
          <w:p w:rsidR="00515C08" w:rsidRDefault="00515C08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362BAF" w:rsidRDefault="00362BAF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362BAF" w:rsidRPr="00E52211" w:rsidRDefault="00362BAF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14.000.000</w:t>
            </w:r>
          </w:p>
        </w:tc>
        <w:tc>
          <w:tcPr>
            <w:tcW w:w="1418" w:type="dxa"/>
            <w:shd w:val="clear" w:color="auto" w:fill="auto"/>
          </w:tcPr>
          <w:p w:rsidR="002205E0" w:rsidRDefault="002205E0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2205E0" w:rsidRDefault="002205E0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15C08" w:rsidRPr="00515C08" w:rsidRDefault="00515C08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14.000.000</w:t>
            </w:r>
          </w:p>
        </w:tc>
        <w:tc>
          <w:tcPr>
            <w:tcW w:w="1417" w:type="dxa"/>
            <w:shd w:val="clear" w:color="auto" w:fill="auto"/>
          </w:tcPr>
          <w:p w:rsidR="00515C08" w:rsidRPr="002205E0" w:rsidRDefault="00515C08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15C08" w:rsidRPr="00E52211" w:rsidRDefault="00515C08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515C08" w:rsidRPr="00E52211" w:rsidRDefault="00515C08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</w:tc>
      </w:tr>
      <w:tr w:rsidR="00363A1D" w:rsidRPr="00E52211" w:rsidTr="004A736A">
        <w:tc>
          <w:tcPr>
            <w:tcW w:w="747" w:type="dxa"/>
            <w:shd w:val="clear" w:color="auto" w:fill="auto"/>
          </w:tcPr>
          <w:p w:rsidR="00363A1D" w:rsidRDefault="00363A1D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>
              <w:rPr>
                <w:color w:val="000000" w:themeColor="text1"/>
                <w:sz w:val="16"/>
                <w:szCs w:val="16"/>
                <w:lang w:val="sr-Cyrl-CS"/>
              </w:rPr>
              <w:t>511312</w:t>
            </w:r>
          </w:p>
        </w:tc>
        <w:tc>
          <w:tcPr>
            <w:tcW w:w="2694" w:type="dxa"/>
            <w:shd w:val="clear" w:color="auto" w:fill="auto"/>
          </w:tcPr>
          <w:p w:rsidR="00363A1D" w:rsidRDefault="00363A1D" w:rsidP="00515C08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color w:val="000000" w:themeColor="text1"/>
                <w:sz w:val="20"/>
                <w:szCs w:val="20"/>
                <w:lang w:val="sr-Cyrl-CS"/>
              </w:rPr>
              <w:t>Капитално одржавање објеката</w:t>
            </w:r>
          </w:p>
        </w:tc>
        <w:tc>
          <w:tcPr>
            <w:tcW w:w="1417" w:type="dxa"/>
            <w:shd w:val="clear" w:color="auto" w:fill="auto"/>
          </w:tcPr>
          <w:p w:rsidR="00363A1D" w:rsidRDefault="00363A1D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362BAF" w:rsidRPr="00E52211" w:rsidRDefault="00362BAF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1.500.000</w:t>
            </w:r>
          </w:p>
        </w:tc>
        <w:tc>
          <w:tcPr>
            <w:tcW w:w="1418" w:type="dxa"/>
            <w:shd w:val="clear" w:color="auto" w:fill="auto"/>
          </w:tcPr>
          <w:p w:rsidR="00363A1D" w:rsidRDefault="00363A1D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7" w:type="dxa"/>
            <w:shd w:val="clear" w:color="auto" w:fill="auto"/>
          </w:tcPr>
          <w:p w:rsidR="00363A1D" w:rsidRPr="002205E0" w:rsidRDefault="00363A1D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363A1D" w:rsidRPr="00E52211" w:rsidRDefault="00363A1D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363A1D" w:rsidRDefault="00363A1D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363A1D" w:rsidRPr="00E52211" w:rsidRDefault="00363A1D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3A1D">
              <w:rPr>
                <w:color w:val="000000" w:themeColor="text1"/>
                <w:sz w:val="20"/>
                <w:szCs w:val="20"/>
                <w:lang w:val="sr-Cyrl-RS"/>
              </w:rPr>
              <w:t>1.500.000</w:t>
            </w:r>
          </w:p>
        </w:tc>
      </w:tr>
      <w:tr w:rsidR="002205E0" w:rsidRPr="00E52211" w:rsidTr="004A736A">
        <w:tc>
          <w:tcPr>
            <w:tcW w:w="747" w:type="dxa"/>
            <w:shd w:val="clear" w:color="auto" w:fill="auto"/>
          </w:tcPr>
          <w:p w:rsidR="002205E0" w:rsidRPr="002205E0" w:rsidRDefault="002205E0" w:rsidP="005A1521">
            <w:pPr>
              <w:jc w:val="both"/>
              <w:rPr>
                <w:color w:val="000000" w:themeColor="text1"/>
                <w:sz w:val="16"/>
                <w:szCs w:val="16"/>
                <w:lang w:val="sr-Latn-RS"/>
              </w:rPr>
            </w:pPr>
            <w:r>
              <w:rPr>
                <w:color w:val="000000" w:themeColor="text1"/>
                <w:sz w:val="16"/>
                <w:szCs w:val="16"/>
                <w:lang w:val="sr-Latn-RS"/>
              </w:rPr>
              <w:t>512251</w:t>
            </w:r>
          </w:p>
        </w:tc>
        <w:tc>
          <w:tcPr>
            <w:tcW w:w="2694" w:type="dxa"/>
            <w:shd w:val="clear" w:color="auto" w:fill="auto"/>
          </w:tcPr>
          <w:p w:rsidR="002205E0" w:rsidRPr="002205E0" w:rsidRDefault="002205E0" w:rsidP="00363A1D">
            <w:pPr>
              <w:jc w:val="both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Административна опрема-</w:t>
            </w:r>
          </w:p>
        </w:tc>
        <w:tc>
          <w:tcPr>
            <w:tcW w:w="1417" w:type="dxa"/>
            <w:shd w:val="clear" w:color="auto" w:fill="auto"/>
          </w:tcPr>
          <w:p w:rsidR="002205E0" w:rsidRDefault="002205E0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2205E0" w:rsidRPr="00E52211" w:rsidRDefault="00362BAF" w:rsidP="00362BAF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2.4</w:t>
            </w:r>
            <w:r w:rsidR="002205E0" w:rsidRPr="00362BAF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2205E0" w:rsidRPr="00515C08" w:rsidRDefault="002205E0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7" w:type="dxa"/>
            <w:shd w:val="clear" w:color="auto" w:fill="auto"/>
          </w:tcPr>
          <w:p w:rsidR="002205E0" w:rsidRPr="002205E0" w:rsidRDefault="002205E0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2205E0" w:rsidRPr="002205E0" w:rsidRDefault="002205E0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205E0">
              <w:rPr>
                <w:color w:val="000000" w:themeColor="text1"/>
                <w:sz w:val="20"/>
                <w:szCs w:val="20"/>
                <w:lang w:val="sr-Cyrl-RS"/>
              </w:rPr>
              <w:t>1.000.000</w:t>
            </w:r>
          </w:p>
        </w:tc>
        <w:tc>
          <w:tcPr>
            <w:tcW w:w="1418" w:type="dxa"/>
            <w:shd w:val="clear" w:color="auto" w:fill="auto"/>
          </w:tcPr>
          <w:p w:rsidR="002205E0" w:rsidRPr="00E52211" w:rsidRDefault="002205E0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363A1D" w:rsidRDefault="00363A1D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2205E0" w:rsidRPr="00E52211" w:rsidRDefault="00363A1D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3A1D">
              <w:rPr>
                <w:color w:val="000000" w:themeColor="text1"/>
                <w:sz w:val="20"/>
                <w:szCs w:val="20"/>
                <w:lang w:val="sr-Cyrl-RS"/>
              </w:rPr>
              <w:t>1.400.000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194DAF" w:rsidRPr="00E52211" w:rsidRDefault="00194DAF" w:rsidP="00EB58F7">
            <w:pPr>
              <w:jc w:val="both"/>
              <w:rPr>
                <w:color w:val="000000" w:themeColor="text1"/>
                <w:sz w:val="16"/>
                <w:szCs w:val="16"/>
                <w:lang w:val="sr-Cyrl-R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RS"/>
              </w:rPr>
              <w:t>512211</w:t>
            </w:r>
          </w:p>
        </w:tc>
        <w:tc>
          <w:tcPr>
            <w:tcW w:w="2694" w:type="dxa"/>
            <w:shd w:val="clear" w:color="auto" w:fill="auto"/>
          </w:tcPr>
          <w:p w:rsidR="00194DAF" w:rsidRPr="00E52211" w:rsidRDefault="00194DAF" w:rsidP="00643DFA">
            <w:pPr>
              <w:jc w:val="both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RS"/>
              </w:rPr>
              <w:t xml:space="preserve">Административна опрема- </w:t>
            </w:r>
            <w:r w:rsidR="00515C08">
              <w:rPr>
                <w:color w:val="000000" w:themeColor="text1"/>
                <w:sz w:val="20"/>
                <w:szCs w:val="20"/>
                <w:lang w:val="sr-Cyrl-RS"/>
              </w:rPr>
              <w:t>опрема за пп заштиту-б фонд</w:t>
            </w:r>
          </w:p>
        </w:tc>
        <w:tc>
          <w:tcPr>
            <w:tcW w:w="1417" w:type="dxa"/>
            <w:shd w:val="clear" w:color="auto" w:fill="auto"/>
          </w:tcPr>
          <w:p w:rsidR="00362BAF" w:rsidRDefault="00362BAF" w:rsidP="00376437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362BAF" w:rsidRDefault="00362BAF" w:rsidP="00376437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194DAF" w:rsidRPr="00E52211" w:rsidRDefault="00362BAF" w:rsidP="00376437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1.200</w:t>
            </w:r>
            <w:r w:rsidR="004F0C25" w:rsidRPr="00362BA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362BAF" w:rsidRDefault="00362BAF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362BAF" w:rsidRDefault="00362BAF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515C08" w:rsidRDefault="00515C08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7" w:type="dxa"/>
            <w:shd w:val="clear" w:color="auto" w:fill="auto"/>
          </w:tcPr>
          <w:p w:rsidR="00194DAF" w:rsidRPr="00E52211" w:rsidRDefault="00194DAF" w:rsidP="002774AE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94DAF" w:rsidRPr="00E52211" w:rsidRDefault="00194DAF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194DAF" w:rsidRPr="00E52211" w:rsidRDefault="00194DAF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515C08" w:rsidRPr="00E52211" w:rsidTr="004A736A">
        <w:tc>
          <w:tcPr>
            <w:tcW w:w="747" w:type="dxa"/>
            <w:shd w:val="clear" w:color="auto" w:fill="auto"/>
          </w:tcPr>
          <w:p w:rsidR="00515C08" w:rsidRPr="00E52211" w:rsidRDefault="00515C08" w:rsidP="00EB58F7">
            <w:pPr>
              <w:jc w:val="both"/>
              <w:rPr>
                <w:color w:val="000000" w:themeColor="text1"/>
                <w:sz w:val="16"/>
                <w:szCs w:val="16"/>
                <w:lang w:val="sr-Cyrl-RS"/>
              </w:rPr>
            </w:pPr>
            <w:r>
              <w:rPr>
                <w:color w:val="000000" w:themeColor="text1"/>
                <w:sz w:val="16"/>
                <w:szCs w:val="16"/>
                <w:lang w:val="sr-Cyrl-RS"/>
              </w:rPr>
              <w:t>512225</w:t>
            </w:r>
          </w:p>
        </w:tc>
        <w:tc>
          <w:tcPr>
            <w:tcW w:w="2694" w:type="dxa"/>
            <w:shd w:val="clear" w:color="auto" w:fill="auto"/>
          </w:tcPr>
          <w:p w:rsidR="00515C08" w:rsidRPr="00E52211" w:rsidRDefault="00515C08" w:rsidP="00515C08">
            <w:pPr>
              <w:jc w:val="both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RS"/>
              </w:rPr>
              <w:t xml:space="preserve">Административна опрема- </w:t>
            </w:r>
            <w:r>
              <w:rPr>
                <w:color w:val="000000" w:themeColor="text1"/>
                <w:sz w:val="20"/>
                <w:szCs w:val="20"/>
                <w:lang w:val="sr-Cyrl-RS"/>
              </w:rPr>
              <w:t>опрема за домаћинство и угоститељство-б фонд</w:t>
            </w:r>
          </w:p>
        </w:tc>
        <w:tc>
          <w:tcPr>
            <w:tcW w:w="1417" w:type="dxa"/>
            <w:shd w:val="clear" w:color="auto" w:fill="auto"/>
          </w:tcPr>
          <w:p w:rsidR="00515C08" w:rsidRDefault="00515C08" w:rsidP="00376437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362BAF" w:rsidRDefault="00362BAF" w:rsidP="00376437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362BAF" w:rsidRPr="00E52211" w:rsidRDefault="00362BAF" w:rsidP="00376437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  <w:r w:rsidRPr="00362BAF">
              <w:rPr>
                <w:color w:val="000000" w:themeColor="text1"/>
                <w:sz w:val="20"/>
                <w:szCs w:val="20"/>
                <w:lang w:val="sr-Cyrl-RS"/>
              </w:rPr>
              <w:t>7.060.000</w:t>
            </w:r>
          </w:p>
        </w:tc>
        <w:tc>
          <w:tcPr>
            <w:tcW w:w="1418" w:type="dxa"/>
            <w:shd w:val="clear" w:color="auto" w:fill="auto"/>
          </w:tcPr>
          <w:p w:rsidR="00362BAF" w:rsidRDefault="00362BAF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362BAF" w:rsidRDefault="00362BAF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15C08" w:rsidRPr="00515C08" w:rsidRDefault="00515C08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15C08">
              <w:rPr>
                <w:color w:val="000000" w:themeColor="text1"/>
                <w:sz w:val="20"/>
                <w:szCs w:val="20"/>
                <w:lang w:val="sr-Cyrl-RS"/>
              </w:rPr>
              <w:t>7.060.000</w:t>
            </w:r>
          </w:p>
        </w:tc>
        <w:tc>
          <w:tcPr>
            <w:tcW w:w="1417" w:type="dxa"/>
            <w:shd w:val="clear" w:color="auto" w:fill="auto"/>
          </w:tcPr>
          <w:p w:rsidR="00515C08" w:rsidRPr="00E52211" w:rsidRDefault="00515C08" w:rsidP="002774AE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15C08" w:rsidRPr="00E52211" w:rsidRDefault="00515C08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515C08" w:rsidRPr="00E52211" w:rsidRDefault="00515C08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2694" w:type="dxa"/>
            <w:shd w:val="clear" w:color="auto" w:fill="auto"/>
          </w:tcPr>
          <w:p w:rsidR="005A1521" w:rsidRPr="00362BAF" w:rsidRDefault="005A1521" w:rsidP="005A1521">
            <w:pPr>
              <w:jc w:val="both"/>
              <w:rPr>
                <w:b/>
                <w:color w:val="000000" w:themeColor="text1"/>
                <w:sz w:val="20"/>
                <w:szCs w:val="20"/>
                <w:lang w:val="sr-Cyrl-CS"/>
              </w:rPr>
            </w:pPr>
          </w:p>
          <w:p w:rsidR="005A1521" w:rsidRPr="00362BAF" w:rsidRDefault="005A1521" w:rsidP="005A1521">
            <w:pPr>
              <w:jc w:val="both"/>
              <w:rPr>
                <w:b/>
                <w:color w:val="000000" w:themeColor="text1"/>
                <w:sz w:val="20"/>
                <w:szCs w:val="20"/>
                <w:lang w:val="sr-Cyrl-CS"/>
              </w:rPr>
            </w:pPr>
            <w:r w:rsidRPr="00362BAF">
              <w:rPr>
                <w:b/>
                <w:color w:val="000000" w:themeColor="text1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417" w:type="dxa"/>
            <w:shd w:val="clear" w:color="auto" w:fill="auto"/>
          </w:tcPr>
          <w:p w:rsidR="00362BAF" w:rsidRDefault="00362BAF" w:rsidP="00D01837">
            <w:pPr>
              <w:jc w:val="right"/>
              <w:rPr>
                <w:b/>
                <w:color w:val="000000" w:themeColor="text1"/>
                <w:sz w:val="18"/>
                <w:szCs w:val="18"/>
                <w:lang w:val="sr-Cyrl-RS"/>
              </w:rPr>
            </w:pPr>
          </w:p>
          <w:p w:rsidR="00430525" w:rsidRPr="007540CF" w:rsidRDefault="00362BAF" w:rsidP="007540CF">
            <w:pPr>
              <w:jc w:val="right"/>
              <w:rPr>
                <w:b/>
                <w:color w:val="000000" w:themeColor="text1"/>
                <w:sz w:val="18"/>
                <w:szCs w:val="18"/>
                <w:lang w:val="sr-Latn-RS"/>
              </w:rPr>
            </w:pPr>
            <w:r>
              <w:rPr>
                <w:b/>
                <w:color w:val="000000" w:themeColor="text1"/>
                <w:sz w:val="18"/>
                <w:szCs w:val="18"/>
                <w:lang w:val="sr-Cyrl-RS"/>
              </w:rPr>
              <w:t>635.</w:t>
            </w:r>
            <w:r w:rsidR="007540CF">
              <w:rPr>
                <w:b/>
                <w:color w:val="000000" w:themeColor="text1"/>
                <w:sz w:val="18"/>
                <w:szCs w:val="18"/>
                <w:lang w:val="sr-Latn-RS"/>
              </w:rPr>
              <w:t>423.108</w:t>
            </w:r>
          </w:p>
        </w:tc>
        <w:tc>
          <w:tcPr>
            <w:tcW w:w="1418" w:type="dxa"/>
            <w:shd w:val="clear" w:color="auto" w:fill="auto"/>
          </w:tcPr>
          <w:p w:rsidR="006F7236" w:rsidRDefault="006F7236" w:rsidP="0068256D">
            <w:pPr>
              <w:jc w:val="right"/>
              <w:rPr>
                <w:b/>
                <w:color w:val="000000" w:themeColor="text1"/>
                <w:sz w:val="18"/>
                <w:szCs w:val="18"/>
                <w:lang w:val="sr-Cyrl-RS"/>
              </w:rPr>
            </w:pPr>
          </w:p>
          <w:p w:rsidR="005A1521" w:rsidRPr="007540CF" w:rsidRDefault="00515C08" w:rsidP="007540CF">
            <w:pPr>
              <w:jc w:val="right"/>
              <w:rPr>
                <w:b/>
                <w:color w:val="000000" w:themeColor="text1"/>
                <w:sz w:val="18"/>
                <w:szCs w:val="18"/>
                <w:lang w:val="sr-Latn-RS"/>
              </w:rPr>
            </w:pPr>
            <w:r w:rsidRPr="00362BAF">
              <w:rPr>
                <w:b/>
                <w:color w:val="000000" w:themeColor="text1"/>
                <w:sz w:val="18"/>
                <w:szCs w:val="18"/>
                <w:lang w:val="sr-Cyrl-RS"/>
              </w:rPr>
              <w:t>424.</w:t>
            </w:r>
            <w:r w:rsidR="007540CF">
              <w:rPr>
                <w:b/>
                <w:color w:val="000000" w:themeColor="text1"/>
                <w:sz w:val="18"/>
                <w:szCs w:val="18"/>
                <w:lang w:val="sr-Latn-RS"/>
              </w:rPr>
              <w:t>445.506</w:t>
            </w:r>
          </w:p>
        </w:tc>
        <w:tc>
          <w:tcPr>
            <w:tcW w:w="1417" w:type="dxa"/>
            <w:shd w:val="clear" w:color="auto" w:fill="auto"/>
          </w:tcPr>
          <w:p w:rsidR="006F7236" w:rsidRDefault="006F7236" w:rsidP="005A1521">
            <w:pPr>
              <w:jc w:val="right"/>
              <w:rPr>
                <w:b/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362BAF" w:rsidRDefault="002205E0" w:rsidP="005A1521">
            <w:pPr>
              <w:jc w:val="right"/>
              <w:rPr>
                <w:b/>
                <w:color w:val="000000" w:themeColor="text1"/>
                <w:sz w:val="18"/>
                <w:szCs w:val="18"/>
                <w:lang w:val="sr-Cyrl-RS"/>
              </w:rPr>
            </w:pPr>
            <w:r w:rsidRPr="00362BAF">
              <w:rPr>
                <w:b/>
                <w:color w:val="000000" w:themeColor="text1"/>
                <w:sz w:val="20"/>
                <w:szCs w:val="20"/>
                <w:lang w:val="sr-Cyrl-RS"/>
              </w:rPr>
              <w:t>69.897.168</w:t>
            </w:r>
          </w:p>
        </w:tc>
        <w:tc>
          <w:tcPr>
            <w:tcW w:w="1418" w:type="dxa"/>
            <w:shd w:val="clear" w:color="auto" w:fill="auto"/>
          </w:tcPr>
          <w:p w:rsidR="006F7236" w:rsidRDefault="006F7236" w:rsidP="00A95405">
            <w:pPr>
              <w:jc w:val="right"/>
              <w:rPr>
                <w:b/>
                <w:color w:val="000000" w:themeColor="text1"/>
                <w:sz w:val="18"/>
                <w:szCs w:val="18"/>
                <w:lang w:val="sr-Cyrl-RS"/>
              </w:rPr>
            </w:pPr>
          </w:p>
          <w:p w:rsidR="00FC2EDC" w:rsidRPr="00362BAF" w:rsidRDefault="00B137E8" w:rsidP="00A95405">
            <w:pPr>
              <w:jc w:val="right"/>
              <w:rPr>
                <w:b/>
                <w:color w:val="000000" w:themeColor="text1"/>
                <w:sz w:val="18"/>
                <w:szCs w:val="18"/>
              </w:rPr>
            </w:pPr>
            <w:r w:rsidRPr="00362BAF">
              <w:rPr>
                <w:b/>
                <w:color w:val="000000" w:themeColor="text1"/>
                <w:sz w:val="18"/>
                <w:szCs w:val="18"/>
              </w:rPr>
              <w:t>87.409.240</w:t>
            </w:r>
          </w:p>
        </w:tc>
        <w:tc>
          <w:tcPr>
            <w:tcW w:w="1275" w:type="dxa"/>
            <w:shd w:val="clear" w:color="auto" w:fill="auto"/>
          </w:tcPr>
          <w:p w:rsidR="006F7236" w:rsidRDefault="006F7236" w:rsidP="006E48C0">
            <w:pPr>
              <w:jc w:val="right"/>
              <w:rPr>
                <w:b/>
                <w:color w:val="000000" w:themeColor="text1"/>
                <w:sz w:val="18"/>
                <w:szCs w:val="18"/>
                <w:lang w:val="sr-Cyrl-RS"/>
              </w:rPr>
            </w:pPr>
          </w:p>
          <w:p w:rsidR="006E48C0" w:rsidRPr="00362BAF" w:rsidRDefault="006F7236" w:rsidP="006E48C0">
            <w:pPr>
              <w:jc w:val="right"/>
              <w:rPr>
                <w:b/>
                <w:color w:val="000000" w:themeColor="text1"/>
                <w:sz w:val="18"/>
                <w:szCs w:val="18"/>
                <w:lang w:val="sr-Cyrl-RS"/>
              </w:rPr>
            </w:pPr>
            <w:r>
              <w:rPr>
                <w:b/>
                <w:color w:val="000000" w:themeColor="text1"/>
                <w:sz w:val="18"/>
                <w:szCs w:val="18"/>
                <w:lang w:val="sr-Cyrl-RS"/>
              </w:rPr>
              <w:t>53.671.194</w:t>
            </w:r>
          </w:p>
        </w:tc>
      </w:tr>
      <w:bookmarkEnd w:id="0"/>
      <w:bookmarkEnd w:id="1"/>
    </w:tbl>
    <w:p w:rsidR="005A1521" w:rsidRPr="00E52211" w:rsidRDefault="005A1521" w:rsidP="005A1521">
      <w:pPr>
        <w:jc w:val="both"/>
        <w:rPr>
          <w:color w:val="FF0000"/>
          <w:lang w:val="sr-Cyrl-CS"/>
        </w:rPr>
      </w:pPr>
    </w:p>
    <w:p w:rsidR="005A1521" w:rsidRPr="005A1521" w:rsidRDefault="005A1521" w:rsidP="005A1521">
      <w:pPr>
        <w:ind w:left="3600" w:firstLine="720"/>
        <w:jc w:val="both"/>
        <w:rPr>
          <w:lang w:val="sr-Cyrl-CS"/>
        </w:rPr>
      </w:pPr>
      <w:r w:rsidRPr="005A1521">
        <w:rPr>
          <w:lang w:val="sr-Cyrl-CS"/>
        </w:rPr>
        <w:t xml:space="preserve">Члан </w:t>
      </w:r>
      <w:r w:rsidRPr="005A1521">
        <w:t>3</w:t>
      </w:r>
      <w:r w:rsidRPr="005A1521">
        <w:rPr>
          <w:lang w:val="sr-Cyrl-CS"/>
        </w:rPr>
        <w:t>.</w:t>
      </w:r>
    </w:p>
    <w:p w:rsidR="005A1521" w:rsidRPr="005A1521" w:rsidRDefault="005A1521" w:rsidP="005A1521">
      <w:pPr>
        <w:jc w:val="both"/>
      </w:pPr>
      <w:r w:rsidRPr="005A1521">
        <w:rPr>
          <w:lang w:val="sr-Cyrl-CS"/>
        </w:rPr>
        <w:t>Наредбодавац за извршење овог Финансијског плана је директор Установе Центра за заштиту одојчади, деце и омладине 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  <w:t xml:space="preserve">Члан </w:t>
      </w:r>
      <w:r w:rsidRPr="005A1521">
        <w:t>4</w:t>
      </w:r>
      <w:r w:rsidRPr="005A1521">
        <w:rPr>
          <w:lang w:val="sr-Cyrl-CS"/>
        </w:rPr>
        <w:t>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Друга овлашћена лица у установи Центра за заштиту одојчади, деце и омладине могу доносити решења и наредбе о исплати средстава у оквиру овлешћења утврђених решењем директора установе Центра за заштиту одојчади, деце и омладине , а у складу са овим Финансијским планом и другим актима установе Центра за заштиту одојчади, деце и омладине 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  <w:t xml:space="preserve">Члан </w:t>
      </w:r>
      <w:r w:rsidRPr="005A1521">
        <w:t>5</w:t>
      </w:r>
      <w:r w:rsidRPr="005A1521">
        <w:rPr>
          <w:lang w:val="sr-Cyrl-CS"/>
        </w:rPr>
        <w:t>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 xml:space="preserve">Директор  установе Центра за заштиту одојчади, деце и омладине може извршити преусмеравање апропријација  одобрених на име расхода у износу до </w:t>
      </w:r>
      <w:r w:rsidR="00643DFA">
        <w:rPr>
          <w:lang w:val="sr-Cyrl-CS"/>
        </w:rPr>
        <w:t>10</w:t>
      </w:r>
      <w:r w:rsidRPr="005A1521">
        <w:rPr>
          <w:lang w:val="sr-Cyrl-CS"/>
        </w:rPr>
        <w:t>% вредности апропријације 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  <w:t xml:space="preserve">Члан </w:t>
      </w:r>
      <w:r w:rsidRPr="005A1521">
        <w:t>6</w:t>
      </w:r>
      <w:r w:rsidRPr="005A1521">
        <w:rPr>
          <w:lang w:val="sr-Cyrl-CS"/>
        </w:rPr>
        <w:t>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Директор установе Центра за заштиту одојчади, деце и омладине Управном одбору установе Центра за заштиту одојчади, деце и омладине подноси извештај о преусмеравању апропријација из члана 5. овог Финансијског плана.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</w:p>
    <w:p w:rsidR="007F6032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Дана:</w:t>
      </w:r>
      <w:r w:rsidR="00521509">
        <w:rPr>
          <w:lang w:val="sr-Cyrl-CS"/>
        </w:rPr>
        <w:t xml:space="preserve"> </w:t>
      </w:r>
      <w:r w:rsidR="006F7236">
        <w:rPr>
          <w:color w:val="000000" w:themeColor="text1"/>
          <w:lang w:val="sr-Cyrl-RS"/>
        </w:rPr>
        <w:t>30.12.2022</w:t>
      </w:r>
      <w:r w:rsidR="005109C9" w:rsidRPr="0000316D">
        <w:rPr>
          <w:color w:val="000000" w:themeColor="text1"/>
          <w:lang w:val="sr-Cyrl-RS"/>
        </w:rPr>
        <w:t xml:space="preserve"> </w:t>
      </w:r>
      <w:r w:rsidRPr="005A1521">
        <w:rPr>
          <w:lang w:val="sr-Cyrl-CS"/>
        </w:rPr>
        <w:t>године</w:t>
      </w:r>
    </w:p>
    <w:p w:rsidR="007F6032" w:rsidRDefault="007F6032" w:rsidP="005A1521">
      <w:pPr>
        <w:jc w:val="both"/>
        <w:rPr>
          <w:lang w:val="sr-Cyrl-CS"/>
        </w:rPr>
      </w:pPr>
    </w:p>
    <w:p w:rsidR="007F6032" w:rsidRDefault="005A1521" w:rsidP="005A1521">
      <w:pPr>
        <w:jc w:val="both"/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</w:p>
    <w:p w:rsidR="005A1521" w:rsidRPr="005A1521" w:rsidRDefault="00E44817" w:rsidP="005A1521">
      <w:pPr>
        <w:jc w:val="both"/>
        <w:rPr>
          <w:lang w:val="sr-Cyrl-CS"/>
        </w:rPr>
      </w:pPr>
      <w:r>
        <w:rPr>
          <w:lang w:val="sr-Cyrl-CS"/>
        </w:rPr>
        <w:t>Председник Управног одбора      в.д.</w:t>
      </w:r>
      <w:r w:rsidR="007F6032">
        <w:rPr>
          <w:lang w:val="sr-Cyrl-RS"/>
        </w:rPr>
        <w:t>Директор</w:t>
      </w:r>
      <w:r>
        <w:rPr>
          <w:lang w:val="sr-Cyrl-RS"/>
        </w:rPr>
        <w:t>а</w:t>
      </w:r>
      <w:r w:rsidR="007F6032">
        <w:rPr>
          <w:lang w:val="sr-Cyrl-RS"/>
        </w:rPr>
        <w:t xml:space="preserve"> Центра</w:t>
      </w:r>
      <w:r w:rsidR="007F6032">
        <w:rPr>
          <w:lang w:val="sr-Cyrl-RS"/>
        </w:rPr>
        <w:tab/>
      </w:r>
      <w:r w:rsidR="007F6032">
        <w:rPr>
          <w:lang w:val="sr-Cyrl-RS"/>
        </w:rPr>
        <w:tab/>
      </w:r>
      <w:r w:rsidR="007F6032">
        <w:rPr>
          <w:lang w:val="sr-Cyrl-RS"/>
        </w:rPr>
        <w:tab/>
        <w:t>Шеф рачуноводства</w:t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</w:p>
    <w:p w:rsidR="005A1521" w:rsidRDefault="005A1521" w:rsidP="002E59E4">
      <w:pPr>
        <w:jc w:val="both"/>
      </w:pPr>
      <w:r w:rsidRPr="005A1521">
        <w:rPr>
          <w:lang w:val="sr-Cyrl-RS"/>
        </w:rPr>
        <w:t>Светлана Прошевски</w:t>
      </w:r>
      <w:r w:rsidR="007F6032">
        <w:rPr>
          <w:lang w:val="sr-Cyrl-RS"/>
        </w:rPr>
        <w:tab/>
      </w:r>
      <w:r w:rsidR="007F6032">
        <w:rPr>
          <w:lang w:val="sr-Cyrl-RS"/>
        </w:rPr>
        <w:tab/>
        <w:t>Зоран Милачић</w:t>
      </w:r>
      <w:r w:rsidR="007F6032">
        <w:rPr>
          <w:lang w:val="sr-Cyrl-RS"/>
        </w:rPr>
        <w:tab/>
      </w:r>
      <w:r w:rsidR="007F6032">
        <w:rPr>
          <w:lang w:val="sr-Cyrl-RS"/>
        </w:rPr>
        <w:tab/>
      </w:r>
      <w:r w:rsidR="007F6032">
        <w:rPr>
          <w:lang w:val="sr-Cyrl-RS"/>
        </w:rPr>
        <w:tab/>
        <w:t>Јованка Јаковљевић</w:t>
      </w:r>
    </w:p>
    <w:p w:rsidR="007F6032" w:rsidRDefault="007F6032" w:rsidP="002E59E4">
      <w:pPr>
        <w:jc w:val="both"/>
      </w:pPr>
    </w:p>
    <w:p w:rsidR="007F6032" w:rsidRPr="007F6032" w:rsidRDefault="007F6032" w:rsidP="002E59E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F6032" w:rsidRPr="007F6032" w:rsidSect="00C663DA">
      <w:headerReference w:type="first" r:id="rId9"/>
      <w:pgSz w:w="11909" w:h="16834" w:code="9"/>
      <w:pgMar w:top="624" w:right="1151" w:bottom="284" w:left="1151" w:header="90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6AB" w:rsidRDefault="001656AB">
      <w:r>
        <w:separator/>
      </w:r>
    </w:p>
  </w:endnote>
  <w:endnote w:type="continuationSeparator" w:id="0">
    <w:p w:rsidR="001656AB" w:rsidRDefault="00165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r Times">
    <w:altName w:val="Times New Roman"/>
    <w:charset w:val="00"/>
    <w:family w:val="roman"/>
    <w:pitch w:val="variable"/>
    <w:sig w:usb0="00000083" w:usb1="00000000" w:usb2="00000000" w:usb3="00000000" w:csb0="00000009" w:csb1="00000000"/>
  </w:font>
  <w:font w:name="Cir 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6AB" w:rsidRDefault="001656AB">
      <w:r>
        <w:separator/>
      </w:r>
    </w:p>
  </w:footnote>
  <w:footnote w:type="continuationSeparator" w:id="0">
    <w:p w:rsidR="001656AB" w:rsidRDefault="001656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CAB" w:rsidRPr="00574A15" w:rsidRDefault="00D73CAB">
    <w:pPr>
      <w:pStyle w:val="Header"/>
      <w:rPr>
        <w:lang w:val="sr-Latn-CS"/>
      </w:rPr>
    </w:pP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C011246" wp14:editId="5026F5B9">
              <wp:simplePos x="0" y="0"/>
              <wp:positionH relativeFrom="column">
                <wp:posOffset>-169545</wp:posOffset>
              </wp:positionH>
              <wp:positionV relativeFrom="paragraph">
                <wp:posOffset>681355</wp:posOffset>
              </wp:positionV>
              <wp:extent cx="6419850" cy="0"/>
              <wp:effectExtent l="11430" t="5080" r="7620" b="1397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9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2439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35pt;margin-top:53.65pt;width:505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" strokecolor="#224390"/>
          </w:pict>
        </mc:Fallback>
      </mc:AlternateContent>
    </w: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ADA270" wp14:editId="7D3D4932">
              <wp:simplePos x="0" y="0"/>
              <wp:positionH relativeFrom="column">
                <wp:posOffset>3606800</wp:posOffset>
              </wp:positionH>
              <wp:positionV relativeFrom="paragraph">
                <wp:posOffset>-455930</wp:posOffset>
              </wp:positionV>
              <wp:extent cx="2919730" cy="1106170"/>
              <wp:effectExtent l="0" t="127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730" cy="1106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AB" w:rsidRPr="003D05A2" w:rsidRDefault="00D73CAB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БЕОГРАД, Звечанска 7 </w:t>
                          </w:r>
                        </w:p>
                        <w:p w:rsidR="00D73CAB" w:rsidRPr="003D05A2" w:rsidRDefault="00D73CAB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Тел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2648-622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, 2647-281, 2648-361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,2648-031,369-0314</w:t>
                          </w:r>
                        </w:p>
                        <w:p w:rsidR="00D73CAB" w:rsidRPr="003D05A2" w:rsidRDefault="00D73CAB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Факс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2647-285, 2648-154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, 2648-031</w:t>
                          </w:r>
                        </w:p>
                        <w:p w:rsidR="00D73CAB" w:rsidRPr="003D05A2" w:rsidRDefault="00D73CAB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E-Mail: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</w:t>
                          </w:r>
                          <w:hyperlink r:id="rId1" w:history="1">
                            <w:r w:rsidRPr="003D05A2">
                              <w:rPr>
                                <w:rStyle w:val="Hyperlink"/>
                                <w:rFonts w:asciiTheme="minorHAnsi" w:hAnsiTheme="minorHAnsi" w:cstheme="minorHAnsi"/>
                                <w:color w:val="224390"/>
                                <w:sz w:val="18"/>
                                <w:szCs w:val="18"/>
                              </w:rPr>
                              <w:t>office</w:t>
                            </w:r>
                            <w:r w:rsidRPr="003D05A2">
                              <w:rPr>
                                <w:rStyle w:val="Hyperlink"/>
                                <w:rFonts w:asciiTheme="minorHAnsi" w:hAnsiTheme="minorHAnsi" w:cstheme="minorHAnsi"/>
                                <w:color w:val="224390"/>
                                <w:sz w:val="18"/>
                                <w:szCs w:val="18"/>
                                <w:lang w:val="sr-Latn-CS"/>
                              </w:rPr>
                              <w:t>@czodo.rs</w:t>
                            </w:r>
                          </w:hyperlink>
                        </w:p>
                        <w:p w:rsidR="00D73CAB" w:rsidRPr="003D05A2" w:rsidRDefault="00D73CAB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Web site: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 www:zvecanska.org.rs</w:t>
                          </w:r>
                        </w:p>
                        <w:p w:rsidR="00D73CAB" w:rsidRPr="003D05A2" w:rsidRDefault="00D73CAB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</w:pP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Бр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.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т</w:t>
                          </w: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екућ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их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</w:t>
                          </w: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рачуна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840-635661-68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и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840-635667-50</w:t>
                          </w:r>
                        </w:p>
                        <w:p w:rsidR="00D73CAB" w:rsidRPr="003D05A2" w:rsidRDefault="00D73CAB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ПИБ: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100286755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4pt;margin-top:-35.9pt;width:229.9pt;height:8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" filled="f" stroked="f">
              <v:textbox>
                <w:txbxContent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 xml:space="preserve">БЕОГРАД, Звечанска 7 </w:t>
                    </w:r>
                  </w:p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Тел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 xml:space="preserve"> 2648-622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>, 2647-281, 2648-361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,2648-031,369-0314</w:t>
                    </w:r>
                  </w:p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Факс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: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 xml:space="preserve"> 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2647-285, 2648-154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>, 2648-031</w:t>
                    </w:r>
                  </w:p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E-Mail: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</w:t>
                    </w:r>
                    <w:hyperlink r:id="rId2" w:history="1">
                      <w:r w:rsidRPr="003D05A2">
                        <w:rPr>
                          <w:rStyle w:val="Hyperlink"/>
                          <w:rFonts w:asciiTheme="minorHAnsi" w:hAnsiTheme="minorHAnsi" w:cstheme="minorHAnsi"/>
                          <w:color w:val="224390"/>
                          <w:sz w:val="18"/>
                          <w:szCs w:val="18"/>
                        </w:rPr>
                        <w:t>office</w:t>
                      </w:r>
                      <w:r w:rsidRPr="003D05A2">
                        <w:rPr>
                          <w:rStyle w:val="Hyperlink"/>
                          <w:rFonts w:asciiTheme="minorHAnsi" w:hAnsiTheme="minorHAnsi" w:cstheme="minorHAnsi"/>
                          <w:color w:val="224390"/>
                          <w:sz w:val="18"/>
                          <w:szCs w:val="18"/>
                          <w:lang w:val="sr-Latn-CS"/>
                        </w:rPr>
                        <w:t>@czodo.rs</w:t>
                      </w:r>
                    </w:hyperlink>
                  </w:p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Web site: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 www:zvecanska.org.rs</w:t>
                    </w:r>
                  </w:p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</w:pP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Бр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.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т</w:t>
                    </w: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екућ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их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 xml:space="preserve"> </w:t>
                    </w: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рачуна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840-635661-68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 xml:space="preserve"> и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840-635667-50</w:t>
                    </w:r>
                  </w:p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ПИБ: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100286755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2E114E" wp14:editId="095ABDC6">
              <wp:simplePos x="0" y="0"/>
              <wp:positionH relativeFrom="column">
                <wp:posOffset>-266700</wp:posOffset>
              </wp:positionH>
              <wp:positionV relativeFrom="paragraph">
                <wp:posOffset>-452120</wp:posOffset>
              </wp:positionV>
              <wp:extent cx="3871595" cy="1095375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159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AB" w:rsidRDefault="00D73CAB"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3193E9C4" wp14:editId="127BCF6F">
                                <wp:extent cx="3582214" cy="962025"/>
                                <wp:effectExtent l="19050" t="0" r="0" b="9525"/>
                                <wp:docPr id="5" name="Picture 1" descr="Zvecanska logo novi_2922x2967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vecanska logo novi_2922x2967(1)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82214" cy="962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-21pt;margin-top:-35.6pt;width:304.85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4K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" filled="f" stroked="f">
              <v:textbox>
                <w:txbxContent>
                  <w:p w:rsidR="00574A15" w:rsidRDefault="00574A15">
                    <w:r>
                      <w:rPr>
                        <w:noProof/>
                      </w:rPr>
                      <w:drawing>
                        <wp:inline distT="0" distB="0" distL="0" distR="0" wp14:anchorId="3193E9C4" wp14:editId="127BCF6F">
                          <wp:extent cx="3582214" cy="962025"/>
                          <wp:effectExtent l="19050" t="0" r="0" b="9525"/>
                          <wp:docPr id="5" name="Picture 1" descr="Zvecanska logo novi_2922x2967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vecanska logo novi_2922x2967(1).jp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82214" cy="962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16"/>
    <w:multiLevelType w:val="hybridMultilevel"/>
    <w:tmpl w:val="0E6E079C"/>
    <w:lvl w:ilvl="0" w:tplc="DDF0E1E0">
      <w:numFmt w:val="bullet"/>
      <w:lvlText w:val="-"/>
      <w:lvlJc w:val="left"/>
      <w:pPr>
        <w:ind w:left="520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65" w:hanging="360"/>
      </w:pPr>
      <w:rPr>
        <w:rFonts w:ascii="Wingdings" w:hAnsi="Wingdings" w:hint="default"/>
      </w:rPr>
    </w:lvl>
  </w:abstractNum>
  <w:abstractNum w:abstractNumId="1">
    <w:nsid w:val="1417583A"/>
    <w:multiLevelType w:val="hybridMultilevel"/>
    <w:tmpl w:val="DF04380C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">
    <w:nsid w:val="16E917ED"/>
    <w:multiLevelType w:val="hybridMultilevel"/>
    <w:tmpl w:val="D7FA268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E485D"/>
    <w:multiLevelType w:val="hybridMultilevel"/>
    <w:tmpl w:val="093CBEC8"/>
    <w:lvl w:ilvl="0" w:tplc="51049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7734C0"/>
    <w:multiLevelType w:val="hybridMultilevel"/>
    <w:tmpl w:val="AC747AF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5C6FCA"/>
    <w:multiLevelType w:val="hybridMultilevel"/>
    <w:tmpl w:val="4A9CD9A4"/>
    <w:lvl w:ilvl="0" w:tplc="3D58D2F2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35A71608"/>
    <w:multiLevelType w:val="hybridMultilevel"/>
    <w:tmpl w:val="D436A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781A50"/>
    <w:multiLevelType w:val="hybridMultilevel"/>
    <w:tmpl w:val="48400E48"/>
    <w:lvl w:ilvl="0" w:tplc="44806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3A50CD"/>
    <w:multiLevelType w:val="hybridMultilevel"/>
    <w:tmpl w:val="AB04606C"/>
    <w:lvl w:ilvl="0" w:tplc="F6B62708">
      <w:numFmt w:val="bullet"/>
      <w:lvlText w:val="-"/>
      <w:lvlJc w:val="left"/>
      <w:pPr>
        <w:ind w:left="25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67E50C6A"/>
    <w:multiLevelType w:val="hybridMultilevel"/>
    <w:tmpl w:val="A83ECE14"/>
    <w:lvl w:ilvl="0" w:tplc="795ACC64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7CF52607"/>
    <w:multiLevelType w:val="hybridMultilevel"/>
    <w:tmpl w:val="B0CC3100"/>
    <w:lvl w:ilvl="0" w:tplc="45D80066">
      <w:numFmt w:val="bullet"/>
      <w:lvlText w:val="-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0"/>
  </w:num>
  <w:num w:numId="5">
    <w:abstractNumId w:val="9"/>
  </w:num>
  <w:num w:numId="6">
    <w:abstractNumId w:val="5"/>
  </w:num>
  <w:num w:numId="7">
    <w:abstractNumId w:val="3"/>
  </w:num>
  <w:num w:numId="8">
    <w:abstractNumId w:val="7"/>
  </w:num>
  <w:num w:numId="9">
    <w:abstractNumId w:val="6"/>
  </w:num>
  <w:num w:numId="10">
    <w:abstractNumId w:val="2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30"/>
    <w:rsid w:val="0000316D"/>
    <w:rsid w:val="0000526E"/>
    <w:rsid w:val="000138B0"/>
    <w:rsid w:val="000177D5"/>
    <w:rsid w:val="000247BF"/>
    <w:rsid w:val="00030F90"/>
    <w:rsid w:val="00034F1F"/>
    <w:rsid w:val="00035539"/>
    <w:rsid w:val="00045AA7"/>
    <w:rsid w:val="00046674"/>
    <w:rsid w:val="00052D99"/>
    <w:rsid w:val="000532AB"/>
    <w:rsid w:val="0006353D"/>
    <w:rsid w:val="00064E6C"/>
    <w:rsid w:val="00071B56"/>
    <w:rsid w:val="0008662A"/>
    <w:rsid w:val="00091053"/>
    <w:rsid w:val="00092599"/>
    <w:rsid w:val="000965E3"/>
    <w:rsid w:val="000A3B3A"/>
    <w:rsid w:val="000A551F"/>
    <w:rsid w:val="000A5B51"/>
    <w:rsid w:val="000A7D65"/>
    <w:rsid w:val="000B20BC"/>
    <w:rsid w:val="000B4982"/>
    <w:rsid w:val="000B6C5D"/>
    <w:rsid w:val="000C0EBF"/>
    <w:rsid w:val="000D0EB9"/>
    <w:rsid w:val="000D2AC8"/>
    <w:rsid w:val="000D32AE"/>
    <w:rsid w:val="000E0E72"/>
    <w:rsid w:val="000E31DB"/>
    <w:rsid w:val="000E6E70"/>
    <w:rsid w:val="000E7AFA"/>
    <w:rsid w:val="000F7F63"/>
    <w:rsid w:val="00105FAE"/>
    <w:rsid w:val="00107BC5"/>
    <w:rsid w:val="00112C9B"/>
    <w:rsid w:val="00112D82"/>
    <w:rsid w:val="00114472"/>
    <w:rsid w:val="0012208A"/>
    <w:rsid w:val="00131D25"/>
    <w:rsid w:val="00134DEE"/>
    <w:rsid w:val="00142150"/>
    <w:rsid w:val="00145C20"/>
    <w:rsid w:val="00155C06"/>
    <w:rsid w:val="001641C8"/>
    <w:rsid w:val="001656AB"/>
    <w:rsid w:val="00170C4E"/>
    <w:rsid w:val="001735BF"/>
    <w:rsid w:val="00173C6F"/>
    <w:rsid w:val="00175328"/>
    <w:rsid w:val="00176B54"/>
    <w:rsid w:val="001770AD"/>
    <w:rsid w:val="001833C5"/>
    <w:rsid w:val="00190DD1"/>
    <w:rsid w:val="001913EB"/>
    <w:rsid w:val="00192F7C"/>
    <w:rsid w:val="00194DAF"/>
    <w:rsid w:val="001A4035"/>
    <w:rsid w:val="001A73B5"/>
    <w:rsid w:val="001C311E"/>
    <w:rsid w:val="001C5F3B"/>
    <w:rsid w:val="001D6354"/>
    <w:rsid w:val="001D7106"/>
    <w:rsid w:val="00200695"/>
    <w:rsid w:val="00202B56"/>
    <w:rsid w:val="002205E0"/>
    <w:rsid w:val="0022278F"/>
    <w:rsid w:val="0022353C"/>
    <w:rsid w:val="00224292"/>
    <w:rsid w:val="00226E15"/>
    <w:rsid w:val="00232C12"/>
    <w:rsid w:val="00246A9A"/>
    <w:rsid w:val="00246DF7"/>
    <w:rsid w:val="00253C5A"/>
    <w:rsid w:val="00254F36"/>
    <w:rsid w:val="00255F1A"/>
    <w:rsid w:val="0026585E"/>
    <w:rsid w:val="00271A4A"/>
    <w:rsid w:val="00272E15"/>
    <w:rsid w:val="002731C6"/>
    <w:rsid w:val="00276841"/>
    <w:rsid w:val="002774AE"/>
    <w:rsid w:val="00285EC2"/>
    <w:rsid w:val="00295780"/>
    <w:rsid w:val="002B0151"/>
    <w:rsid w:val="002B02DC"/>
    <w:rsid w:val="002B13E0"/>
    <w:rsid w:val="002B1446"/>
    <w:rsid w:val="002B3C3C"/>
    <w:rsid w:val="002B501E"/>
    <w:rsid w:val="002B5BC7"/>
    <w:rsid w:val="002B645D"/>
    <w:rsid w:val="002C12D1"/>
    <w:rsid w:val="002C5958"/>
    <w:rsid w:val="002D2420"/>
    <w:rsid w:val="002D2CD1"/>
    <w:rsid w:val="002D32CD"/>
    <w:rsid w:val="002E10A2"/>
    <w:rsid w:val="002E59E4"/>
    <w:rsid w:val="002E6429"/>
    <w:rsid w:val="002E7E30"/>
    <w:rsid w:val="002F5AF0"/>
    <w:rsid w:val="003004E0"/>
    <w:rsid w:val="00300A3B"/>
    <w:rsid w:val="003011C7"/>
    <w:rsid w:val="00304E96"/>
    <w:rsid w:val="003058EE"/>
    <w:rsid w:val="0030630D"/>
    <w:rsid w:val="00311CDD"/>
    <w:rsid w:val="00312198"/>
    <w:rsid w:val="0031334A"/>
    <w:rsid w:val="003175B1"/>
    <w:rsid w:val="00320CB5"/>
    <w:rsid w:val="00323CB0"/>
    <w:rsid w:val="003357CB"/>
    <w:rsid w:val="00346B59"/>
    <w:rsid w:val="00346E8F"/>
    <w:rsid w:val="003538FF"/>
    <w:rsid w:val="0036091B"/>
    <w:rsid w:val="00362493"/>
    <w:rsid w:val="00362BAF"/>
    <w:rsid w:val="00363A1D"/>
    <w:rsid w:val="00363E83"/>
    <w:rsid w:val="00366534"/>
    <w:rsid w:val="00376437"/>
    <w:rsid w:val="00377D0E"/>
    <w:rsid w:val="003843B2"/>
    <w:rsid w:val="0038498D"/>
    <w:rsid w:val="00384B51"/>
    <w:rsid w:val="0038516B"/>
    <w:rsid w:val="00394F26"/>
    <w:rsid w:val="003966D6"/>
    <w:rsid w:val="00396C5D"/>
    <w:rsid w:val="003A3E27"/>
    <w:rsid w:val="003A768E"/>
    <w:rsid w:val="003B1C66"/>
    <w:rsid w:val="003B6146"/>
    <w:rsid w:val="003C0CBC"/>
    <w:rsid w:val="003C62F5"/>
    <w:rsid w:val="003D05A2"/>
    <w:rsid w:val="003D2382"/>
    <w:rsid w:val="003D2CA9"/>
    <w:rsid w:val="003D30DF"/>
    <w:rsid w:val="003D45D1"/>
    <w:rsid w:val="003D6001"/>
    <w:rsid w:val="003D66E9"/>
    <w:rsid w:val="003E014F"/>
    <w:rsid w:val="003E2B22"/>
    <w:rsid w:val="003E3150"/>
    <w:rsid w:val="003E59CF"/>
    <w:rsid w:val="003F2407"/>
    <w:rsid w:val="003F422C"/>
    <w:rsid w:val="003F565F"/>
    <w:rsid w:val="003F78F8"/>
    <w:rsid w:val="004062D8"/>
    <w:rsid w:val="0040790D"/>
    <w:rsid w:val="0042069D"/>
    <w:rsid w:val="00424153"/>
    <w:rsid w:val="0042448D"/>
    <w:rsid w:val="004276AC"/>
    <w:rsid w:val="00427B8D"/>
    <w:rsid w:val="00430525"/>
    <w:rsid w:val="00434F6A"/>
    <w:rsid w:val="0043559D"/>
    <w:rsid w:val="0043688F"/>
    <w:rsid w:val="004368FC"/>
    <w:rsid w:val="0043696C"/>
    <w:rsid w:val="00446955"/>
    <w:rsid w:val="00451350"/>
    <w:rsid w:val="00451D11"/>
    <w:rsid w:val="004554FC"/>
    <w:rsid w:val="004620FC"/>
    <w:rsid w:val="00462264"/>
    <w:rsid w:val="0046325E"/>
    <w:rsid w:val="00466F01"/>
    <w:rsid w:val="00471FB9"/>
    <w:rsid w:val="004727A9"/>
    <w:rsid w:val="00480EDD"/>
    <w:rsid w:val="00480FDC"/>
    <w:rsid w:val="00487C42"/>
    <w:rsid w:val="00490FE5"/>
    <w:rsid w:val="004950F1"/>
    <w:rsid w:val="00495802"/>
    <w:rsid w:val="00496318"/>
    <w:rsid w:val="0049755F"/>
    <w:rsid w:val="004A13AC"/>
    <w:rsid w:val="004A33E8"/>
    <w:rsid w:val="004A539E"/>
    <w:rsid w:val="004A736A"/>
    <w:rsid w:val="004B06A0"/>
    <w:rsid w:val="004B63A0"/>
    <w:rsid w:val="004C234D"/>
    <w:rsid w:val="004C3A44"/>
    <w:rsid w:val="004C3B37"/>
    <w:rsid w:val="004E21C5"/>
    <w:rsid w:val="004E2401"/>
    <w:rsid w:val="004F0C25"/>
    <w:rsid w:val="004F1170"/>
    <w:rsid w:val="004F31EB"/>
    <w:rsid w:val="00501308"/>
    <w:rsid w:val="00501531"/>
    <w:rsid w:val="0050661E"/>
    <w:rsid w:val="005109C9"/>
    <w:rsid w:val="00510A0C"/>
    <w:rsid w:val="00512B58"/>
    <w:rsid w:val="00515C08"/>
    <w:rsid w:val="005205C6"/>
    <w:rsid w:val="00521509"/>
    <w:rsid w:val="005244D4"/>
    <w:rsid w:val="00524F59"/>
    <w:rsid w:val="00526578"/>
    <w:rsid w:val="00560DB0"/>
    <w:rsid w:val="005635AD"/>
    <w:rsid w:val="00563DDF"/>
    <w:rsid w:val="00567DAD"/>
    <w:rsid w:val="00574A15"/>
    <w:rsid w:val="005836EF"/>
    <w:rsid w:val="00590557"/>
    <w:rsid w:val="005917D3"/>
    <w:rsid w:val="00591E2A"/>
    <w:rsid w:val="00592837"/>
    <w:rsid w:val="005940F8"/>
    <w:rsid w:val="00595BA3"/>
    <w:rsid w:val="005A0B52"/>
    <w:rsid w:val="005A1521"/>
    <w:rsid w:val="005A2867"/>
    <w:rsid w:val="005A58BB"/>
    <w:rsid w:val="005B32EC"/>
    <w:rsid w:val="005B5B0F"/>
    <w:rsid w:val="005C1A33"/>
    <w:rsid w:val="005C2978"/>
    <w:rsid w:val="005C4E97"/>
    <w:rsid w:val="005D0B52"/>
    <w:rsid w:val="005D75FD"/>
    <w:rsid w:val="005E07A4"/>
    <w:rsid w:val="005E7A8D"/>
    <w:rsid w:val="0060056F"/>
    <w:rsid w:val="00603BCC"/>
    <w:rsid w:val="0060541C"/>
    <w:rsid w:val="00606167"/>
    <w:rsid w:val="0060673F"/>
    <w:rsid w:val="006068C2"/>
    <w:rsid w:val="00606CB6"/>
    <w:rsid w:val="00607CF1"/>
    <w:rsid w:val="0061112B"/>
    <w:rsid w:val="00620267"/>
    <w:rsid w:val="00621F53"/>
    <w:rsid w:val="0062217A"/>
    <w:rsid w:val="00627689"/>
    <w:rsid w:val="006278CB"/>
    <w:rsid w:val="00643DFA"/>
    <w:rsid w:val="00645A2F"/>
    <w:rsid w:val="00652EED"/>
    <w:rsid w:val="0065771D"/>
    <w:rsid w:val="0066494A"/>
    <w:rsid w:val="00676C88"/>
    <w:rsid w:val="00680FF3"/>
    <w:rsid w:val="00681915"/>
    <w:rsid w:val="0068256D"/>
    <w:rsid w:val="00686579"/>
    <w:rsid w:val="00687532"/>
    <w:rsid w:val="00687F6B"/>
    <w:rsid w:val="00691D35"/>
    <w:rsid w:val="006967EE"/>
    <w:rsid w:val="00697B5C"/>
    <w:rsid w:val="006A39CE"/>
    <w:rsid w:val="006B2738"/>
    <w:rsid w:val="006C769C"/>
    <w:rsid w:val="006D0302"/>
    <w:rsid w:val="006D0430"/>
    <w:rsid w:val="006D0E92"/>
    <w:rsid w:val="006E00BE"/>
    <w:rsid w:val="006E0367"/>
    <w:rsid w:val="006E46A5"/>
    <w:rsid w:val="006E48C0"/>
    <w:rsid w:val="006E65E2"/>
    <w:rsid w:val="006F06A9"/>
    <w:rsid w:val="006F14B5"/>
    <w:rsid w:val="006F6022"/>
    <w:rsid w:val="006F7236"/>
    <w:rsid w:val="0070617E"/>
    <w:rsid w:val="007079BE"/>
    <w:rsid w:val="0071196A"/>
    <w:rsid w:val="00713F87"/>
    <w:rsid w:val="00715E7C"/>
    <w:rsid w:val="00721881"/>
    <w:rsid w:val="007220F0"/>
    <w:rsid w:val="00725526"/>
    <w:rsid w:val="007272F7"/>
    <w:rsid w:val="007303A4"/>
    <w:rsid w:val="007315F7"/>
    <w:rsid w:val="00733EFF"/>
    <w:rsid w:val="0073591A"/>
    <w:rsid w:val="00745B0C"/>
    <w:rsid w:val="0075305C"/>
    <w:rsid w:val="00753D7F"/>
    <w:rsid w:val="007540CF"/>
    <w:rsid w:val="00754769"/>
    <w:rsid w:val="00754DF7"/>
    <w:rsid w:val="00762D51"/>
    <w:rsid w:val="0076311B"/>
    <w:rsid w:val="0076533C"/>
    <w:rsid w:val="00774AB5"/>
    <w:rsid w:val="00774C69"/>
    <w:rsid w:val="0078461F"/>
    <w:rsid w:val="00787F5E"/>
    <w:rsid w:val="00790353"/>
    <w:rsid w:val="00792756"/>
    <w:rsid w:val="00793DE7"/>
    <w:rsid w:val="0079739D"/>
    <w:rsid w:val="007A54CD"/>
    <w:rsid w:val="007B00DD"/>
    <w:rsid w:val="007B0A5F"/>
    <w:rsid w:val="007B24F0"/>
    <w:rsid w:val="007B4ED6"/>
    <w:rsid w:val="007B7220"/>
    <w:rsid w:val="007C1F68"/>
    <w:rsid w:val="007C461E"/>
    <w:rsid w:val="007C5C1D"/>
    <w:rsid w:val="007C60C2"/>
    <w:rsid w:val="007D08A5"/>
    <w:rsid w:val="007D320E"/>
    <w:rsid w:val="007D5E3B"/>
    <w:rsid w:val="007E1DE9"/>
    <w:rsid w:val="007E3E27"/>
    <w:rsid w:val="007E49E3"/>
    <w:rsid w:val="007E54B8"/>
    <w:rsid w:val="007F3083"/>
    <w:rsid w:val="007F474D"/>
    <w:rsid w:val="007F6032"/>
    <w:rsid w:val="008048C7"/>
    <w:rsid w:val="0080730E"/>
    <w:rsid w:val="00812CAC"/>
    <w:rsid w:val="00823511"/>
    <w:rsid w:val="008235C2"/>
    <w:rsid w:val="0082539E"/>
    <w:rsid w:val="00825C64"/>
    <w:rsid w:val="00835772"/>
    <w:rsid w:val="00841AEE"/>
    <w:rsid w:val="008454EA"/>
    <w:rsid w:val="00866C7F"/>
    <w:rsid w:val="008678E3"/>
    <w:rsid w:val="00875302"/>
    <w:rsid w:val="00883635"/>
    <w:rsid w:val="008841B3"/>
    <w:rsid w:val="008841F1"/>
    <w:rsid w:val="008842EC"/>
    <w:rsid w:val="008878B4"/>
    <w:rsid w:val="00890693"/>
    <w:rsid w:val="008A0768"/>
    <w:rsid w:val="008A3FC7"/>
    <w:rsid w:val="008B2C71"/>
    <w:rsid w:val="008B621F"/>
    <w:rsid w:val="008C0221"/>
    <w:rsid w:val="008C15E1"/>
    <w:rsid w:val="008C606C"/>
    <w:rsid w:val="008C7DD6"/>
    <w:rsid w:val="008D4366"/>
    <w:rsid w:val="008D6497"/>
    <w:rsid w:val="008D7333"/>
    <w:rsid w:val="008E0D4B"/>
    <w:rsid w:val="008F0166"/>
    <w:rsid w:val="008F4E6E"/>
    <w:rsid w:val="008F4EC2"/>
    <w:rsid w:val="00903418"/>
    <w:rsid w:val="00904C9F"/>
    <w:rsid w:val="00905439"/>
    <w:rsid w:val="0091526A"/>
    <w:rsid w:val="009159BE"/>
    <w:rsid w:val="009207F6"/>
    <w:rsid w:val="0092264C"/>
    <w:rsid w:val="00935205"/>
    <w:rsid w:val="00936129"/>
    <w:rsid w:val="00941C8A"/>
    <w:rsid w:val="009435D7"/>
    <w:rsid w:val="0095106E"/>
    <w:rsid w:val="00954B73"/>
    <w:rsid w:val="00954DC7"/>
    <w:rsid w:val="00956EE3"/>
    <w:rsid w:val="009674EC"/>
    <w:rsid w:val="00975EDE"/>
    <w:rsid w:val="009762AD"/>
    <w:rsid w:val="009778EB"/>
    <w:rsid w:val="00980448"/>
    <w:rsid w:val="009835EE"/>
    <w:rsid w:val="00987328"/>
    <w:rsid w:val="0099168F"/>
    <w:rsid w:val="00993F47"/>
    <w:rsid w:val="00994E02"/>
    <w:rsid w:val="00994FB4"/>
    <w:rsid w:val="009A4D9F"/>
    <w:rsid w:val="009B5892"/>
    <w:rsid w:val="009B6600"/>
    <w:rsid w:val="009B6DC4"/>
    <w:rsid w:val="009C1E92"/>
    <w:rsid w:val="009C311E"/>
    <w:rsid w:val="009C547D"/>
    <w:rsid w:val="009C60BB"/>
    <w:rsid w:val="009D163C"/>
    <w:rsid w:val="009E38E0"/>
    <w:rsid w:val="009E7F7A"/>
    <w:rsid w:val="009F0F5D"/>
    <w:rsid w:val="009F6289"/>
    <w:rsid w:val="009F637A"/>
    <w:rsid w:val="00A01DE1"/>
    <w:rsid w:val="00A041D8"/>
    <w:rsid w:val="00A04692"/>
    <w:rsid w:val="00A062C7"/>
    <w:rsid w:val="00A1309E"/>
    <w:rsid w:val="00A1491E"/>
    <w:rsid w:val="00A1766E"/>
    <w:rsid w:val="00A24698"/>
    <w:rsid w:val="00A26D76"/>
    <w:rsid w:val="00A3001B"/>
    <w:rsid w:val="00A30A21"/>
    <w:rsid w:val="00A30EFC"/>
    <w:rsid w:val="00A31834"/>
    <w:rsid w:val="00A338CE"/>
    <w:rsid w:val="00A430A1"/>
    <w:rsid w:val="00A46ED9"/>
    <w:rsid w:val="00A60A63"/>
    <w:rsid w:val="00A66C08"/>
    <w:rsid w:val="00A720A5"/>
    <w:rsid w:val="00A72530"/>
    <w:rsid w:val="00A821E2"/>
    <w:rsid w:val="00A947E2"/>
    <w:rsid w:val="00A95405"/>
    <w:rsid w:val="00A96463"/>
    <w:rsid w:val="00AA0781"/>
    <w:rsid w:val="00AA0A93"/>
    <w:rsid w:val="00AA1927"/>
    <w:rsid w:val="00AA4867"/>
    <w:rsid w:val="00AB4ECD"/>
    <w:rsid w:val="00AB78E5"/>
    <w:rsid w:val="00AD17F4"/>
    <w:rsid w:val="00AD4DA7"/>
    <w:rsid w:val="00AD5CA6"/>
    <w:rsid w:val="00AD7EF5"/>
    <w:rsid w:val="00AE1D3B"/>
    <w:rsid w:val="00AE2411"/>
    <w:rsid w:val="00AE62EC"/>
    <w:rsid w:val="00AE62F7"/>
    <w:rsid w:val="00AF4AF6"/>
    <w:rsid w:val="00B01901"/>
    <w:rsid w:val="00B02001"/>
    <w:rsid w:val="00B06836"/>
    <w:rsid w:val="00B10F50"/>
    <w:rsid w:val="00B137E8"/>
    <w:rsid w:val="00B15373"/>
    <w:rsid w:val="00B21983"/>
    <w:rsid w:val="00B33C41"/>
    <w:rsid w:val="00B51745"/>
    <w:rsid w:val="00B64E92"/>
    <w:rsid w:val="00B70A3E"/>
    <w:rsid w:val="00B72054"/>
    <w:rsid w:val="00B7235B"/>
    <w:rsid w:val="00B73D4E"/>
    <w:rsid w:val="00B81B5B"/>
    <w:rsid w:val="00BA0B33"/>
    <w:rsid w:val="00BA38FC"/>
    <w:rsid w:val="00BA5B30"/>
    <w:rsid w:val="00BA7377"/>
    <w:rsid w:val="00BB356B"/>
    <w:rsid w:val="00BD1A4F"/>
    <w:rsid w:val="00BD28B3"/>
    <w:rsid w:val="00BD3467"/>
    <w:rsid w:val="00BE0CDE"/>
    <w:rsid w:val="00BE1C3A"/>
    <w:rsid w:val="00BE5C4E"/>
    <w:rsid w:val="00BF0D30"/>
    <w:rsid w:val="00BF3BEF"/>
    <w:rsid w:val="00BF4F3C"/>
    <w:rsid w:val="00C007F0"/>
    <w:rsid w:val="00C0628A"/>
    <w:rsid w:val="00C15B1D"/>
    <w:rsid w:val="00C1634A"/>
    <w:rsid w:val="00C16CB8"/>
    <w:rsid w:val="00C242B0"/>
    <w:rsid w:val="00C24546"/>
    <w:rsid w:val="00C25B17"/>
    <w:rsid w:val="00C25C35"/>
    <w:rsid w:val="00C25CBD"/>
    <w:rsid w:val="00C31BF7"/>
    <w:rsid w:val="00C369AA"/>
    <w:rsid w:val="00C42779"/>
    <w:rsid w:val="00C43B0A"/>
    <w:rsid w:val="00C510DD"/>
    <w:rsid w:val="00C575AB"/>
    <w:rsid w:val="00C61869"/>
    <w:rsid w:val="00C660DD"/>
    <w:rsid w:val="00C663DA"/>
    <w:rsid w:val="00C71DC2"/>
    <w:rsid w:val="00C730A0"/>
    <w:rsid w:val="00C77165"/>
    <w:rsid w:val="00C77F68"/>
    <w:rsid w:val="00C804DE"/>
    <w:rsid w:val="00C81C10"/>
    <w:rsid w:val="00C85D9B"/>
    <w:rsid w:val="00C93DB8"/>
    <w:rsid w:val="00C946BE"/>
    <w:rsid w:val="00C9472E"/>
    <w:rsid w:val="00CA4A5C"/>
    <w:rsid w:val="00CA4ED4"/>
    <w:rsid w:val="00CA6442"/>
    <w:rsid w:val="00CA7EFF"/>
    <w:rsid w:val="00CC0849"/>
    <w:rsid w:val="00CC2513"/>
    <w:rsid w:val="00CC30A1"/>
    <w:rsid w:val="00CC4078"/>
    <w:rsid w:val="00CC57EF"/>
    <w:rsid w:val="00CC6D12"/>
    <w:rsid w:val="00CC7BAE"/>
    <w:rsid w:val="00CD043C"/>
    <w:rsid w:val="00CD35B3"/>
    <w:rsid w:val="00CD6882"/>
    <w:rsid w:val="00CD7AC8"/>
    <w:rsid w:val="00CE3D0C"/>
    <w:rsid w:val="00CE3F8B"/>
    <w:rsid w:val="00CF260E"/>
    <w:rsid w:val="00D01837"/>
    <w:rsid w:val="00D02B51"/>
    <w:rsid w:val="00D03510"/>
    <w:rsid w:val="00D04A16"/>
    <w:rsid w:val="00D109EC"/>
    <w:rsid w:val="00D201E5"/>
    <w:rsid w:val="00D211DA"/>
    <w:rsid w:val="00D26413"/>
    <w:rsid w:val="00D266D3"/>
    <w:rsid w:val="00D26BF1"/>
    <w:rsid w:val="00D303C5"/>
    <w:rsid w:val="00D354A5"/>
    <w:rsid w:val="00D37A7D"/>
    <w:rsid w:val="00D415FF"/>
    <w:rsid w:val="00D52BBF"/>
    <w:rsid w:val="00D53394"/>
    <w:rsid w:val="00D54199"/>
    <w:rsid w:val="00D61CC3"/>
    <w:rsid w:val="00D67AA0"/>
    <w:rsid w:val="00D734DD"/>
    <w:rsid w:val="00D73CAB"/>
    <w:rsid w:val="00D943F9"/>
    <w:rsid w:val="00D96C6E"/>
    <w:rsid w:val="00DA0BFC"/>
    <w:rsid w:val="00DA1F21"/>
    <w:rsid w:val="00DA4331"/>
    <w:rsid w:val="00DA62C2"/>
    <w:rsid w:val="00DB5F99"/>
    <w:rsid w:val="00DD1B70"/>
    <w:rsid w:val="00DD48C9"/>
    <w:rsid w:val="00DD6294"/>
    <w:rsid w:val="00DE1BA0"/>
    <w:rsid w:val="00DE32AA"/>
    <w:rsid w:val="00DF4E7D"/>
    <w:rsid w:val="00DF78C2"/>
    <w:rsid w:val="00E01AE2"/>
    <w:rsid w:val="00E02DCA"/>
    <w:rsid w:val="00E053A9"/>
    <w:rsid w:val="00E07793"/>
    <w:rsid w:val="00E07BC3"/>
    <w:rsid w:val="00E1571F"/>
    <w:rsid w:val="00E15907"/>
    <w:rsid w:val="00E169A2"/>
    <w:rsid w:val="00E2086F"/>
    <w:rsid w:val="00E21531"/>
    <w:rsid w:val="00E278B8"/>
    <w:rsid w:val="00E346B8"/>
    <w:rsid w:val="00E353A4"/>
    <w:rsid w:val="00E358C0"/>
    <w:rsid w:val="00E35F92"/>
    <w:rsid w:val="00E364D9"/>
    <w:rsid w:val="00E37FCE"/>
    <w:rsid w:val="00E445B1"/>
    <w:rsid w:val="00E44817"/>
    <w:rsid w:val="00E52211"/>
    <w:rsid w:val="00E578AF"/>
    <w:rsid w:val="00E60985"/>
    <w:rsid w:val="00E62291"/>
    <w:rsid w:val="00E67399"/>
    <w:rsid w:val="00E7494B"/>
    <w:rsid w:val="00E76ABC"/>
    <w:rsid w:val="00E8374B"/>
    <w:rsid w:val="00E87C75"/>
    <w:rsid w:val="00E94F86"/>
    <w:rsid w:val="00E9596D"/>
    <w:rsid w:val="00E963D1"/>
    <w:rsid w:val="00E97829"/>
    <w:rsid w:val="00EA55F6"/>
    <w:rsid w:val="00EA7F50"/>
    <w:rsid w:val="00EB1EBA"/>
    <w:rsid w:val="00EB4CC5"/>
    <w:rsid w:val="00EB58F7"/>
    <w:rsid w:val="00EC1DEC"/>
    <w:rsid w:val="00EC5A64"/>
    <w:rsid w:val="00ED320F"/>
    <w:rsid w:val="00EE396E"/>
    <w:rsid w:val="00EE43C2"/>
    <w:rsid w:val="00EE5810"/>
    <w:rsid w:val="00EE7952"/>
    <w:rsid w:val="00EF22B8"/>
    <w:rsid w:val="00F0088A"/>
    <w:rsid w:val="00F0625C"/>
    <w:rsid w:val="00F077C1"/>
    <w:rsid w:val="00F113CE"/>
    <w:rsid w:val="00F13022"/>
    <w:rsid w:val="00F155D0"/>
    <w:rsid w:val="00F20710"/>
    <w:rsid w:val="00F350C9"/>
    <w:rsid w:val="00F4234A"/>
    <w:rsid w:val="00F425F5"/>
    <w:rsid w:val="00F4384B"/>
    <w:rsid w:val="00F466E4"/>
    <w:rsid w:val="00F507E1"/>
    <w:rsid w:val="00F54286"/>
    <w:rsid w:val="00F607F4"/>
    <w:rsid w:val="00F62F22"/>
    <w:rsid w:val="00F77184"/>
    <w:rsid w:val="00F7770E"/>
    <w:rsid w:val="00F804D6"/>
    <w:rsid w:val="00F80C36"/>
    <w:rsid w:val="00F90F23"/>
    <w:rsid w:val="00F95730"/>
    <w:rsid w:val="00F96EB5"/>
    <w:rsid w:val="00F97324"/>
    <w:rsid w:val="00FA06E0"/>
    <w:rsid w:val="00FB26C7"/>
    <w:rsid w:val="00FB5370"/>
    <w:rsid w:val="00FB71D6"/>
    <w:rsid w:val="00FC2615"/>
    <w:rsid w:val="00FC2EDC"/>
    <w:rsid w:val="00FC79BD"/>
    <w:rsid w:val="00FD064D"/>
    <w:rsid w:val="00FD354D"/>
    <w:rsid w:val="00FD4F4F"/>
    <w:rsid w:val="00FE1609"/>
    <w:rsid w:val="00FE4716"/>
    <w:rsid w:val="00FE641E"/>
    <w:rsid w:val="00FF1B1A"/>
    <w:rsid w:val="00FF5096"/>
    <w:rsid w:val="00FF542E"/>
    <w:rsid w:val="00FF7645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60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6022"/>
    <w:pPr>
      <w:keepNext/>
      <w:jc w:val="both"/>
      <w:outlineLvl w:val="0"/>
    </w:pPr>
    <w:rPr>
      <w:rFonts w:ascii="Arial" w:hAnsi="Arial" w:cs="Arial"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60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6022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6F6022"/>
    <w:rPr>
      <w:rFonts w:ascii="Arial" w:hAnsi="Arial" w:cs="Arial"/>
      <w:color w:val="FF0000"/>
      <w:sz w:val="28"/>
      <w:szCs w:val="24"/>
      <w:lang w:val="en-US" w:eastAsia="en-US" w:bidi="ar-SA"/>
    </w:rPr>
  </w:style>
  <w:style w:type="character" w:styleId="Hyperlink">
    <w:name w:val="Hyperlink"/>
    <w:rsid w:val="006F6022"/>
    <w:rPr>
      <w:color w:val="0000FF"/>
      <w:u w:val="single"/>
    </w:rPr>
  </w:style>
  <w:style w:type="character" w:styleId="IntenseEmphasis">
    <w:name w:val="Intense Emphasis"/>
    <w:uiPriority w:val="21"/>
    <w:qFormat/>
    <w:rsid w:val="0040790D"/>
    <w:rPr>
      <w:b/>
      <w:bCs/>
      <w:i/>
      <w:iCs/>
      <w:color w:val="4F81BD"/>
    </w:rPr>
  </w:style>
  <w:style w:type="paragraph" w:styleId="BodyText">
    <w:name w:val="Body Text"/>
    <w:basedOn w:val="Normal"/>
    <w:link w:val="BodyTextChar"/>
    <w:unhideWhenUsed/>
    <w:rsid w:val="00046674"/>
    <w:pPr>
      <w:jc w:val="both"/>
    </w:pPr>
    <w:rPr>
      <w:rFonts w:ascii="Tahoma" w:hAnsi="Tahoma"/>
      <w:lang w:val="sr-Latn-CS"/>
    </w:rPr>
  </w:style>
  <w:style w:type="character" w:customStyle="1" w:styleId="BodyTextChar">
    <w:name w:val="Body Text Char"/>
    <w:link w:val="BodyText"/>
    <w:rsid w:val="00046674"/>
    <w:rPr>
      <w:rFonts w:ascii="Tahoma" w:hAnsi="Tahoma"/>
      <w:sz w:val="24"/>
      <w:szCs w:val="24"/>
      <w:lang w:val="sr-Latn-CS"/>
    </w:rPr>
  </w:style>
  <w:style w:type="table" w:styleId="TableGrid">
    <w:name w:val="Table Grid"/>
    <w:basedOn w:val="TableNormal"/>
    <w:rsid w:val="00EA5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F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01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70AD"/>
    <w:pPr>
      <w:ind w:left="720"/>
      <w:contextualSpacing/>
    </w:pPr>
  </w:style>
  <w:style w:type="numbering" w:customStyle="1" w:styleId="NoList1">
    <w:name w:val="No List1"/>
    <w:next w:val="NoList"/>
    <w:semiHidden/>
    <w:rsid w:val="005A1521"/>
  </w:style>
  <w:style w:type="paragraph" w:styleId="BodyText2">
    <w:name w:val="Body Text 2"/>
    <w:basedOn w:val="Normal"/>
    <w:link w:val="BodyText2Char"/>
    <w:rsid w:val="005A1521"/>
    <w:pPr>
      <w:jc w:val="both"/>
    </w:pPr>
    <w:rPr>
      <w:rFonts w:ascii="Cir Times" w:hAnsi="Cir Times"/>
      <w:sz w:val="18"/>
    </w:rPr>
  </w:style>
  <w:style w:type="character" w:customStyle="1" w:styleId="BodyText2Char">
    <w:name w:val="Body Text 2 Char"/>
    <w:basedOn w:val="DefaultParagraphFont"/>
    <w:link w:val="BodyText2"/>
    <w:rsid w:val="005A1521"/>
    <w:rPr>
      <w:rFonts w:ascii="Cir Times" w:hAnsi="Cir Times"/>
      <w:sz w:val="18"/>
      <w:szCs w:val="24"/>
    </w:rPr>
  </w:style>
  <w:style w:type="table" w:styleId="TableElegant">
    <w:name w:val="Table Elegant"/>
    <w:basedOn w:val="TableNormal"/>
    <w:rsid w:val="005A152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60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6022"/>
    <w:pPr>
      <w:keepNext/>
      <w:jc w:val="both"/>
      <w:outlineLvl w:val="0"/>
    </w:pPr>
    <w:rPr>
      <w:rFonts w:ascii="Arial" w:hAnsi="Arial" w:cs="Arial"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60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6022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6F6022"/>
    <w:rPr>
      <w:rFonts w:ascii="Arial" w:hAnsi="Arial" w:cs="Arial"/>
      <w:color w:val="FF0000"/>
      <w:sz w:val="28"/>
      <w:szCs w:val="24"/>
      <w:lang w:val="en-US" w:eastAsia="en-US" w:bidi="ar-SA"/>
    </w:rPr>
  </w:style>
  <w:style w:type="character" w:styleId="Hyperlink">
    <w:name w:val="Hyperlink"/>
    <w:rsid w:val="006F6022"/>
    <w:rPr>
      <w:color w:val="0000FF"/>
      <w:u w:val="single"/>
    </w:rPr>
  </w:style>
  <w:style w:type="character" w:styleId="IntenseEmphasis">
    <w:name w:val="Intense Emphasis"/>
    <w:uiPriority w:val="21"/>
    <w:qFormat/>
    <w:rsid w:val="0040790D"/>
    <w:rPr>
      <w:b/>
      <w:bCs/>
      <w:i/>
      <w:iCs/>
      <w:color w:val="4F81BD"/>
    </w:rPr>
  </w:style>
  <w:style w:type="paragraph" w:styleId="BodyText">
    <w:name w:val="Body Text"/>
    <w:basedOn w:val="Normal"/>
    <w:link w:val="BodyTextChar"/>
    <w:unhideWhenUsed/>
    <w:rsid w:val="00046674"/>
    <w:pPr>
      <w:jc w:val="both"/>
    </w:pPr>
    <w:rPr>
      <w:rFonts w:ascii="Tahoma" w:hAnsi="Tahoma"/>
      <w:lang w:val="sr-Latn-CS"/>
    </w:rPr>
  </w:style>
  <w:style w:type="character" w:customStyle="1" w:styleId="BodyTextChar">
    <w:name w:val="Body Text Char"/>
    <w:link w:val="BodyText"/>
    <w:rsid w:val="00046674"/>
    <w:rPr>
      <w:rFonts w:ascii="Tahoma" w:hAnsi="Tahoma"/>
      <w:sz w:val="24"/>
      <w:szCs w:val="24"/>
      <w:lang w:val="sr-Latn-CS"/>
    </w:rPr>
  </w:style>
  <w:style w:type="table" w:styleId="TableGrid">
    <w:name w:val="Table Grid"/>
    <w:basedOn w:val="TableNormal"/>
    <w:rsid w:val="00EA5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F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01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70AD"/>
    <w:pPr>
      <w:ind w:left="720"/>
      <w:contextualSpacing/>
    </w:pPr>
  </w:style>
  <w:style w:type="numbering" w:customStyle="1" w:styleId="NoList1">
    <w:name w:val="No List1"/>
    <w:next w:val="NoList"/>
    <w:semiHidden/>
    <w:rsid w:val="005A1521"/>
  </w:style>
  <w:style w:type="paragraph" w:styleId="BodyText2">
    <w:name w:val="Body Text 2"/>
    <w:basedOn w:val="Normal"/>
    <w:link w:val="BodyText2Char"/>
    <w:rsid w:val="005A1521"/>
    <w:pPr>
      <w:jc w:val="both"/>
    </w:pPr>
    <w:rPr>
      <w:rFonts w:ascii="Cir Times" w:hAnsi="Cir Times"/>
      <w:sz w:val="18"/>
    </w:rPr>
  </w:style>
  <w:style w:type="character" w:customStyle="1" w:styleId="BodyText2Char">
    <w:name w:val="Body Text 2 Char"/>
    <w:basedOn w:val="DefaultParagraphFont"/>
    <w:link w:val="BodyText2"/>
    <w:rsid w:val="005A1521"/>
    <w:rPr>
      <w:rFonts w:ascii="Cir Times" w:hAnsi="Cir Times"/>
      <w:sz w:val="18"/>
      <w:szCs w:val="24"/>
    </w:rPr>
  </w:style>
  <w:style w:type="table" w:styleId="TableElegant">
    <w:name w:val="Table Elegant"/>
    <w:basedOn w:val="TableNormal"/>
    <w:rsid w:val="005A152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8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office@czodo.rs" TargetMode="External"/><Relationship Id="rId1" Type="http://schemas.openxmlformats.org/officeDocument/2006/relationships/hyperlink" Target="mailto:office@czodo.rs" TargetMode="External"/><Relationship Id="rId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sna.pavlovic\AppData\Local\Microsoft\Windows\Temporary%20Internet%20Files\Content.Outlook\2LTOTNFR\blanko%20memorandum%20Centra%20x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97758-3980-43BA-92D9-0B53F1485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blanko memorandum Centra x3.dotx</Template>
  <TotalTime>1027</TotalTime>
  <Pages>7</Pages>
  <Words>2031</Words>
  <Characters>11577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Hewlett-Packard</Company>
  <LinksUpToDate>false</LinksUpToDate>
  <CharactersWithSpaces>13581</CharactersWithSpaces>
  <SharedDoc>false</SharedDoc>
  <HLinks>
    <vt:vector size="6" baseType="variant">
      <vt:variant>
        <vt:i4>720945</vt:i4>
      </vt:variant>
      <vt:variant>
        <vt:i4>0</vt:i4>
      </vt:variant>
      <vt:variant>
        <vt:i4>0</vt:i4>
      </vt:variant>
      <vt:variant>
        <vt:i4>5</vt:i4>
      </vt:variant>
      <vt:variant>
        <vt:lpwstr>mailto:office@czodo.rs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creator>Vesna Pavlovic</dc:creator>
  <cp:lastModifiedBy>Korisnik</cp:lastModifiedBy>
  <cp:revision>25</cp:revision>
  <cp:lastPrinted>2021-01-04T12:40:00Z</cp:lastPrinted>
  <dcterms:created xsi:type="dcterms:W3CDTF">2021-01-04T11:41:00Z</dcterms:created>
  <dcterms:modified xsi:type="dcterms:W3CDTF">2023-02-03T08:28:00Z</dcterms:modified>
</cp:coreProperties>
</file>