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EBD" w:rsidRPr="006066DA" w:rsidRDefault="004A4EBD" w:rsidP="004A4EBD">
      <w:pPr>
        <w:rPr>
          <w:i/>
          <w:kern w:val="18"/>
          <w:sz w:val="28"/>
          <w:lang w:val="sr-Cyrl-RS"/>
        </w:rPr>
      </w:pPr>
      <w:proofErr w:type="spellStart"/>
      <w:r w:rsidRPr="004A4EBD">
        <w:rPr>
          <w:i/>
          <w:kern w:val="18"/>
          <w:sz w:val="28"/>
          <w:lang w:val="en-GB"/>
        </w:rPr>
        <w:t>На</w:t>
      </w:r>
      <w:proofErr w:type="spellEnd"/>
      <w:r w:rsidRPr="004A4EBD">
        <w:rPr>
          <w:i/>
          <w:kern w:val="18"/>
          <w:sz w:val="28"/>
          <w:lang w:val="sr-Cyrl-CS"/>
        </w:rPr>
        <w:t>ш</w:t>
      </w:r>
      <w:r w:rsidRPr="004A4EBD">
        <w:rPr>
          <w:i/>
          <w:kern w:val="18"/>
          <w:sz w:val="28"/>
          <w:lang w:val="en-GB"/>
        </w:rPr>
        <w:t xml:space="preserve"> </w:t>
      </w:r>
      <w:proofErr w:type="spellStart"/>
      <w:proofErr w:type="gramStart"/>
      <w:r w:rsidRPr="004A4EBD">
        <w:rPr>
          <w:i/>
          <w:kern w:val="18"/>
          <w:sz w:val="28"/>
          <w:lang w:val="en-GB"/>
        </w:rPr>
        <w:t>број</w:t>
      </w:r>
      <w:proofErr w:type="spellEnd"/>
      <w:r w:rsidRPr="004A4EBD">
        <w:rPr>
          <w:i/>
          <w:kern w:val="18"/>
          <w:sz w:val="28"/>
          <w:lang w:val="en-GB"/>
        </w:rPr>
        <w:t xml:space="preserve"> :</w:t>
      </w:r>
      <w:proofErr w:type="gramEnd"/>
      <w:r w:rsidRPr="004A4EBD">
        <w:rPr>
          <w:i/>
          <w:kern w:val="18"/>
          <w:sz w:val="28"/>
          <w:lang w:val="en-GB"/>
        </w:rPr>
        <w:t xml:space="preserve"> </w:t>
      </w:r>
      <w:r w:rsidR="00A63E83">
        <w:rPr>
          <w:i/>
          <w:kern w:val="18"/>
          <w:sz w:val="28"/>
          <w:lang w:val="en-GB"/>
        </w:rPr>
        <w:t>5263/2</w:t>
      </w:r>
    </w:p>
    <w:p w:rsidR="004A4EBD" w:rsidRPr="00260728" w:rsidRDefault="004A4EBD" w:rsidP="004A4EBD">
      <w:pPr>
        <w:rPr>
          <w:i/>
          <w:kern w:val="18"/>
          <w:sz w:val="28"/>
        </w:rPr>
      </w:pPr>
      <w:proofErr w:type="spellStart"/>
      <w:r w:rsidRPr="004A4EBD">
        <w:rPr>
          <w:i/>
          <w:kern w:val="18"/>
          <w:sz w:val="28"/>
          <w:lang w:val="en-GB"/>
        </w:rPr>
        <w:t>Датум</w:t>
      </w:r>
      <w:proofErr w:type="spellEnd"/>
      <w:r w:rsidRPr="004A4EBD">
        <w:rPr>
          <w:i/>
          <w:kern w:val="18"/>
          <w:sz w:val="28"/>
          <w:lang w:val="en-GB"/>
        </w:rPr>
        <w:t xml:space="preserve">    : </w:t>
      </w:r>
      <w:r w:rsidR="00925691">
        <w:rPr>
          <w:i/>
          <w:kern w:val="18"/>
          <w:sz w:val="28"/>
          <w:lang w:val="sr-Cyrl-RS"/>
        </w:rPr>
        <w:t>31.01.20</w:t>
      </w:r>
      <w:r w:rsidR="00260728">
        <w:rPr>
          <w:i/>
          <w:kern w:val="18"/>
          <w:sz w:val="28"/>
        </w:rPr>
        <w:t>2</w:t>
      </w:r>
      <w:r w:rsidR="001A37C3">
        <w:rPr>
          <w:i/>
          <w:kern w:val="18"/>
          <w:sz w:val="28"/>
        </w:rPr>
        <w:t>3</w:t>
      </w:r>
    </w:p>
    <w:p w:rsidR="004A4EBD" w:rsidRPr="004A4EBD" w:rsidRDefault="004A4EBD" w:rsidP="004A4EBD">
      <w:pPr>
        <w:rPr>
          <w:kern w:val="18"/>
          <w:sz w:val="28"/>
          <w:lang w:val="en-GB"/>
        </w:rPr>
      </w:pPr>
      <w:r w:rsidRPr="004A4EBD">
        <w:rPr>
          <w:kern w:val="18"/>
          <w:sz w:val="28"/>
          <w:lang w:val="en-GB"/>
        </w:rPr>
        <w:tab/>
      </w:r>
      <w:r w:rsidRPr="004A4EBD">
        <w:rPr>
          <w:kern w:val="18"/>
          <w:sz w:val="28"/>
          <w:lang w:val="en-GB"/>
        </w:rPr>
        <w:tab/>
      </w:r>
      <w:r w:rsidRPr="004A4EBD">
        <w:rPr>
          <w:kern w:val="18"/>
          <w:sz w:val="28"/>
          <w:lang w:val="en-GB"/>
        </w:rPr>
        <w:tab/>
      </w:r>
      <w:r w:rsidRPr="004A4EBD">
        <w:rPr>
          <w:kern w:val="18"/>
          <w:sz w:val="28"/>
          <w:lang w:val="en-GB"/>
        </w:rPr>
        <w:tab/>
      </w:r>
      <w:r w:rsidRPr="004A4EBD">
        <w:rPr>
          <w:kern w:val="18"/>
          <w:sz w:val="28"/>
          <w:lang w:val="en-GB"/>
        </w:rPr>
        <w:tab/>
      </w:r>
      <w:r w:rsidRPr="004A4EBD">
        <w:rPr>
          <w:kern w:val="18"/>
          <w:sz w:val="28"/>
          <w:lang w:val="en-GB"/>
        </w:rPr>
        <w:tab/>
      </w:r>
    </w:p>
    <w:p w:rsidR="004A4EBD" w:rsidRPr="004A4EBD" w:rsidRDefault="004A4EBD" w:rsidP="004A4EBD">
      <w:pPr>
        <w:rPr>
          <w:kern w:val="18"/>
          <w:sz w:val="28"/>
          <w:lang w:val="en-GB"/>
        </w:rPr>
      </w:pPr>
    </w:p>
    <w:p w:rsidR="004A4EBD" w:rsidRPr="004A4EBD" w:rsidRDefault="004A4EBD" w:rsidP="004A4EBD">
      <w:pPr>
        <w:rPr>
          <w:kern w:val="18"/>
          <w:sz w:val="28"/>
          <w:lang w:val="en-GB"/>
        </w:rPr>
      </w:pPr>
    </w:p>
    <w:p w:rsidR="004A4EBD" w:rsidRPr="004A4EBD" w:rsidRDefault="004A4EBD" w:rsidP="004A4EBD">
      <w:pPr>
        <w:rPr>
          <w:kern w:val="18"/>
          <w:sz w:val="28"/>
          <w:lang w:val="en-GB"/>
        </w:rPr>
      </w:pPr>
      <w:r w:rsidRPr="004A4EBD">
        <w:rPr>
          <w:kern w:val="18"/>
          <w:sz w:val="28"/>
          <w:lang w:val="en-GB"/>
        </w:rPr>
        <w:tab/>
      </w:r>
      <w:r w:rsidRPr="004A4EBD">
        <w:rPr>
          <w:kern w:val="18"/>
          <w:sz w:val="28"/>
          <w:lang w:val="en-GB"/>
        </w:rPr>
        <w:tab/>
      </w:r>
      <w:r w:rsidRPr="004A4EBD">
        <w:rPr>
          <w:kern w:val="18"/>
          <w:sz w:val="28"/>
          <w:lang w:val="en-GB"/>
        </w:rPr>
        <w:tab/>
      </w:r>
    </w:p>
    <w:p w:rsidR="004A4EBD" w:rsidRPr="004A4EBD" w:rsidRDefault="004A4EBD" w:rsidP="004A4EBD">
      <w:pPr>
        <w:rPr>
          <w:kern w:val="18"/>
          <w:sz w:val="28"/>
          <w:lang w:val="en-GB"/>
        </w:rPr>
      </w:pPr>
    </w:p>
    <w:p w:rsidR="004A4EBD" w:rsidRPr="004A4EBD" w:rsidRDefault="004A4EBD" w:rsidP="004A4EBD">
      <w:pPr>
        <w:rPr>
          <w:kern w:val="18"/>
          <w:sz w:val="28"/>
          <w:lang w:val="en-GB"/>
        </w:rPr>
      </w:pPr>
    </w:p>
    <w:p w:rsidR="004A4EBD" w:rsidRPr="004A4EBD" w:rsidRDefault="004A4EBD" w:rsidP="004A4EBD">
      <w:pPr>
        <w:rPr>
          <w:kern w:val="18"/>
          <w:sz w:val="28"/>
          <w:lang w:val="en-GB"/>
        </w:rPr>
      </w:pPr>
    </w:p>
    <w:p w:rsidR="004A4EBD" w:rsidRPr="004A4EBD" w:rsidRDefault="004A4EBD" w:rsidP="004A4EBD">
      <w:pPr>
        <w:rPr>
          <w:kern w:val="18"/>
          <w:sz w:val="28"/>
          <w:lang w:val="en-GB"/>
        </w:rPr>
      </w:pPr>
    </w:p>
    <w:p w:rsidR="004A4EBD" w:rsidRPr="004A4EBD" w:rsidRDefault="004A4EBD" w:rsidP="004A4EBD">
      <w:pPr>
        <w:rPr>
          <w:kern w:val="18"/>
          <w:sz w:val="28"/>
          <w:lang w:val="en-GB"/>
        </w:rPr>
      </w:pPr>
    </w:p>
    <w:p w:rsidR="004A4EBD" w:rsidRPr="004A4EBD" w:rsidRDefault="004A4EBD" w:rsidP="004A4EBD">
      <w:pPr>
        <w:rPr>
          <w:i/>
          <w:kern w:val="18"/>
          <w:sz w:val="28"/>
          <w:lang w:val="en-GB"/>
        </w:rPr>
      </w:pPr>
    </w:p>
    <w:p w:rsidR="004A4EBD" w:rsidRPr="004A4EBD" w:rsidRDefault="004A4EBD" w:rsidP="004A4EBD">
      <w:pPr>
        <w:jc w:val="center"/>
        <w:outlineLvl w:val="0"/>
        <w:rPr>
          <w:i/>
          <w:kern w:val="18"/>
          <w:sz w:val="28"/>
          <w:lang w:val="en-GB"/>
        </w:rPr>
      </w:pPr>
      <w:proofErr w:type="gramStart"/>
      <w:r w:rsidRPr="004A4EBD">
        <w:rPr>
          <w:i/>
          <w:kern w:val="18"/>
          <w:sz w:val="28"/>
          <w:lang w:val="en-GB"/>
        </w:rPr>
        <w:t>Е  Л</w:t>
      </w:r>
      <w:proofErr w:type="gramEnd"/>
      <w:r w:rsidRPr="004A4EBD">
        <w:rPr>
          <w:i/>
          <w:kern w:val="18"/>
          <w:sz w:val="28"/>
          <w:lang w:val="en-GB"/>
        </w:rPr>
        <w:t xml:space="preserve">  А  Б  О  Р  А  Т</w:t>
      </w:r>
    </w:p>
    <w:p w:rsidR="004A4EBD" w:rsidRPr="004A4EBD" w:rsidRDefault="004A4EBD" w:rsidP="004A4EBD">
      <w:pPr>
        <w:jc w:val="center"/>
        <w:rPr>
          <w:i/>
          <w:kern w:val="18"/>
          <w:sz w:val="28"/>
          <w:lang w:val="en-GB"/>
        </w:rPr>
      </w:pPr>
    </w:p>
    <w:p w:rsidR="004A4EBD" w:rsidRPr="004A4EBD" w:rsidRDefault="004A4EBD" w:rsidP="004A4EBD">
      <w:pPr>
        <w:jc w:val="center"/>
        <w:rPr>
          <w:i/>
          <w:kern w:val="18"/>
          <w:sz w:val="28"/>
          <w:lang w:val="en-GB"/>
        </w:rPr>
      </w:pPr>
      <w:r w:rsidRPr="004A4EBD">
        <w:rPr>
          <w:i/>
          <w:kern w:val="18"/>
          <w:sz w:val="28"/>
          <w:lang w:val="en-GB"/>
        </w:rPr>
        <w:t>О ИЗВР</w:t>
      </w:r>
      <w:r w:rsidRPr="004A4EBD">
        <w:rPr>
          <w:i/>
          <w:kern w:val="18"/>
          <w:sz w:val="28"/>
          <w:lang w:val="sr-Cyrl-CS"/>
        </w:rPr>
        <w:t>Ш</w:t>
      </w:r>
      <w:r w:rsidRPr="004A4EBD">
        <w:rPr>
          <w:i/>
          <w:kern w:val="18"/>
          <w:sz w:val="28"/>
          <w:lang w:val="en-GB"/>
        </w:rPr>
        <w:t>ЕНОМ РЕДОВНОМ ГОДИ</w:t>
      </w:r>
      <w:r w:rsidRPr="004A4EBD">
        <w:rPr>
          <w:i/>
          <w:kern w:val="18"/>
          <w:sz w:val="28"/>
          <w:lang w:val="sr-Cyrl-CS"/>
        </w:rPr>
        <w:t>ШЊ</w:t>
      </w:r>
      <w:r w:rsidRPr="004A4EBD">
        <w:rPr>
          <w:i/>
          <w:kern w:val="18"/>
          <w:sz w:val="28"/>
          <w:lang w:val="en-GB"/>
        </w:rPr>
        <w:t xml:space="preserve">ЕМ ПОПИСУ </w:t>
      </w:r>
      <w:proofErr w:type="gramStart"/>
      <w:r w:rsidRPr="004A4EBD">
        <w:rPr>
          <w:i/>
          <w:kern w:val="18"/>
          <w:sz w:val="28"/>
          <w:lang w:val="en-GB"/>
        </w:rPr>
        <w:t>ЦЕЛОКУПНЕ  ИМОВИНЕ</w:t>
      </w:r>
      <w:proofErr w:type="gramEnd"/>
      <w:r w:rsidRPr="004A4EBD">
        <w:rPr>
          <w:i/>
          <w:kern w:val="18"/>
          <w:sz w:val="28"/>
          <w:lang w:val="en-GB"/>
        </w:rPr>
        <w:t xml:space="preserve">  И СРЕДСТАВА ЦЕНТРА ЗА </w:t>
      </w:r>
      <w:proofErr w:type="spellStart"/>
      <w:r w:rsidRPr="004A4EBD">
        <w:rPr>
          <w:i/>
          <w:kern w:val="18"/>
          <w:sz w:val="28"/>
          <w:lang w:val="en-GB"/>
        </w:rPr>
        <w:t>ЗА</w:t>
      </w:r>
      <w:proofErr w:type="spellEnd"/>
      <w:r w:rsidRPr="004A4EBD">
        <w:rPr>
          <w:i/>
          <w:kern w:val="18"/>
          <w:sz w:val="28"/>
          <w:lang w:val="sr-Cyrl-CS"/>
        </w:rPr>
        <w:t>ШТ</w:t>
      </w:r>
      <w:r w:rsidRPr="004A4EBD">
        <w:rPr>
          <w:i/>
          <w:kern w:val="18"/>
          <w:sz w:val="28"/>
          <w:lang w:val="en-GB"/>
        </w:rPr>
        <w:t>ИТУ ОДОЈ</w:t>
      </w:r>
      <w:r w:rsidRPr="004A4EBD">
        <w:rPr>
          <w:i/>
          <w:kern w:val="18"/>
          <w:sz w:val="28"/>
          <w:lang w:val="sr-Cyrl-CS"/>
        </w:rPr>
        <w:t>Ч</w:t>
      </w:r>
      <w:r w:rsidRPr="004A4EBD">
        <w:rPr>
          <w:i/>
          <w:kern w:val="18"/>
          <w:sz w:val="28"/>
          <w:lang w:val="en-GB"/>
        </w:rPr>
        <w:t>АДИ,ДЕЦЕ И ОМЛАДИНЕ-БЕОГРАД,  ЗВЕ</w:t>
      </w:r>
      <w:r w:rsidRPr="004A4EBD">
        <w:rPr>
          <w:i/>
          <w:kern w:val="18"/>
          <w:sz w:val="28"/>
          <w:lang w:val="sr-Cyrl-CS"/>
        </w:rPr>
        <w:t>Ч</w:t>
      </w:r>
      <w:r w:rsidRPr="004A4EBD">
        <w:rPr>
          <w:i/>
          <w:kern w:val="18"/>
          <w:sz w:val="28"/>
          <w:lang w:val="en-GB"/>
        </w:rPr>
        <w:t>АНСКА БР.7 СА СТА</w:t>
      </w:r>
      <w:r w:rsidRPr="004A4EBD">
        <w:rPr>
          <w:i/>
          <w:kern w:val="18"/>
          <w:sz w:val="28"/>
          <w:lang w:val="sr-Cyrl-CS"/>
        </w:rPr>
        <w:t>Њ</w:t>
      </w:r>
      <w:r w:rsidRPr="004A4EBD">
        <w:rPr>
          <w:i/>
          <w:kern w:val="18"/>
          <w:sz w:val="28"/>
          <w:lang w:val="en-GB"/>
        </w:rPr>
        <w:t>ЕМ НА ДАН</w:t>
      </w:r>
    </w:p>
    <w:p w:rsidR="004A4EBD" w:rsidRPr="004A4EBD" w:rsidRDefault="004A4EBD" w:rsidP="004A4EBD">
      <w:pPr>
        <w:jc w:val="center"/>
        <w:rPr>
          <w:i/>
          <w:kern w:val="18"/>
          <w:sz w:val="28"/>
          <w:lang w:val="en-GB"/>
        </w:rPr>
      </w:pPr>
      <w:proofErr w:type="gramStart"/>
      <w:r w:rsidRPr="004A4EBD">
        <w:rPr>
          <w:i/>
          <w:kern w:val="18"/>
          <w:sz w:val="28"/>
          <w:lang w:val="en-GB"/>
        </w:rPr>
        <w:t xml:space="preserve">31.ДЕЦЕМБРА  </w:t>
      </w:r>
      <w:r w:rsidR="001A37C3">
        <w:rPr>
          <w:i/>
          <w:kern w:val="18"/>
          <w:sz w:val="28"/>
          <w:lang w:val="en-GB"/>
        </w:rPr>
        <w:t>2022</w:t>
      </w:r>
      <w:proofErr w:type="gramEnd"/>
      <w:r w:rsidRPr="004A4EBD">
        <w:rPr>
          <w:i/>
          <w:kern w:val="18"/>
          <w:sz w:val="28"/>
        </w:rPr>
        <w:t xml:space="preserve"> </w:t>
      </w:r>
      <w:r w:rsidRPr="004A4EBD">
        <w:rPr>
          <w:i/>
          <w:kern w:val="18"/>
          <w:sz w:val="28"/>
          <w:lang w:val="en-GB"/>
        </w:rPr>
        <w:t>ГОДИНЕ</w:t>
      </w:r>
    </w:p>
    <w:p w:rsidR="004A4EBD" w:rsidRPr="004A4EBD" w:rsidRDefault="004A4EBD" w:rsidP="004A4EBD">
      <w:pPr>
        <w:jc w:val="center"/>
        <w:rPr>
          <w:kern w:val="18"/>
          <w:sz w:val="28"/>
          <w:lang w:val="en-GB"/>
        </w:rPr>
      </w:pPr>
    </w:p>
    <w:p w:rsidR="004A4EBD" w:rsidRPr="004A4EBD" w:rsidRDefault="004A4EBD" w:rsidP="004A4EBD">
      <w:pPr>
        <w:jc w:val="center"/>
        <w:rPr>
          <w:kern w:val="18"/>
          <w:sz w:val="28"/>
          <w:lang w:val="en-GB"/>
        </w:rPr>
      </w:pPr>
    </w:p>
    <w:p w:rsidR="004A4EBD" w:rsidRPr="004A4EBD" w:rsidRDefault="004A4EBD" w:rsidP="004A4EBD">
      <w:pPr>
        <w:rPr>
          <w:kern w:val="18"/>
          <w:sz w:val="28"/>
          <w:lang w:val="en-GB"/>
        </w:rPr>
      </w:pPr>
    </w:p>
    <w:p w:rsidR="004A4EBD" w:rsidRPr="004A4EBD" w:rsidRDefault="004A4EBD" w:rsidP="004A4EBD">
      <w:pPr>
        <w:rPr>
          <w:kern w:val="18"/>
          <w:sz w:val="28"/>
          <w:lang w:val="en-GB"/>
        </w:rPr>
      </w:pPr>
    </w:p>
    <w:p w:rsidR="004A4EBD" w:rsidRPr="004A4EBD" w:rsidRDefault="004A4EBD" w:rsidP="004A4EBD">
      <w:pPr>
        <w:rPr>
          <w:kern w:val="18"/>
          <w:sz w:val="28"/>
          <w:lang w:val="en-GB"/>
        </w:rPr>
      </w:pPr>
    </w:p>
    <w:p w:rsidR="004A4EBD" w:rsidRPr="004A4EBD" w:rsidRDefault="004A4EBD" w:rsidP="004A4EBD">
      <w:pPr>
        <w:rPr>
          <w:kern w:val="18"/>
          <w:sz w:val="28"/>
          <w:lang w:val="en-GB"/>
        </w:rPr>
      </w:pPr>
    </w:p>
    <w:p w:rsidR="004A4EBD" w:rsidRPr="004A4EBD" w:rsidRDefault="004A4EBD" w:rsidP="004A4EBD">
      <w:pPr>
        <w:rPr>
          <w:kern w:val="18"/>
          <w:sz w:val="28"/>
          <w:lang w:val="en-GB"/>
        </w:rPr>
      </w:pPr>
    </w:p>
    <w:p w:rsidR="004A4EBD" w:rsidRDefault="004A4EBD" w:rsidP="004A4EBD">
      <w:pPr>
        <w:rPr>
          <w:kern w:val="18"/>
          <w:sz w:val="28"/>
          <w:lang w:val="en-GB"/>
        </w:rPr>
      </w:pPr>
    </w:p>
    <w:p w:rsidR="00A42CFA" w:rsidRDefault="00A42CFA" w:rsidP="004A4EBD">
      <w:pPr>
        <w:rPr>
          <w:kern w:val="18"/>
          <w:sz w:val="28"/>
          <w:lang w:val="en-GB"/>
        </w:rPr>
      </w:pPr>
    </w:p>
    <w:p w:rsidR="00A42CFA" w:rsidRDefault="00A42CFA" w:rsidP="004A4EBD">
      <w:pPr>
        <w:rPr>
          <w:kern w:val="18"/>
          <w:sz w:val="28"/>
          <w:lang w:val="en-GB"/>
        </w:rPr>
      </w:pPr>
    </w:p>
    <w:p w:rsidR="00A42CFA" w:rsidRDefault="00A42CFA" w:rsidP="004A4EBD">
      <w:pPr>
        <w:rPr>
          <w:kern w:val="18"/>
          <w:sz w:val="28"/>
          <w:lang w:val="en-GB"/>
        </w:rPr>
      </w:pPr>
    </w:p>
    <w:p w:rsidR="00A42CFA" w:rsidRDefault="00A42CFA" w:rsidP="004A4EBD">
      <w:pPr>
        <w:rPr>
          <w:kern w:val="18"/>
          <w:sz w:val="28"/>
          <w:lang w:val="en-GB"/>
        </w:rPr>
      </w:pPr>
    </w:p>
    <w:p w:rsidR="00A42CFA" w:rsidRDefault="00A42CFA" w:rsidP="004A4EBD">
      <w:pPr>
        <w:rPr>
          <w:kern w:val="18"/>
          <w:sz w:val="28"/>
          <w:lang w:val="en-GB"/>
        </w:rPr>
      </w:pPr>
    </w:p>
    <w:p w:rsidR="00A42CFA" w:rsidRPr="004A4EBD" w:rsidRDefault="00A42CFA" w:rsidP="004A4EBD">
      <w:pPr>
        <w:rPr>
          <w:kern w:val="18"/>
          <w:sz w:val="28"/>
          <w:lang w:val="en-GB"/>
        </w:rPr>
      </w:pPr>
    </w:p>
    <w:p w:rsidR="004A4EBD" w:rsidRPr="004A4EBD" w:rsidRDefault="004A4EBD" w:rsidP="004A4EBD">
      <w:pPr>
        <w:rPr>
          <w:kern w:val="18"/>
          <w:sz w:val="28"/>
          <w:lang w:val="en-GB"/>
        </w:rPr>
      </w:pPr>
      <w:r w:rsidRPr="004A4EBD">
        <w:rPr>
          <w:kern w:val="18"/>
          <w:sz w:val="28"/>
          <w:lang w:val="en-GB"/>
        </w:rPr>
        <w:tab/>
      </w:r>
      <w:r w:rsidRPr="004A4EBD">
        <w:rPr>
          <w:kern w:val="18"/>
          <w:sz w:val="28"/>
          <w:lang w:val="en-GB"/>
        </w:rPr>
        <w:tab/>
      </w:r>
      <w:r w:rsidRPr="004A4EBD">
        <w:rPr>
          <w:kern w:val="18"/>
          <w:sz w:val="28"/>
          <w:lang w:val="en-GB"/>
        </w:rPr>
        <w:tab/>
      </w:r>
      <w:r w:rsidRPr="004A4EBD">
        <w:rPr>
          <w:kern w:val="18"/>
          <w:sz w:val="28"/>
          <w:lang w:val="en-GB"/>
        </w:rPr>
        <w:tab/>
      </w:r>
      <w:r w:rsidRPr="004A4EBD">
        <w:rPr>
          <w:kern w:val="18"/>
          <w:sz w:val="28"/>
          <w:lang w:val="en-GB"/>
        </w:rPr>
        <w:tab/>
      </w:r>
      <w:r w:rsidRPr="004A4EBD">
        <w:rPr>
          <w:kern w:val="18"/>
          <w:sz w:val="28"/>
          <w:lang w:val="en-GB"/>
        </w:rPr>
        <w:tab/>
      </w:r>
    </w:p>
    <w:p w:rsidR="004A4EBD" w:rsidRPr="004A4EBD" w:rsidRDefault="004A4EBD" w:rsidP="004A4EBD">
      <w:pPr>
        <w:outlineLvl w:val="0"/>
        <w:rPr>
          <w:i/>
          <w:kern w:val="18"/>
          <w:sz w:val="28"/>
          <w:lang w:val="en-GB"/>
        </w:rPr>
      </w:pPr>
      <w:r w:rsidRPr="004A4EBD">
        <w:rPr>
          <w:i/>
          <w:kern w:val="18"/>
          <w:sz w:val="28"/>
          <w:lang w:val="en-GB"/>
        </w:rPr>
        <w:t xml:space="preserve">   </w:t>
      </w:r>
      <w:r w:rsidR="00136132">
        <w:rPr>
          <w:i/>
          <w:kern w:val="18"/>
          <w:sz w:val="28"/>
          <w:lang w:val="en-GB"/>
        </w:rPr>
        <w:tab/>
      </w:r>
      <w:r w:rsidR="00136132">
        <w:rPr>
          <w:i/>
          <w:kern w:val="18"/>
          <w:sz w:val="28"/>
          <w:lang w:val="en-GB"/>
        </w:rPr>
        <w:tab/>
      </w:r>
      <w:r w:rsidR="00136132">
        <w:rPr>
          <w:i/>
          <w:kern w:val="18"/>
          <w:sz w:val="28"/>
          <w:lang w:val="en-GB"/>
        </w:rPr>
        <w:tab/>
      </w:r>
      <w:r w:rsidR="00136132">
        <w:rPr>
          <w:i/>
          <w:kern w:val="18"/>
          <w:sz w:val="28"/>
          <w:lang w:val="en-GB"/>
        </w:rPr>
        <w:tab/>
      </w:r>
      <w:r w:rsidR="00136132">
        <w:rPr>
          <w:i/>
          <w:kern w:val="18"/>
          <w:sz w:val="28"/>
          <w:lang w:val="en-GB"/>
        </w:rPr>
        <w:tab/>
      </w:r>
      <w:r w:rsidR="00A42CFA">
        <w:rPr>
          <w:i/>
          <w:kern w:val="18"/>
          <w:sz w:val="28"/>
          <w:lang w:val="en-GB"/>
        </w:rPr>
        <w:t xml:space="preserve">     </w:t>
      </w:r>
      <w:r w:rsidRPr="004A4EBD">
        <w:rPr>
          <w:i/>
          <w:kern w:val="18"/>
          <w:sz w:val="28"/>
          <w:lang w:val="en-GB"/>
        </w:rPr>
        <w:t>Б е о г р а д</w:t>
      </w:r>
    </w:p>
    <w:p w:rsidR="004A4EBD" w:rsidRPr="004A4EBD" w:rsidRDefault="004A4EBD" w:rsidP="004A4EBD">
      <w:pPr>
        <w:rPr>
          <w:i/>
          <w:kern w:val="18"/>
          <w:sz w:val="28"/>
          <w:lang w:val="en-GB"/>
        </w:rPr>
      </w:pPr>
      <w:r w:rsidRPr="004A4EBD">
        <w:rPr>
          <w:i/>
          <w:kern w:val="18"/>
          <w:sz w:val="28"/>
          <w:lang w:val="en-GB"/>
        </w:rPr>
        <w:tab/>
      </w:r>
      <w:r w:rsidRPr="004A4EBD">
        <w:rPr>
          <w:i/>
          <w:kern w:val="18"/>
          <w:sz w:val="28"/>
          <w:lang w:val="en-GB"/>
        </w:rPr>
        <w:tab/>
      </w:r>
      <w:r w:rsidRPr="004A4EBD">
        <w:rPr>
          <w:i/>
          <w:kern w:val="18"/>
          <w:sz w:val="28"/>
          <w:lang w:val="en-GB"/>
        </w:rPr>
        <w:tab/>
      </w:r>
    </w:p>
    <w:p w:rsidR="004A4EBD" w:rsidRPr="004A4EBD" w:rsidRDefault="004A4EBD" w:rsidP="004A4EBD">
      <w:pPr>
        <w:outlineLvl w:val="0"/>
        <w:rPr>
          <w:i/>
          <w:kern w:val="18"/>
          <w:sz w:val="20"/>
          <w:lang w:val="en-GB"/>
        </w:rPr>
      </w:pPr>
      <w:r w:rsidRPr="004A4EBD">
        <w:rPr>
          <w:i/>
          <w:kern w:val="18"/>
          <w:sz w:val="28"/>
          <w:lang w:val="en-GB"/>
        </w:rPr>
        <w:t xml:space="preserve">                                                    </w:t>
      </w:r>
      <w:r w:rsidRPr="004A4EBD">
        <w:rPr>
          <w:i/>
          <w:kern w:val="18"/>
          <w:sz w:val="28"/>
          <w:lang w:val="sr-Cyrl-CS"/>
        </w:rPr>
        <w:t xml:space="preserve">Јануар </w:t>
      </w:r>
      <w:r w:rsidRPr="004A4EBD">
        <w:rPr>
          <w:i/>
          <w:kern w:val="18"/>
          <w:sz w:val="28"/>
          <w:lang w:val="en-GB"/>
        </w:rPr>
        <w:t>20</w:t>
      </w:r>
      <w:r w:rsidR="00260728">
        <w:rPr>
          <w:i/>
          <w:kern w:val="18"/>
          <w:sz w:val="28"/>
          <w:lang w:val="en-GB"/>
        </w:rPr>
        <w:t>2</w:t>
      </w:r>
      <w:r w:rsidR="001A37C3">
        <w:rPr>
          <w:i/>
          <w:kern w:val="18"/>
          <w:sz w:val="28"/>
          <w:lang w:val="en-GB"/>
        </w:rPr>
        <w:t>3</w:t>
      </w:r>
      <w:r w:rsidRPr="004A4EBD">
        <w:rPr>
          <w:i/>
          <w:kern w:val="18"/>
          <w:sz w:val="28"/>
          <w:lang w:val="en-GB"/>
        </w:rPr>
        <w:t>.године</w:t>
      </w:r>
      <w:r w:rsidRPr="004A4EBD">
        <w:rPr>
          <w:i/>
          <w:kern w:val="18"/>
          <w:sz w:val="28"/>
          <w:lang w:val="en-GB"/>
        </w:rPr>
        <w:tab/>
      </w:r>
    </w:p>
    <w:p w:rsidR="004A4EBD" w:rsidRDefault="004A4EBD" w:rsidP="004A4EBD">
      <w:pPr>
        <w:rPr>
          <w:kern w:val="18"/>
          <w:sz w:val="20"/>
          <w:lang w:val="en-GB"/>
        </w:rPr>
      </w:pPr>
    </w:p>
    <w:p w:rsidR="00136132" w:rsidRDefault="00136132" w:rsidP="004A4EBD">
      <w:pPr>
        <w:rPr>
          <w:kern w:val="18"/>
          <w:sz w:val="20"/>
          <w:lang w:val="en-GB"/>
        </w:rPr>
      </w:pPr>
    </w:p>
    <w:p w:rsidR="00136132" w:rsidRDefault="00136132" w:rsidP="004A4EBD">
      <w:pPr>
        <w:rPr>
          <w:kern w:val="18"/>
          <w:sz w:val="20"/>
          <w:lang w:val="en-GB"/>
        </w:rPr>
      </w:pPr>
    </w:p>
    <w:p w:rsidR="00136132" w:rsidRDefault="00136132" w:rsidP="004A4EBD">
      <w:pPr>
        <w:rPr>
          <w:kern w:val="18"/>
          <w:sz w:val="20"/>
          <w:lang w:val="en-GB"/>
        </w:rPr>
      </w:pPr>
    </w:p>
    <w:p w:rsidR="00136132" w:rsidRDefault="00136132" w:rsidP="004A4EBD">
      <w:pPr>
        <w:rPr>
          <w:kern w:val="18"/>
          <w:sz w:val="20"/>
          <w:lang w:val="en-GB"/>
        </w:rPr>
      </w:pPr>
    </w:p>
    <w:p w:rsidR="00136132" w:rsidRDefault="00136132" w:rsidP="004A4EBD">
      <w:pPr>
        <w:rPr>
          <w:kern w:val="18"/>
          <w:sz w:val="20"/>
          <w:lang w:val="en-GB"/>
        </w:rPr>
      </w:pPr>
    </w:p>
    <w:p w:rsidR="00136132" w:rsidRDefault="00136132" w:rsidP="004A4EBD">
      <w:pPr>
        <w:rPr>
          <w:kern w:val="18"/>
          <w:sz w:val="20"/>
          <w:lang w:val="en-GB"/>
        </w:rPr>
      </w:pPr>
    </w:p>
    <w:p w:rsidR="00136132" w:rsidRDefault="00136132" w:rsidP="004A4EBD">
      <w:pPr>
        <w:rPr>
          <w:kern w:val="18"/>
          <w:sz w:val="20"/>
          <w:lang w:val="en-GB"/>
        </w:rPr>
      </w:pPr>
    </w:p>
    <w:p w:rsidR="00136132" w:rsidRPr="004A4EBD" w:rsidRDefault="00136132" w:rsidP="004A4EBD">
      <w:pPr>
        <w:rPr>
          <w:kern w:val="18"/>
          <w:sz w:val="20"/>
          <w:lang w:val="en-GB"/>
        </w:rPr>
      </w:pPr>
    </w:p>
    <w:p w:rsidR="004A4EBD" w:rsidRPr="004A4EBD" w:rsidRDefault="004A4EBD" w:rsidP="004A4EBD">
      <w:pPr>
        <w:rPr>
          <w:kern w:val="18"/>
          <w:sz w:val="20"/>
          <w:lang w:val="en-GB"/>
        </w:rPr>
      </w:pPr>
    </w:p>
    <w:p w:rsidR="000D2A04" w:rsidRDefault="000D2A04" w:rsidP="004A4EBD">
      <w:pPr>
        <w:spacing w:line="360" w:lineRule="auto"/>
        <w:rPr>
          <w:i/>
          <w:kern w:val="18"/>
        </w:rPr>
      </w:pPr>
    </w:p>
    <w:p w:rsidR="004A4EBD" w:rsidRPr="004A4EBD" w:rsidRDefault="004A4EBD" w:rsidP="004A4EBD">
      <w:pPr>
        <w:spacing w:line="360" w:lineRule="auto"/>
        <w:rPr>
          <w:i/>
          <w:kern w:val="18"/>
          <w:lang w:val="sr-Cyrl-CS"/>
        </w:rPr>
      </w:pPr>
      <w:r w:rsidRPr="004A4EBD">
        <w:rPr>
          <w:i/>
          <w:kern w:val="18"/>
          <w:lang w:val="sr-Cyrl-CS"/>
        </w:rPr>
        <w:lastRenderedPageBreak/>
        <w:t>САДРЖАЈ:</w:t>
      </w:r>
    </w:p>
    <w:p w:rsidR="004A4EBD" w:rsidRPr="004A4EBD" w:rsidRDefault="004A4EBD" w:rsidP="004A4EBD">
      <w:pPr>
        <w:spacing w:line="360" w:lineRule="auto"/>
        <w:rPr>
          <w:i/>
          <w:kern w:val="18"/>
          <w:lang w:val="sr-Cyrl-CS"/>
        </w:rPr>
      </w:pPr>
      <w:r w:rsidRPr="004A4EBD">
        <w:rPr>
          <w:i/>
          <w:kern w:val="18"/>
          <w:lang w:val="sr-Cyrl-CS"/>
        </w:rPr>
        <w:t>1.ОДЛУКА О ФОРМИРАЊУ КОМИСИЈА ЗА ПОПИС СРЕДСТАВА И ИЗВОРА СРЕДСТАВА ЦЕНТРА СА СТАЊЕМ 31.12.20</w:t>
      </w:r>
      <w:r w:rsidR="00A63E83">
        <w:rPr>
          <w:i/>
          <w:kern w:val="18"/>
        </w:rPr>
        <w:t>22</w:t>
      </w:r>
      <w:r w:rsidRPr="004A4EBD">
        <w:rPr>
          <w:i/>
          <w:kern w:val="18"/>
          <w:lang w:val="sr-Cyrl-CS"/>
        </w:rPr>
        <w:t xml:space="preserve"> ГОДИНЕ...................................</w:t>
      </w:r>
      <w:r w:rsidR="00136132">
        <w:rPr>
          <w:i/>
          <w:kern w:val="18"/>
        </w:rPr>
        <w:t>............……….</w:t>
      </w:r>
      <w:r w:rsidRPr="004A4EBD">
        <w:rPr>
          <w:i/>
          <w:kern w:val="18"/>
          <w:lang w:val="sr-Cyrl-CS"/>
        </w:rPr>
        <w:t>.........1</w:t>
      </w:r>
    </w:p>
    <w:p w:rsidR="004A4EBD" w:rsidRPr="004A4EBD" w:rsidRDefault="004A4EBD" w:rsidP="004A4EBD">
      <w:pPr>
        <w:spacing w:line="360" w:lineRule="auto"/>
        <w:rPr>
          <w:i/>
          <w:kern w:val="18"/>
          <w:lang w:val="sr-Cyrl-CS"/>
        </w:rPr>
      </w:pPr>
      <w:r w:rsidRPr="004A4EBD">
        <w:rPr>
          <w:i/>
          <w:kern w:val="18"/>
          <w:lang w:val="sr-Cyrl-CS"/>
        </w:rPr>
        <w:t>2.УВОДНИ ДЕО..................................................................................................................6</w:t>
      </w:r>
    </w:p>
    <w:p w:rsidR="004A4EBD" w:rsidRPr="004A4EBD" w:rsidRDefault="004A4EBD" w:rsidP="004A4EBD">
      <w:pPr>
        <w:spacing w:line="360" w:lineRule="auto"/>
        <w:rPr>
          <w:i/>
          <w:kern w:val="18"/>
          <w:lang w:val="sr-Cyrl-CS"/>
        </w:rPr>
      </w:pPr>
      <w:r w:rsidRPr="004A4EBD">
        <w:rPr>
          <w:i/>
          <w:kern w:val="18"/>
          <w:lang w:val="sr-Cyrl-CS"/>
        </w:rPr>
        <w:t>3.ГРАЂЕВИНСКИ ОБЈЕКТИ И ОСНОВНА СРЕДСТВА...............................................8</w:t>
      </w:r>
    </w:p>
    <w:p w:rsidR="004A4EBD" w:rsidRPr="004A4EBD" w:rsidRDefault="004A4EBD" w:rsidP="004A4EBD">
      <w:pPr>
        <w:spacing w:line="360" w:lineRule="auto"/>
        <w:rPr>
          <w:i/>
          <w:kern w:val="18"/>
          <w:lang w:val="sr-Cyrl-CS"/>
        </w:rPr>
      </w:pPr>
      <w:r w:rsidRPr="004A4EBD">
        <w:rPr>
          <w:i/>
          <w:kern w:val="18"/>
          <w:lang w:val="sr-Cyrl-CS"/>
        </w:rPr>
        <w:t>4.ЗАЛИХЕ РОБЕ У АПОТЕЦИ И МАГАЦИНУ ЦЕНТРА...............................................9</w:t>
      </w:r>
    </w:p>
    <w:p w:rsidR="004A4EBD" w:rsidRDefault="004A4EBD" w:rsidP="004A4EBD">
      <w:pPr>
        <w:spacing w:line="360" w:lineRule="auto"/>
        <w:rPr>
          <w:i/>
          <w:kern w:val="18"/>
          <w:lang w:val="sr-Cyrl-CS"/>
        </w:rPr>
      </w:pPr>
      <w:r w:rsidRPr="004A4EBD">
        <w:rPr>
          <w:i/>
          <w:kern w:val="18"/>
          <w:lang w:val="sr-Cyrl-CS"/>
        </w:rPr>
        <w:t>5.ПОПИС БЛАГАЈНЕ......................................................................................................</w:t>
      </w:r>
      <w:r w:rsidR="00CE0CB4">
        <w:rPr>
          <w:i/>
          <w:kern w:val="18"/>
          <w:lang w:val="sr-Cyrl-CS"/>
        </w:rPr>
        <w:t>..</w:t>
      </w:r>
      <w:r w:rsidRPr="004A4EBD">
        <w:rPr>
          <w:i/>
          <w:kern w:val="18"/>
          <w:lang w:val="sr-Cyrl-CS"/>
        </w:rPr>
        <w:t>10</w:t>
      </w:r>
    </w:p>
    <w:p w:rsidR="007A018A" w:rsidRDefault="007A018A" w:rsidP="004A4EBD">
      <w:pPr>
        <w:spacing w:line="360" w:lineRule="auto"/>
        <w:rPr>
          <w:i/>
          <w:kern w:val="18"/>
        </w:rPr>
      </w:pPr>
      <w:r>
        <w:rPr>
          <w:i/>
          <w:kern w:val="18"/>
          <w:lang w:val="sr-Cyrl-CS"/>
        </w:rPr>
        <w:t>6.ПОПИС ОБАВЕЗА И ПОТРАЖИВАЊА......................................................................10</w:t>
      </w:r>
    </w:p>
    <w:p w:rsidR="00CE0CB4" w:rsidRPr="00CE0CB4" w:rsidRDefault="007A018A" w:rsidP="004A4EBD">
      <w:pPr>
        <w:spacing w:line="360" w:lineRule="auto"/>
        <w:rPr>
          <w:i/>
          <w:kern w:val="18"/>
          <w:lang w:val="sr-Cyrl-RS"/>
        </w:rPr>
      </w:pPr>
      <w:r>
        <w:rPr>
          <w:i/>
          <w:kern w:val="18"/>
          <w:lang w:val="sr-Cyrl-RS"/>
        </w:rPr>
        <w:t>7</w:t>
      </w:r>
      <w:r w:rsidR="00CE0CB4">
        <w:rPr>
          <w:i/>
          <w:kern w:val="18"/>
        </w:rPr>
        <w:t>.</w:t>
      </w:r>
      <w:r w:rsidR="00CE0CB4">
        <w:rPr>
          <w:i/>
          <w:kern w:val="18"/>
          <w:lang w:val="sr-Cyrl-RS"/>
        </w:rPr>
        <w:t>ПОПИС ГОТОВИНСКИХ  ЕКВИВАЛЕНАТА И ГОТОВИНЕ....................................11</w:t>
      </w:r>
    </w:p>
    <w:p w:rsidR="004A4EBD" w:rsidRPr="004A4EBD" w:rsidRDefault="007A018A" w:rsidP="004A4EBD">
      <w:pPr>
        <w:spacing w:line="360" w:lineRule="auto"/>
        <w:rPr>
          <w:i/>
          <w:kern w:val="18"/>
          <w:lang w:val="sr-Cyrl-CS"/>
        </w:rPr>
      </w:pPr>
      <w:r>
        <w:rPr>
          <w:i/>
          <w:kern w:val="18"/>
          <w:lang w:val="sr-Cyrl-RS"/>
        </w:rPr>
        <w:t>8</w:t>
      </w:r>
      <w:r w:rsidR="004A4EBD" w:rsidRPr="004A4EBD">
        <w:rPr>
          <w:i/>
          <w:kern w:val="18"/>
          <w:lang w:val="sr-Cyrl-CS"/>
        </w:rPr>
        <w:t>.ЗАКЉУЧАК ЦЕНТРАЛНЕ КОМИСИЈЕ....................................................................</w:t>
      </w:r>
      <w:r w:rsidR="00CE0CB4">
        <w:rPr>
          <w:i/>
          <w:kern w:val="18"/>
          <w:lang w:val="sr-Cyrl-CS"/>
        </w:rPr>
        <w:t>.</w:t>
      </w:r>
      <w:r w:rsidR="004A4EBD" w:rsidRPr="004A4EBD">
        <w:rPr>
          <w:i/>
          <w:kern w:val="18"/>
          <w:lang w:val="sr-Cyrl-CS"/>
        </w:rPr>
        <w:t>1</w:t>
      </w:r>
      <w:r w:rsidR="00CE0CB4">
        <w:rPr>
          <w:i/>
          <w:kern w:val="18"/>
          <w:lang w:val="sr-Cyrl-CS"/>
        </w:rPr>
        <w:t>2</w:t>
      </w: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Default="004A4EBD" w:rsidP="004A4EBD">
      <w:pPr>
        <w:rPr>
          <w:kern w:val="18"/>
          <w:sz w:val="20"/>
        </w:rPr>
      </w:pPr>
    </w:p>
    <w:p w:rsidR="00A42CFA" w:rsidRDefault="00A42CFA" w:rsidP="004A4EBD">
      <w:pPr>
        <w:rPr>
          <w:kern w:val="18"/>
          <w:sz w:val="20"/>
        </w:rPr>
      </w:pPr>
    </w:p>
    <w:p w:rsidR="00A42CFA" w:rsidRDefault="00A42CFA" w:rsidP="004A4EBD">
      <w:pPr>
        <w:rPr>
          <w:kern w:val="18"/>
          <w:sz w:val="20"/>
        </w:rPr>
      </w:pPr>
    </w:p>
    <w:p w:rsidR="00A42CFA" w:rsidRPr="00A42CFA" w:rsidRDefault="00A42CFA" w:rsidP="004A4EBD">
      <w:pPr>
        <w:rPr>
          <w:kern w:val="18"/>
          <w:sz w:val="20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4A4EBD" w:rsidRPr="004A4EBD" w:rsidRDefault="004A4EBD" w:rsidP="004A4EBD">
      <w:pPr>
        <w:rPr>
          <w:kern w:val="18"/>
          <w:sz w:val="20"/>
          <w:lang w:val="sr-Cyrl-CS"/>
        </w:rPr>
      </w:pPr>
    </w:p>
    <w:p w:rsidR="00136132" w:rsidRDefault="00136132" w:rsidP="004A4EBD">
      <w:pPr>
        <w:jc w:val="both"/>
        <w:rPr>
          <w:kern w:val="18"/>
          <w:lang w:val="en-GB"/>
        </w:rPr>
      </w:pPr>
      <w:bookmarkStart w:id="0" w:name="OLE_LINK4"/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en-GB"/>
        </w:rPr>
        <w:lastRenderedPageBreak/>
        <w:tab/>
      </w:r>
      <w:r w:rsidRPr="004A4EBD">
        <w:rPr>
          <w:kern w:val="18"/>
          <w:lang w:val="en-GB"/>
        </w:rPr>
        <w:tab/>
      </w:r>
      <w:r w:rsidRPr="004A4EBD">
        <w:rPr>
          <w:kern w:val="18"/>
          <w:lang w:val="ru-RU"/>
        </w:rPr>
        <w:t xml:space="preserve">На основу 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лана 45.Правилника о ра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уноводству и финансијском послова</w:t>
      </w:r>
      <w:r w:rsidRPr="004A4EBD">
        <w:rPr>
          <w:kern w:val="18"/>
          <w:lang w:val="sr-Cyrl-CS"/>
        </w:rPr>
        <w:t xml:space="preserve">њу </w:t>
      </w:r>
      <w:r w:rsidRPr="004A4EBD">
        <w:rPr>
          <w:kern w:val="18"/>
          <w:lang w:val="ru-RU"/>
        </w:rPr>
        <w:t xml:space="preserve"> Центра за за</w:t>
      </w:r>
      <w:r w:rsidRPr="004A4EBD">
        <w:rPr>
          <w:kern w:val="18"/>
          <w:lang w:val="sr-Cyrl-CS"/>
        </w:rPr>
        <w:t>ш</w:t>
      </w:r>
      <w:r w:rsidRPr="004A4EBD">
        <w:rPr>
          <w:kern w:val="18"/>
          <w:lang w:val="ru-RU"/>
        </w:rPr>
        <w:t>титу одој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 xml:space="preserve">ади , деце и омладине  и на основу 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лана 52.Статута Центра за за</w:t>
      </w:r>
      <w:r w:rsidRPr="004A4EBD">
        <w:rPr>
          <w:kern w:val="18"/>
          <w:lang w:val="sr-Cyrl-CS"/>
        </w:rPr>
        <w:t>ш</w:t>
      </w:r>
      <w:r w:rsidRPr="004A4EBD">
        <w:rPr>
          <w:kern w:val="18"/>
          <w:lang w:val="ru-RU"/>
        </w:rPr>
        <w:t>титу одој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ади,деце и омладине ,Београд ,</w:t>
      </w:r>
      <w:r w:rsidRPr="004A4EBD">
        <w:rPr>
          <w:kern w:val="18"/>
          <w:lang w:val="sr-Cyrl-CS"/>
        </w:rPr>
        <w:t xml:space="preserve">а у складу са чланом </w:t>
      </w:r>
      <w:r w:rsidRPr="004A4EBD">
        <w:rPr>
          <w:kern w:val="18"/>
          <w:lang w:val="ru-RU"/>
        </w:rPr>
        <w:t>4</w:t>
      </w:r>
      <w:r w:rsidRPr="004A4EBD">
        <w:rPr>
          <w:kern w:val="18"/>
          <w:lang w:val="sr-Cyrl-CS"/>
        </w:rPr>
        <w:t xml:space="preserve">.Правилника о начину и роковима вршења пописа  и усклађивања књиговодственог стања са стварним стањем </w:t>
      </w:r>
      <w:r w:rsidRPr="004A4EBD">
        <w:rPr>
          <w:kern w:val="18"/>
          <w:lang w:val="ru-RU"/>
        </w:rPr>
        <w:t>(</w:t>
      </w:r>
      <w:r w:rsidRPr="004A4EBD">
        <w:rPr>
          <w:kern w:val="18"/>
          <w:lang w:val="sr-Cyrl-CS"/>
        </w:rPr>
        <w:t xml:space="preserve">Службени Гласник РС број </w:t>
      </w:r>
      <w:r w:rsidR="00260728" w:rsidRPr="00C41344">
        <w:rPr>
          <w:w w:val="110"/>
          <w:lang w:val="sr-Cyrl-CS"/>
        </w:rPr>
        <w:t>бр.</w:t>
      </w:r>
      <w:r w:rsidR="008D6246">
        <w:rPr>
          <w:w w:val="110"/>
          <w:lang w:val="sr-Cyrl-CS"/>
        </w:rPr>
        <w:t>89/2020</w:t>
      </w:r>
      <w:r w:rsidRPr="004A4EBD">
        <w:rPr>
          <w:kern w:val="18"/>
          <w:lang w:val="sr-Cyrl-CS"/>
        </w:rPr>
        <w:t xml:space="preserve">) ,и </w:t>
      </w:r>
      <w:r w:rsidRPr="004A4EBD">
        <w:rPr>
          <w:kern w:val="18"/>
          <w:lang w:val="ru-RU"/>
        </w:rPr>
        <w:t xml:space="preserve"> у складу са 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ланом 18.Уредбе о бу</w:t>
      </w:r>
      <w:r w:rsidRPr="004A4EBD">
        <w:rPr>
          <w:kern w:val="18"/>
          <w:lang w:val="sr-Cyrl-CS"/>
        </w:rPr>
        <w:t>џ</w:t>
      </w:r>
      <w:r w:rsidRPr="004A4EBD">
        <w:rPr>
          <w:kern w:val="18"/>
          <w:lang w:val="ru-RU"/>
        </w:rPr>
        <w:t>етском ра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уноводству (Слу</w:t>
      </w:r>
      <w:r w:rsidRPr="004A4EBD">
        <w:rPr>
          <w:kern w:val="18"/>
          <w:lang w:val="sr-Cyrl-CS"/>
        </w:rPr>
        <w:t>ж</w:t>
      </w:r>
      <w:r w:rsidRPr="004A4EBD">
        <w:rPr>
          <w:kern w:val="18"/>
          <w:lang w:val="ru-RU"/>
        </w:rPr>
        <w:t>бени гласник РС бр.</w:t>
      </w:r>
      <w:r w:rsidR="008D6246">
        <w:rPr>
          <w:kern w:val="18"/>
          <w:lang w:val="ru-RU"/>
        </w:rPr>
        <w:t xml:space="preserve"> </w:t>
      </w:r>
      <w:r w:rsidR="008D6246" w:rsidRPr="008D6246">
        <w:rPr>
          <w:kern w:val="18"/>
          <w:lang w:val="ru-RU"/>
        </w:rPr>
        <w:t>125/2003, 12/2006 i 27/2020</w:t>
      </w:r>
      <w:r w:rsidRPr="004A4EBD">
        <w:rPr>
          <w:kern w:val="18"/>
          <w:lang w:val="sr-Cyrl-CS"/>
        </w:rPr>
        <w:t xml:space="preserve">  </w:t>
      </w:r>
      <w:r w:rsidRPr="004A4EBD">
        <w:rPr>
          <w:kern w:val="18"/>
          <w:lang w:val="ru-RU"/>
        </w:rPr>
        <w:t xml:space="preserve">) директор Центра дана </w:t>
      </w:r>
      <w:r w:rsidR="00136132">
        <w:rPr>
          <w:kern w:val="18"/>
        </w:rPr>
        <w:t xml:space="preserve"> </w:t>
      </w:r>
      <w:r w:rsidR="00260728" w:rsidRPr="0061166F">
        <w:rPr>
          <w:color w:val="000000" w:themeColor="text1"/>
          <w:kern w:val="18"/>
        </w:rPr>
        <w:t>0</w:t>
      </w:r>
      <w:r w:rsidR="00FB26FF">
        <w:rPr>
          <w:color w:val="000000" w:themeColor="text1"/>
          <w:kern w:val="18"/>
        </w:rPr>
        <w:t>1</w:t>
      </w:r>
      <w:r w:rsidR="00260728" w:rsidRPr="0061166F">
        <w:rPr>
          <w:color w:val="000000" w:themeColor="text1"/>
          <w:kern w:val="18"/>
        </w:rPr>
        <w:t>.12.20</w:t>
      </w:r>
      <w:r w:rsidR="007E71E3" w:rsidRPr="0061166F">
        <w:rPr>
          <w:color w:val="000000" w:themeColor="text1"/>
          <w:kern w:val="18"/>
        </w:rPr>
        <w:t>2</w:t>
      </w:r>
      <w:r w:rsidR="001A37C3">
        <w:rPr>
          <w:color w:val="000000" w:themeColor="text1"/>
          <w:kern w:val="18"/>
        </w:rPr>
        <w:t>2</w:t>
      </w:r>
      <w:r w:rsidR="00136132" w:rsidRPr="0061166F">
        <w:rPr>
          <w:color w:val="000000" w:themeColor="text1"/>
          <w:kern w:val="18"/>
        </w:rPr>
        <w:t xml:space="preserve"> </w:t>
      </w:r>
      <w:r w:rsidR="000D2A04" w:rsidRPr="0061166F">
        <w:rPr>
          <w:color w:val="000000" w:themeColor="text1"/>
          <w:kern w:val="18"/>
        </w:rPr>
        <w:t xml:space="preserve">  </w:t>
      </w:r>
      <w:r w:rsidRPr="004A4EBD">
        <w:rPr>
          <w:kern w:val="18"/>
          <w:lang w:val="ru-RU"/>
        </w:rPr>
        <w:t>године  доноси следе</w:t>
      </w:r>
      <w:r w:rsidRPr="004A4EBD">
        <w:rPr>
          <w:kern w:val="18"/>
          <w:lang w:val="sr-Cyrl-CS"/>
        </w:rPr>
        <w:t>ћ</w:t>
      </w:r>
      <w:r w:rsidRPr="004A4EBD">
        <w:rPr>
          <w:kern w:val="18"/>
          <w:lang w:val="ru-RU"/>
        </w:rPr>
        <w:t>у :</w:t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</w:p>
    <w:p w:rsidR="004A4EBD" w:rsidRPr="004A4EBD" w:rsidRDefault="004A4EBD" w:rsidP="004A4EBD">
      <w:pPr>
        <w:jc w:val="center"/>
        <w:outlineLvl w:val="0"/>
        <w:rPr>
          <w:b/>
          <w:bCs/>
          <w:kern w:val="18"/>
          <w:lang w:val="en-GB"/>
        </w:rPr>
      </w:pPr>
      <w:proofErr w:type="gramStart"/>
      <w:r w:rsidRPr="004A4EBD">
        <w:rPr>
          <w:b/>
          <w:bCs/>
          <w:kern w:val="18"/>
          <w:lang w:val="en-GB"/>
        </w:rPr>
        <w:t>О  Д</w:t>
      </w:r>
      <w:proofErr w:type="gramEnd"/>
      <w:r w:rsidRPr="004A4EBD">
        <w:rPr>
          <w:b/>
          <w:bCs/>
          <w:kern w:val="18"/>
          <w:lang w:val="en-GB"/>
        </w:rPr>
        <w:t xml:space="preserve">  Л  У  К  У</w:t>
      </w:r>
    </w:p>
    <w:p w:rsidR="004A4EBD" w:rsidRPr="004A4EBD" w:rsidRDefault="004A4EBD" w:rsidP="004A4EBD">
      <w:pPr>
        <w:jc w:val="center"/>
        <w:rPr>
          <w:b/>
          <w:bCs/>
          <w:kern w:val="18"/>
          <w:lang w:val="en-GB"/>
        </w:rPr>
      </w:pPr>
      <w:proofErr w:type="gramStart"/>
      <w:r w:rsidRPr="004A4EBD">
        <w:rPr>
          <w:b/>
          <w:bCs/>
          <w:kern w:val="18"/>
          <w:lang w:val="en-GB"/>
        </w:rPr>
        <w:t>О  ФОРМИРА</w:t>
      </w:r>
      <w:r w:rsidRPr="004A4EBD">
        <w:rPr>
          <w:b/>
          <w:bCs/>
          <w:kern w:val="18"/>
          <w:lang w:val="sr-Cyrl-CS"/>
        </w:rPr>
        <w:t>Њ</w:t>
      </w:r>
      <w:r w:rsidRPr="004A4EBD">
        <w:rPr>
          <w:b/>
          <w:bCs/>
          <w:kern w:val="18"/>
          <w:lang w:val="en-GB"/>
        </w:rPr>
        <w:t>У</w:t>
      </w:r>
      <w:proofErr w:type="gramEnd"/>
      <w:r w:rsidRPr="004A4EBD">
        <w:rPr>
          <w:b/>
          <w:bCs/>
          <w:kern w:val="18"/>
          <w:lang w:val="en-GB"/>
        </w:rPr>
        <w:t xml:space="preserve">  КОМИСИЈА ЗА ПОПИС СРЕДСТАВА И</w:t>
      </w:r>
    </w:p>
    <w:p w:rsidR="004A4EBD" w:rsidRPr="004A4EBD" w:rsidRDefault="004A4EBD" w:rsidP="004A4EBD">
      <w:pPr>
        <w:jc w:val="center"/>
        <w:rPr>
          <w:kern w:val="18"/>
          <w:lang w:val="ru-RU"/>
        </w:rPr>
      </w:pPr>
      <w:r w:rsidRPr="004A4EBD">
        <w:rPr>
          <w:b/>
          <w:bCs/>
          <w:kern w:val="18"/>
          <w:lang w:val="ru-RU"/>
        </w:rPr>
        <w:t>ИЗВОРА СРЕДСТАВА ЦЕНТРА СА СТА</w:t>
      </w:r>
      <w:r w:rsidRPr="004A4EBD">
        <w:rPr>
          <w:b/>
          <w:bCs/>
          <w:kern w:val="18"/>
          <w:lang w:val="sr-Cyrl-CS"/>
        </w:rPr>
        <w:t>Њ</w:t>
      </w:r>
      <w:r w:rsidRPr="004A4EBD">
        <w:rPr>
          <w:b/>
          <w:bCs/>
          <w:kern w:val="18"/>
          <w:lang w:val="ru-RU"/>
        </w:rPr>
        <w:t>ЕМ 31.12.2</w:t>
      </w:r>
      <w:r w:rsidRPr="004A4EBD">
        <w:rPr>
          <w:b/>
          <w:bCs/>
          <w:kern w:val="18"/>
        </w:rPr>
        <w:t>0</w:t>
      </w:r>
      <w:r w:rsidR="007E71E3">
        <w:rPr>
          <w:b/>
          <w:bCs/>
          <w:kern w:val="18"/>
        </w:rPr>
        <w:t>2</w:t>
      </w:r>
      <w:r w:rsidR="001A37C3">
        <w:rPr>
          <w:b/>
          <w:bCs/>
          <w:kern w:val="18"/>
        </w:rPr>
        <w:t>2</w:t>
      </w:r>
      <w:r w:rsidRPr="004A4EBD">
        <w:rPr>
          <w:b/>
          <w:bCs/>
          <w:kern w:val="18"/>
          <w:lang w:val="ru-RU"/>
        </w:rPr>
        <w:t>.г</w:t>
      </w:r>
      <w:r w:rsidRPr="004A4EBD">
        <w:rPr>
          <w:kern w:val="18"/>
          <w:lang w:val="ru-RU"/>
        </w:rPr>
        <w:t>.</w:t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</w:p>
    <w:p w:rsidR="004A4EBD" w:rsidRPr="004A4EBD" w:rsidRDefault="004A4EBD" w:rsidP="004A4EBD">
      <w:pPr>
        <w:jc w:val="both"/>
        <w:rPr>
          <w:kern w:val="18"/>
          <w:lang w:val="en-GB"/>
        </w:rPr>
      </w:pPr>
      <w:r w:rsidRPr="004A4EBD">
        <w:rPr>
          <w:kern w:val="18"/>
          <w:lang w:val="ru-RU"/>
        </w:rPr>
        <w:tab/>
      </w:r>
      <w:proofErr w:type="spellStart"/>
      <w:r w:rsidRPr="004A4EBD">
        <w:rPr>
          <w:kern w:val="18"/>
          <w:lang w:val="en-GB"/>
        </w:rPr>
        <w:t>I.Комисија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за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попис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основних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средстава</w:t>
      </w:r>
      <w:proofErr w:type="spellEnd"/>
      <w:r w:rsidRPr="004A4EBD">
        <w:rPr>
          <w:kern w:val="18"/>
          <w:lang w:val="en-GB"/>
        </w:rPr>
        <w:t xml:space="preserve"> у ОЈ” </w:t>
      </w:r>
      <w:proofErr w:type="spellStart"/>
      <w:r w:rsidRPr="004A4EBD">
        <w:rPr>
          <w:kern w:val="18"/>
          <w:lang w:val="en-GB"/>
        </w:rPr>
        <w:t>Стационар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за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мајку</w:t>
      </w:r>
      <w:proofErr w:type="spellEnd"/>
      <w:r w:rsidRPr="004A4EBD">
        <w:rPr>
          <w:kern w:val="18"/>
          <w:lang w:val="en-GB"/>
        </w:rPr>
        <w:t xml:space="preserve"> </w:t>
      </w:r>
      <w:proofErr w:type="gramStart"/>
      <w:r w:rsidRPr="004A4EBD">
        <w:rPr>
          <w:kern w:val="18"/>
          <w:lang w:val="en-GB"/>
        </w:rPr>
        <w:t xml:space="preserve">и  </w:t>
      </w:r>
      <w:proofErr w:type="spellStart"/>
      <w:r w:rsidRPr="004A4EBD">
        <w:rPr>
          <w:kern w:val="18"/>
          <w:lang w:val="en-GB"/>
        </w:rPr>
        <w:t>дете</w:t>
      </w:r>
      <w:proofErr w:type="spellEnd"/>
      <w:proofErr w:type="gramEnd"/>
      <w:r w:rsidRPr="004A4EBD">
        <w:rPr>
          <w:kern w:val="18"/>
          <w:lang w:val="en-GB"/>
        </w:rPr>
        <w:t xml:space="preserve">” и </w:t>
      </w:r>
      <w:proofErr w:type="spellStart"/>
      <w:r w:rsidRPr="004A4EBD">
        <w:rPr>
          <w:kern w:val="18"/>
          <w:lang w:val="en-GB"/>
        </w:rPr>
        <w:t>Оп</w:t>
      </w:r>
      <w:proofErr w:type="spellEnd"/>
      <w:r w:rsidRPr="004A4EBD">
        <w:rPr>
          <w:kern w:val="18"/>
          <w:lang w:val="sr-Cyrl-CS"/>
        </w:rPr>
        <w:t>ш</w:t>
      </w:r>
      <w:proofErr w:type="spellStart"/>
      <w:r w:rsidRPr="004A4EBD">
        <w:rPr>
          <w:kern w:val="18"/>
          <w:lang w:val="en-GB"/>
        </w:rPr>
        <w:t>тој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слу</w:t>
      </w:r>
      <w:proofErr w:type="spellEnd"/>
      <w:r w:rsidRPr="004A4EBD">
        <w:rPr>
          <w:kern w:val="18"/>
          <w:lang w:val="sr-Cyrl-CS"/>
        </w:rPr>
        <w:t>ж</w:t>
      </w:r>
      <w:proofErr w:type="spellStart"/>
      <w:r w:rsidRPr="004A4EBD">
        <w:rPr>
          <w:kern w:val="18"/>
          <w:lang w:val="en-GB"/>
        </w:rPr>
        <w:t>би</w:t>
      </w:r>
      <w:proofErr w:type="spellEnd"/>
      <w:r w:rsidRPr="004A4EBD">
        <w:rPr>
          <w:kern w:val="18"/>
          <w:lang w:val="en-GB"/>
        </w:rPr>
        <w:t xml:space="preserve"> у </w:t>
      </w:r>
      <w:proofErr w:type="spellStart"/>
      <w:r w:rsidRPr="004A4EBD">
        <w:rPr>
          <w:kern w:val="18"/>
          <w:lang w:val="en-GB"/>
        </w:rPr>
        <w:t>ул.Зве</w:t>
      </w:r>
      <w:proofErr w:type="spellEnd"/>
      <w:r w:rsidRPr="004A4EBD">
        <w:rPr>
          <w:kern w:val="18"/>
          <w:lang w:val="sr-Cyrl-CS"/>
        </w:rPr>
        <w:t>ч</w:t>
      </w:r>
      <w:proofErr w:type="spellStart"/>
      <w:r w:rsidRPr="004A4EBD">
        <w:rPr>
          <w:kern w:val="18"/>
          <w:lang w:val="en-GB"/>
        </w:rPr>
        <w:t>анској</w:t>
      </w:r>
      <w:proofErr w:type="spellEnd"/>
      <w:r w:rsidRPr="004A4EBD">
        <w:rPr>
          <w:kern w:val="18"/>
          <w:lang w:val="en-GB"/>
        </w:rPr>
        <w:t xml:space="preserve"> бр.7.</w:t>
      </w:r>
    </w:p>
    <w:p w:rsidR="004A4EBD" w:rsidRPr="004A4EBD" w:rsidRDefault="004A4EBD" w:rsidP="004A4EBD">
      <w:pPr>
        <w:jc w:val="both"/>
        <w:rPr>
          <w:kern w:val="18"/>
          <w:lang w:val="en-GB"/>
        </w:rPr>
      </w:pPr>
      <w:r w:rsidRPr="004A4EBD">
        <w:rPr>
          <w:kern w:val="18"/>
          <w:lang w:val="en-GB"/>
        </w:rPr>
        <w:tab/>
      </w:r>
      <w:r w:rsidRPr="004A4EBD">
        <w:rPr>
          <w:kern w:val="18"/>
          <w:lang w:val="en-GB"/>
        </w:rPr>
        <w:tab/>
        <w:t>1.</w:t>
      </w:r>
      <w:r w:rsidR="00A63E83">
        <w:rPr>
          <w:kern w:val="18"/>
          <w:lang w:val="sr-Cyrl-CS"/>
        </w:rPr>
        <w:t>Видосава Ђорђевић</w:t>
      </w:r>
      <w:r w:rsidRPr="004A4EBD">
        <w:rPr>
          <w:kern w:val="18"/>
          <w:lang w:val="sr-Cyrl-CS"/>
        </w:rPr>
        <w:tab/>
      </w:r>
      <w:r w:rsidRPr="004A4EBD">
        <w:rPr>
          <w:kern w:val="18"/>
          <w:lang w:val="en-GB"/>
        </w:rPr>
        <w:tab/>
      </w:r>
      <w:r w:rsidR="00260728">
        <w:rPr>
          <w:kern w:val="18"/>
          <w:lang w:val="sr-Cyrl-RS"/>
        </w:rPr>
        <w:tab/>
      </w:r>
      <w:r w:rsidRPr="004A4EBD">
        <w:rPr>
          <w:kern w:val="18"/>
          <w:lang w:val="en-GB"/>
        </w:rPr>
        <w:t>-</w:t>
      </w:r>
      <w:r w:rsidRPr="004A4EBD">
        <w:rPr>
          <w:kern w:val="18"/>
          <w:lang w:val="ru-RU"/>
        </w:rPr>
        <w:t>председник</w:t>
      </w:r>
      <w:r w:rsidRPr="004A4EBD">
        <w:rPr>
          <w:kern w:val="18"/>
          <w:lang w:val="en-GB"/>
        </w:rPr>
        <w:t xml:space="preserve"> </w:t>
      </w:r>
      <w:r w:rsidRPr="004A4EBD">
        <w:rPr>
          <w:kern w:val="18"/>
          <w:lang w:val="ru-RU"/>
        </w:rPr>
        <w:t>комисије</w:t>
      </w:r>
    </w:p>
    <w:p w:rsidR="004A4EBD" w:rsidRPr="004A4EBD" w:rsidRDefault="004A4EBD" w:rsidP="004A4EBD">
      <w:pPr>
        <w:jc w:val="both"/>
        <w:rPr>
          <w:kern w:val="18"/>
          <w:lang w:val="en-GB"/>
        </w:rPr>
      </w:pPr>
      <w:r w:rsidRPr="004A4EBD">
        <w:rPr>
          <w:kern w:val="18"/>
          <w:lang w:val="en-GB"/>
        </w:rPr>
        <w:tab/>
      </w:r>
      <w:r w:rsidRPr="004A4EBD">
        <w:rPr>
          <w:kern w:val="18"/>
          <w:lang w:val="en-GB"/>
        </w:rPr>
        <w:tab/>
        <w:t>2.</w:t>
      </w:r>
      <w:r w:rsidR="00A63E83">
        <w:rPr>
          <w:kern w:val="18"/>
          <w:lang w:val="sr-Cyrl-RS"/>
        </w:rPr>
        <w:t>Гордана Николић</w:t>
      </w:r>
      <w:r w:rsidR="00A63E83">
        <w:rPr>
          <w:kern w:val="18"/>
          <w:lang w:val="sr-Cyrl-RS"/>
        </w:rPr>
        <w:tab/>
      </w:r>
      <w:r w:rsidR="00136132">
        <w:rPr>
          <w:kern w:val="18"/>
          <w:lang w:val="en-GB"/>
        </w:rPr>
        <w:tab/>
      </w:r>
      <w:r w:rsidR="00136132">
        <w:rPr>
          <w:kern w:val="18"/>
          <w:lang w:val="en-GB"/>
        </w:rPr>
        <w:tab/>
      </w:r>
      <w:r w:rsidR="00A63E83">
        <w:rPr>
          <w:kern w:val="18"/>
          <w:lang w:val="sr-Cyrl-RS"/>
        </w:rPr>
        <w:tab/>
      </w:r>
      <w:r w:rsidRPr="004A4EBD">
        <w:rPr>
          <w:kern w:val="18"/>
          <w:lang w:val="en-GB"/>
        </w:rPr>
        <w:t>-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лан</w:t>
      </w:r>
      <w:r w:rsidRPr="004A4EBD">
        <w:rPr>
          <w:kern w:val="18"/>
          <w:lang w:val="en-GB"/>
        </w:rPr>
        <w:t xml:space="preserve"> </w:t>
      </w:r>
      <w:r w:rsidRPr="004A4EBD">
        <w:rPr>
          <w:kern w:val="18"/>
          <w:lang w:val="ru-RU"/>
        </w:rPr>
        <w:t>комисије</w:t>
      </w:r>
    </w:p>
    <w:p w:rsidR="004A4EBD" w:rsidRDefault="004A4EBD" w:rsidP="004A4EBD">
      <w:pPr>
        <w:jc w:val="both"/>
        <w:rPr>
          <w:kern w:val="18"/>
          <w:lang w:val="sr-Cyrl-RS"/>
        </w:rPr>
      </w:pPr>
      <w:r w:rsidRPr="004A4EBD">
        <w:rPr>
          <w:kern w:val="18"/>
          <w:lang w:val="en-GB"/>
        </w:rPr>
        <w:tab/>
      </w:r>
      <w:r w:rsidRPr="004A4EBD">
        <w:rPr>
          <w:kern w:val="18"/>
          <w:lang w:val="en-GB"/>
        </w:rPr>
        <w:tab/>
        <w:t>3.</w:t>
      </w:r>
      <w:r w:rsidR="00A63E83">
        <w:rPr>
          <w:kern w:val="18"/>
          <w:lang w:val="sr-Cyrl-RS"/>
        </w:rPr>
        <w:t>Милица Лопатић</w:t>
      </w:r>
      <w:r w:rsidR="00260119">
        <w:rPr>
          <w:kern w:val="18"/>
          <w:lang w:val="sr-Cyrl-RS"/>
        </w:rPr>
        <w:tab/>
      </w:r>
      <w:r w:rsidR="00260728">
        <w:rPr>
          <w:kern w:val="18"/>
          <w:lang w:val="en-GB"/>
        </w:rPr>
        <w:tab/>
      </w:r>
      <w:r w:rsidR="00A63E83">
        <w:rPr>
          <w:kern w:val="18"/>
          <w:lang w:val="sr-Cyrl-RS"/>
        </w:rPr>
        <w:tab/>
      </w:r>
      <w:r w:rsidR="00A63E83">
        <w:rPr>
          <w:kern w:val="18"/>
          <w:lang w:val="sr-Cyrl-RS"/>
        </w:rPr>
        <w:tab/>
      </w:r>
      <w:r w:rsidRPr="004A4EBD">
        <w:rPr>
          <w:kern w:val="18"/>
          <w:lang w:val="en-GB"/>
        </w:rPr>
        <w:t>-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лан</w:t>
      </w:r>
      <w:r w:rsidRPr="004A4EBD">
        <w:rPr>
          <w:kern w:val="18"/>
          <w:lang w:val="en-GB"/>
        </w:rPr>
        <w:t xml:space="preserve"> </w:t>
      </w:r>
      <w:r w:rsidRPr="004A4EBD">
        <w:rPr>
          <w:kern w:val="18"/>
          <w:lang w:val="ru-RU"/>
        </w:rPr>
        <w:t>комисиј</w:t>
      </w:r>
      <w:r w:rsidRPr="004A4EBD">
        <w:rPr>
          <w:kern w:val="18"/>
          <w:lang w:val="en-GB"/>
        </w:rPr>
        <w:t xml:space="preserve">e </w:t>
      </w:r>
    </w:p>
    <w:p w:rsidR="00057EE6" w:rsidRPr="00057EE6" w:rsidRDefault="00057EE6" w:rsidP="004A4EBD">
      <w:pPr>
        <w:jc w:val="both"/>
        <w:rPr>
          <w:kern w:val="18"/>
          <w:lang w:val="sr-Cyrl-RS"/>
        </w:rPr>
      </w:pPr>
      <w:r>
        <w:rPr>
          <w:kern w:val="18"/>
          <w:lang w:val="sr-Cyrl-RS"/>
        </w:rPr>
        <w:tab/>
      </w:r>
      <w:r>
        <w:rPr>
          <w:kern w:val="18"/>
          <w:lang w:val="sr-Cyrl-RS"/>
        </w:rPr>
        <w:tab/>
        <w:t>4.Тања Јоксимовић</w:t>
      </w:r>
      <w:r>
        <w:rPr>
          <w:kern w:val="18"/>
          <w:lang w:val="sr-Cyrl-RS"/>
        </w:rPr>
        <w:tab/>
      </w:r>
      <w:r>
        <w:rPr>
          <w:kern w:val="18"/>
          <w:lang w:val="sr-Cyrl-RS"/>
        </w:rPr>
        <w:tab/>
      </w:r>
      <w:r>
        <w:rPr>
          <w:kern w:val="18"/>
          <w:lang w:val="sr-Cyrl-RS"/>
        </w:rPr>
        <w:tab/>
      </w:r>
      <w:r w:rsidR="00A63E83">
        <w:rPr>
          <w:kern w:val="18"/>
          <w:lang w:val="sr-Cyrl-RS"/>
        </w:rPr>
        <w:tab/>
      </w:r>
      <w:r>
        <w:rPr>
          <w:kern w:val="18"/>
          <w:lang w:val="sr-Cyrl-RS"/>
        </w:rPr>
        <w:t>-члан комисије</w:t>
      </w:r>
    </w:p>
    <w:p w:rsidR="004A4EBD" w:rsidRPr="004A4EBD" w:rsidRDefault="004A4EBD" w:rsidP="004A4EBD">
      <w:pPr>
        <w:ind w:right="843"/>
        <w:jc w:val="both"/>
        <w:rPr>
          <w:kern w:val="18"/>
          <w:lang w:val="en-GB"/>
        </w:rPr>
      </w:pPr>
      <w:r w:rsidRPr="004A4EBD">
        <w:rPr>
          <w:kern w:val="18"/>
          <w:lang w:val="en-GB"/>
        </w:rPr>
        <w:tab/>
      </w:r>
      <w:proofErr w:type="spellStart"/>
      <w:r w:rsidRPr="004A4EBD">
        <w:rPr>
          <w:kern w:val="18"/>
          <w:lang w:val="en-GB"/>
        </w:rPr>
        <w:t>II.Комисија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за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попис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ситног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инвентара</w:t>
      </w:r>
      <w:proofErr w:type="spellEnd"/>
      <w:r w:rsidRPr="004A4EBD">
        <w:rPr>
          <w:kern w:val="18"/>
          <w:lang w:val="en-GB"/>
        </w:rPr>
        <w:t xml:space="preserve">, </w:t>
      </w:r>
      <w:proofErr w:type="spellStart"/>
      <w:r w:rsidRPr="004A4EBD">
        <w:rPr>
          <w:kern w:val="18"/>
          <w:lang w:val="en-GB"/>
        </w:rPr>
        <w:t>за</w:t>
      </w:r>
      <w:proofErr w:type="spellEnd"/>
      <w:r w:rsidRPr="004A4EBD">
        <w:rPr>
          <w:kern w:val="18"/>
          <w:lang w:val="sr-Cyrl-CS"/>
        </w:rPr>
        <w:t>ш</w:t>
      </w:r>
      <w:proofErr w:type="spellStart"/>
      <w:r w:rsidRPr="004A4EBD">
        <w:rPr>
          <w:kern w:val="18"/>
          <w:lang w:val="en-GB"/>
        </w:rPr>
        <w:t>титне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оде</w:t>
      </w:r>
      <w:proofErr w:type="spellEnd"/>
      <w:r w:rsidRPr="004A4EBD">
        <w:rPr>
          <w:kern w:val="18"/>
          <w:lang w:val="sr-Cyrl-CS"/>
        </w:rPr>
        <w:t>ћ</w:t>
      </w:r>
      <w:r w:rsidRPr="004A4EBD">
        <w:rPr>
          <w:kern w:val="18"/>
          <w:lang w:val="en-GB"/>
        </w:rPr>
        <w:t xml:space="preserve">е и </w:t>
      </w:r>
      <w:proofErr w:type="spellStart"/>
      <w:r w:rsidRPr="004A4EBD">
        <w:rPr>
          <w:kern w:val="18"/>
          <w:lang w:val="en-GB"/>
        </w:rPr>
        <w:t>обу</w:t>
      </w:r>
      <w:proofErr w:type="spellEnd"/>
      <w:r w:rsidRPr="004A4EBD">
        <w:rPr>
          <w:kern w:val="18"/>
          <w:lang w:val="sr-Cyrl-CS"/>
        </w:rPr>
        <w:t>ћ</w:t>
      </w:r>
      <w:r w:rsidRPr="004A4EBD">
        <w:rPr>
          <w:kern w:val="18"/>
          <w:lang w:val="en-GB"/>
        </w:rPr>
        <w:t xml:space="preserve">е,    </w:t>
      </w:r>
      <w:proofErr w:type="spellStart"/>
      <w:r w:rsidRPr="004A4EBD">
        <w:rPr>
          <w:kern w:val="18"/>
          <w:lang w:val="en-GB"/>
        </w:rPr>
        <w:t>амбала</w:t>
      </w:r>
      <w:proofErr w:type="spellEnd"/>
      <w:r w:rsidRPr="004A4EBD">
        <w:rPr>
          <w:kern w:val="18"/>
          <w:lang w:val="sr-Cyrl-CS"/>
        </w:rPr>
        <w:t>ж</w:t>
      </w:r>
      <w:r w:rsidRPr="004A4EBD">
        <w:rPr>
          <w:kern w:val="18"/>
          <w:lang w:val="en-GB"/>
        </w:rPr>
        <w:t xml:space="preserve">е , </w:t>
      </w:r>
      <w:proofErr w:type="spellStart"/>
      <w:r w:rsidRPr="004A4EBD">
        <w:rPr>
          <w:kern w:val="18"/>
          <w:lang w:val="en-GB"/>
        </w:rPr>
        <w:t>алата</w:t>
      </w:r>
      <w:proofErr w:type="spellEnd"/>
      <w:r w:rsidRPr="004A4EBD">
        <w:rPr>
          <w:kern w:val="18"/>
          <w:lang w:val="en-GB"/>
        </w:rPr>
        <w:t xml:space="preserve"> и </w:t>
      </w:r>
      <w:proofErr w:type="spellStart"/>
      <w:r w:rsidRPr="004A4EBD">
        <w:rPr>
          <w:kern w:val="18"/>
          <w:lang w:val="en-GB"/>
        </w:rPr>
        <w:t>ве</w:t>
      </w:r>
      <w:proofErr w:type="spellEnd"/>
      <w:r w:rsidRPr="004A4EBD">
        <w:rPr>
          <w:kern w:val="18"/>
          <w:lang w:val="sr-Cyrl-CS"/>
        </w:rPr>
        <w:t>ш</w:t>
      </w:r>
      <w:proofErr w:type="spellStart"/>
      <w:r w:rsidRPr="004A4EBD">
        <w:rPr>
          <w:kern w:val="18"/>
          <w:lang w:val="en-GB"/>
        </w:rPr>
        <w:t>ераја,ло</w:t>
      </w:r>
      <w:proofErr w:type="spellEnd"/>
      <w:r w:rsidRPr="004A4EBD">
        <w:rPr>
          <w:kern w:val="18"/>
          <w:lang w:val="sr-Cyrl-CS"/>
        </w:rPr>
        <w:t>ж</w:t>
      </w:r>
      <w:r w:rsidRPr="004A4EBD">
        <w:rPr>
          <w:kern w:val="18"/>
          <w:lang w:val="en-GB"/>
        </w:rPr>
        <w:t xml:space="preserve"> у</w:t>
      </w:r>
      <w:r w:rsidRPr="004A4EBD">
        <w:rPr>
          <w:kern w:val="18"/>
          <w:lang w:val="sr-Cyrl-CS"/>
        </w:rPr>
        <w:t>љ</w:t>
      </w:r>
      <w:r w:rsidRPr="004A4EBD">
        <w:rPr>
          <w:kern w:val="18"/>
          <w:lang w:val="en-GB"/>
        </w:rPr>
        <w:t xml:space="preserve">а и </w:t>
      </w:r>
      <w:proofErr w:type="spellStart"/>
      <w:r w:rsidRPr="004A4EBD">
        <w:rPr>
          <w:kern w:val="18"/>
          <w:lang w:val="en-GB"/>
        </w:rPr>
        <w:t>пелена</w:t>
      </w:r>
      <w:proofErr w:type="spellEnd"/>
      <w:r w:rsidRPr="004A4EBD">
        <w:rPr>
          <w:kern w:val="18"/>
          <w:lang w:val="en-GB"/>
        </w:rPr>
        <w:t xml:space="preserve"> и </w:t>
      </w:r>
      <w:proofErr w:type="spellStart"/>
      <w:r w:rsidRPr="004A4EBD">
        <w:rPr>
          <w:kern w:val="18"/>
          <w:lang w:val="en-GB"/>
        </w:rPr>
        <w:t>залиха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хуманитарне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помо</w:t>
      </w:r>
      <w:proofErr w:type="spellEnd"/>
      <w:r w:rsidRPr="004A4EBD">
        <w:rPr>
          <w:kern w:val="18"/>
          <w:lang w:val="sr-Cyrl-CS"/>
        </w:rPr>
        <w:t>ћ</w:t>
      </w:r>
      <w:r w:rsidRPr="004A4EBD">
        <w:rPr>
          <w:kern w:val="18"/>
          <w:lang w:val="en-GB"/>
        </w:rPr>
        <w:t xml:space="preserve">и у ОЈ” </w:t>
      </w:r>
      <w:proofErr w:type="spellStart"/>
      <w:r w:rsidRPr="004A4EBD">
        <w:rPr>
          <w:kern w:val="18"/>
          <w:lang w:val="en-GB"/>
        </w:rPr>
        <w:t>Стационар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за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мајку</w:t>
      </w:r>
      <w:proofErr w:type="spellEnd"/>
      <w:r w:rsidRPr="004A4EBD">
        <w:rPr>
          <w:kern w:val="18"/>
          <w:lang w:val="en-GB"/>
        </w:rPr>
        <w:t xml:space="preserve"> и </w:t>
      </w:r>
      <w:proofErr w:type="spellStart"/>
      <w:r w:rsidRPr="004A4EBD">
        <w:rPr>
          <w:kern w:val="18"/>
          <w:lang w:val="en-GB"/>
        </w:rPr>
        <w:t>дете</w:t>
      </w:r>
      <w:proofErr w:type="spellEnd"/>
      <w:r w:rsidRPr="004A4EBD">
        <w:rPr>
          <w:kern w:val="18"/>
          <w:lang w:val="en-GB"/>
        </w:rPr>
        <w:t xml:space="preserve">” и </w:t>
      </w:r>
      <w:proofErr w:type="spellStart"/>
      <w:r w:rsidRPr="004A4EBD">
        <w:rPr>
          <w:kern w:val="18"/>
          <w:lang w:val="en-GB"/>
        </w:rPr>
        <w:t>Оп</w:t>
      </w:r>
      <w:proofErr w:type="spellEnd"/>
      <w:r w:rsidRPr="004A4EBD">
        <w:rPr>
          <w:kern w:val="18"/>
          <w:lang w:val="sr-Cyrl-CS"/>
        </w:rPr>
        <w:t>ш</w:t>
      </w:r>
      <w:proofErr w:type="spellStart"/>
      <w:r w:rsidRPr="004A4EBD">
        <w:rPr>
          <w:kern w:val="18"/>
          <w:lang w:val="en-GB"/>
        </w:rPr>
        <w:t>тој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слу</w:t>
      </w:r>
      <w:proofErr w:type="spellEnd"/>
      <w:r w:rsidRPr="004A4EBD">
        <w:rPr>
          <w:kern w:val="18"/>
          <w:lang w:val="sr-Cyrl-CS"/>
        </w:rPr>
        <w:t>ж</w:t>
      </w:r>
      <w:proofErr w:type="spellStart"/>
      <w:r w:rsidRPr="004A4EBD">
        <w:rPr>
          <w:kern w:val="18"/>
          <w:lang w:val="en-GB"/>
        </w:rPr>
        <w:t>би</w:t>
      </w:r>
      <w:proofErr w:type="spellEnd"/>
      <w:r w:rsidRPr="004A4EBD">
        <w:rPr>
          <w:kern w:val="18"/>
          <w:lang w:val="en-GB"/>
        </w:rPr>
        <w:t xml:space="preserve"> у </w:t>
      </w:r>
      <w:proofErr w:type="spellStart"/>
      <w:r w:rsidRPr="004A4EBD">
        <w:rPr>
          <w:kern w:val="18"/>
          <w:lang w:val="en-GB"/>
        </w:rPr>
        <w:t>Зве</w:t>
      </w:r>
      <w:proofErr w:type="spellEnd"/>
      <w:r w:rsidRPr="004A4EBD">
        <w:rPr>
          <w:kern w:val="18"/>
          <w:lang w:val="sr-Cyrl-CS"/>
        </w:rPr>
        <w:t>ч</w:t>
      </w:r>
      <w:proofErr w:type="spellStart"/>
      <w:r w:rsidRPr="004A4EBD">
        <w:rPr>
          <w:kern w:val="18"/>
          <w:lang w:val="en-GB"/>
        </w:rPr>
        <w:t>анској</w:t>
      </w:r>
      <w:proofErr w:type="spellEnd"/>
      <w:r w:rsidRPr="004A4EBD">
        <w:rPr>
          <w:kern w:val="18"/>
          <w:lang w:val="en-GB"/>
        </w:rPr>
        <w:t xml:space="preserve"> бр.7.</w:t>
      </w:r>
    </w:p>
    <w:p w:rsidR="004A4EBD" w:rsidRPr="004A4EBD" w:rsidRDefault="00260728" w:rsidP="004A4EBD">
      <w:pPr>
        <w:jc w:val="both"/>
      </w:pPr>
      <w:r>
        <w:tab/>
      </w:r>
      <w:r>
        <w:tab/>
        <w:t>1</w:t>
      </w:r>
      <w:r w:rsidR="00740317">
        <w:rPr>
          <w:lang w:val="sr-Cyrl-RS"/>
        </w:rPr>
        <w:t>.</w:t>
      </w:r>
      <w:r w:rsidR="00A63E83" w:rsidRPr="00A63E83">
        <w:rPr>
          <w:kern w:val="18"/>
          <w:lang w:val="ru-RU"/>
        </w:rPr>
        <w:t xml:space="preserve"> </w:t>
      </w:r>
      <w:r w:rsidR="00A63E83">
        <w:rPr>
          <w:kern w:val="18"/>
          <w:lang w:val="ru-RU"/>
        </w:rPr>
        <w:t>Биљана Јакимов</w:t>
      </w:r>
      <w:r w:rsidR="004A4EBD" w:rsidRPr="004A4EBD">
        <w:rPr>
          <w:lang w:val="sr-Cyrl-CS"/>
        </w:rPr>
        <w:tab/>
      </w:r>
      <w:r w:rsidR="004A4EBD" w:rsidRPr="004A4EBD">
        <w:tab/>
      </w:r>
      <w:r w:rsidR="004A4EBD" w:rsidRPr="004A4EBD">
        <w:rPr>
          <w:lang w:val="sr-Cyrl-RS"/>
        </w:rPr>
        <w:tab/>
      </w:r>
      <w:r w:rsidR="00A63E83">
        <w:rPr>
          <w:lang w:val="sr-Cyrl-RS"/>
        </w:rPr>
        <w:tab/>
      </w:r>
      <w:r w:rsidR="004A4EBD" w:rsidRPr="004A4EBD">
        <w:t>-</w:t>
      </w:r>
      <w:r w:rsidR="004A4EBD" w:rsidRPr="004A4EBD">
        <w:rPr>
          <w:lang w:val="ru-RU"/>
        </w:rPr>
        <w:t>председник</w:t>
      </w:r>
      <w:r w:rsidR="004A4EBD" w:rsidRPr="004A4EBD">
        <w:t xml:space="preserve"> </w:t>
      </w:r>
      <w:r w:rsidR="004A4EBD" w:rsidRPr="004A4EBD">
        <w:rPr>
          <w:lang w:val="ru-RU"/>
        </w:rPr>
        <w:t>комисије</w:t>
      </w:r>
    </w:p>
    <w:p w:rsidR="004A4EBD" w:rsidRPr="004A4EBD" w:rsidRDefault="004A4EBD" w:rsidP="004A4EBD">
      <w:pPr>
        <w:jc w:val="both"/>
      </w:pPr>
      <w:r w:rsidRPr="004A4EBD">
        <w:tab/>
      </w:r>
      <w:r w:rsidRPr="004A4EBD">
        <w:tab/>
        <w:t>2.</w:t>
      </w:r>
      <w:r w:rsidR="00A63E83">
        <w:rPr>
          <w:lang w:val="sr-Cyrl-RS"/>
        </w:rPr>
        <w:t>Биљана Бућић</w:t>
      </w:r>
      <w:r w:rsidRPr="004A4EBD">
        <w:tab/>
      </w:r>
      <w:r w:rsidR="004E4589">
        <w:rPr>
          <w:lang w:val="sr-Cyrl-CS"/>
        </w:rPr>
        <w:tab/>
      </w:r>
      <w:r w:rsidR="00A63E83">
        <w:rPr>
          <w:lang w:val="sr-Cyrl-CS"/>
        </w:rPr>
        <w:tab/>
      </w:r>
      <w:r w:rsidR="00A63E83">
        <w:rPr>
          <w:lang w:val="sr-Cyrl-CS"/>
        </w:rPr>
        <w:tab/>
      </w:r>
      <w:r w:rsidRPr="004A4EBD">
        <w:t>-</w:t>
      </w:r>
      <w:r w:rsidRPr="004A4EBD">
        <w:rPr>
          <w:lang w:val="sr-Cyrl-CS"/>
        </w:rPr>
        <w:t>ч</w:t>
      </w:r>
      <w:r w:rsidRPr="004A4EBD">
        <w:rPr>
          <w:lang w:val="ru-RU"/>
        </w:rPr>
        <w:t>лан</w:t>
      </w:r>
      <w:r w:rsidRPr="004A4EBD">
        <w:t xml:space="preserve"> </w:t>
      </w:r>
      <w:r w:rsidRPr="004A4EBD">
        <w:rPr>
          <w:lang w:val="ru-RU"/>
        </w:rPr>
        <w:t>комисије</w:t>
      </w:r>
    </w:p>
    <w:p w:rsidR="004A4EBD" w:rsidRDefault="004A4EBD" w:rsidP="004A4EBD">
      <w:pPr>
        <w:rPr>
          <w:kern w:val="18"/>
          <w:lang w:val="ru-RU"/>
        </w:rPr>
      </w:pPr>
      <w:r w:rsidRPr="004A4EBD">
        <w:rPr>
          <w:kern w:val="18"/>
        </w:rPr>
        <w:tab/>
      </w:r>
      <w:r w:rsidRPr="004A4EBD">
        <w:rPr>
          <w:kern w:val="18"/>
        </w:rPr>
        <w:tab/>
      </w:r>
      <w:r w:rsidRPr="004A4EBD">
        <w:rPr>
          <w:kern w:val="18"/>
          <w:lang w:val="ru-RU"/>
        </w:rPr>
        <w:t>3.</w:t>
      </w:r>
      <w:r w:rsidR="00A63E83">
        <w:rPr>
          <w:kern w:val="18"/>
          <w:lang w:val="sr-Cyrl-CS"/>
        </w:rPr>
        <w:t>Драгица Игнески</w:t>
      </w:r>
      <w:r w:rsidR="00740317">
        <w:rPr>
          <w:kern w:val="18"/>
          <w:lang w:val="ru-RU"/>
        </w:rPr>
        <w:tab/>
      </w:r>
      <w:r w:rsidRPr="004A4EBD">
        <w:rPr>
          <w:kern w:val="18"/>
          <w:lang w:val="sr-Cyrl-CS"/>
        </w:rPr>
        <w:tab/>
      </w:r>
      <w:r w:rsidRPr="004A4EBD">
        <w:rPr>
          <w:kern w:val="18"/>
          <w:lang w:val="ru-RU"/>
        </w:rPr>
        <w:tab/>
      </w:r>
      <w:r w:rsidR="00A63E83">
        <w:rPr>
          <w:kern w:val="18"/>
          <w:lang w:val="ru-RU"/>
        </w:rPr>
        <w:tab/>
      </w:r>
      <w:r w:rsidRPr="004A4EBD">
        <w:rPr>
          <w:kern w:val="18"/>
          <w:lang w:val="ru-RU"/>
        </w:rPr>
        <w:t>-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лан комисије</w:t>
      </w:r>
    </w:p>
    <w:p w:rsidR="00057EE6" w:rsidRPr="004A4EBD" w:rsidRDefault="00057EE6" w:rsidP="004A4EBD">
      <w:pPr>
        <w:rPr>
          <w:kern w:val="18"/>
          <w:lang w:val="ru-RU"/>
        </w:rPr>
      </w:pPr>
      <w:r>
        <w:rPr>
          <w:kern w:val="18"/>
          <w:lang w:val="ru-RU"/>
        </w:rPr>
        <w:tab/>
      </w:r>
      <w:r>
        <w:rPr>
          <w:kern w:val="18"/>
          <w:lang w:val="ru-RU"/>
        </w:rPr>
        <w:tab/>
        <w:t>4.</w:t>
      </w:r>
      <w:r w:rsidR="00A63E83">
        <w:rPr>
          <w:kern w:val="18"/>
          <w:lang w:val="ru-RU"/>
        </w:rPr>
        <w:t>Љиљана Јакшић</w:t>
      </w:r>
      <w:r>
        <w:rPr>
          <w:kern w:val="18"/>
          <w:lang w:val="ru-RU"/>
        </w:rPr>
        <w:tab/>
      </w:r>
      <w:r>
        <w:rPr>
          <w:kern w:val="18"/>
          <w:lang w:val="ru-RU"/>
        </w:rPr>
        <w:tab/>
      </w:r>
      <w:r w:rsidR="00A63E83">
        <w:rPr>
          <w:kern w:val="18"/>
          <w:lang w:val="ru-RU"/>
        </w:rPr>
        <w:tab/>
      </w:r>
      <w:r w:rsidR="00A63E83">
        <w:rPr>
          <w:kern w:val="18"/>
          <w:lang w:val="ru-RU"/>
        </w:rPr>
        <w:tab/>
      </w:r>
      <w:r w:rsidRPr="004A4EBD">
        <w:rPr>
          <w:kern w:val="18"/>
          <w:lang w:val="ru-RU"/>
        </w:rPr>
        <w:t>-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лан комисије</w:t>
      </w:r>
    </w:p>
    <w:p w:rsidR="004A4EBD" w:rsidRPr="004A4EBD" w:rsidRDefault="004A4EBD" w:rsidP="004A4EBD">
      <w:pPr>
        <w:rPr>
          <w:kern w:val="18"/>
          <w:lang w:val="ru-RU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</w:r>
    </w:p>
    <w:p w:rsidR="004A4EBD" w:rsidRPr="004A4EBD" w:rsidRDefault="004A4EBD" w:rsidP="004A4EBD">
      <w:pPr>
        <w:jc w:val="both"/>
        <w:rPr>
          <w:kern w:val="18"/>
          <w:lang w:val="en-GB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en-GB"/>
        </w:rPr>
        <w:t>III</w:t>
      </w:r>
      <w:r w:rsidRPr="004A4EBD">
        <w:rPr>
          <w:kern w:val="18"/>
          <w:lang w:val="ru-RU"/>
        </w:rPr>
        <w:t>. Комисија за попис лекова</w:t>
      </w:r>
      <w:proofErr w:type="gramStart"/>
      <w:r w:rsidRPr="004A4EBD">
        <w:rPr>
          <w:kern w:val="18"/>
          <w:lang w:val="ru-RU"/>
        </w:rPr>
        <w:t>,санитетског</w:t>
      </w:r>
      <w:proofErr w:type="gramEnd"/>
      <w:r w:rsidRPr="004A4EBD">
        <w:rPr>
          <w:kern w:val="18"/>
          <w:lang w:val="ru-RU"/>
        </w:rPr>
        <w:t xml:space="preserve">, лабораторијског и другог   </w:t>
      </w:r>
      <w:r w:rsidRPr="004A4EBD">
        <w:rPr>
          <w:kern w:val="18"/>
          <w:lang w:val="ru-RU"/>
        </w:rPr>
        <w:tab/>
        <w:t xml:space="preserve">    материјала у апотеци   у ОЈ” Стационар  за мајку </w:t>
      </w:r>
      <w:r w:rsidRPr="004A4EBD">
        <w:rPr>
          <w:kern w:val="18"/>
          <w:lang w:val="en-GB"/>
        </w:rPr>
        <w:t xml:space="preserve">и </w:t>
      </w:r>
      <w:proofErr w:type="spellStart"/>
      <w:r w:rsidRPr="004A4EBD">
        <w:rPr>
          <w:kern w:val="18"/>
          <w:lang w:val="en-GB"/>
        </w:rPr>
        <w:t>дете</w:t>
      </w:r>
      <w:proofErr w:type="spellEnd"/>
      <w:r w:rsidRPr="004A4EBD">
        <w:rPr>
          <w:kern w:val="18"/>
          <w:lang w:val="en-GB"/>
        </w:rPr>
        <w:t xml:space="preserve">” у </w:t>
      </w:r>
      <w:proofErr w:type="spellStart"/>
      <w:r w:rsidRPr="004A4EBD">
        <w:rPr>
          <w:kern w:val="18"/>
          <w:lang w:val="en-GB"/>
        </w:rPr>
        <w:t>ул</w:t>
      </w:r>
      <w:proofErr w:type="spellEnd"/>
      <w:r w:rsidRPr="004A4EBD">
        <w:rPr>
          <w:kern w:val="18"/>
          <w:lang w:val="en-GB"/>
        </w:rPr>
        <w:t xml:space="preserve">. </w:t>
      </w:r>
      <w:proofErr w:type="spellStart"/>
      <w:proofErr w:type="gramStart"/>
      <w:r w:rsidRPr="004A4EBD">
        <w:rPr>
          <w:kern w:val="18"/>
          <w:lang w:val="en-GB"/>
        </w:rPr>
        <w:t>Зве</w:t>
      </w:r>
      <w:proofErr w:type="spellEnd"/>
      <w:r w:rsidRPr="004A4EBD">
        <w:rPr>
          <w:kern w:val="18"/>
          <w:lang w:val="sr-Cyrl-CS"/>
        </w:rPr>
        <w:t>ч</w:t>
      </w:r>
      <w:proofErr w:type="spellStart"/>
      <w:r w:rsidRPr="004A4EBD">
        <w:rPr>
          <w:kern w:val="18"/>
          <w:lang w:val="en-GB"/>
        </w:rPr>
        <w:t>анска</w:t>
      </w:r>
      <w:proofErr w:type="spellEnd"/>
      <w:r w:rsidRPr="004A4EBD">
        <w:rPr>
          <w:kern w:val="18"/>
          <w:lang w:val="en-GB"/>
        </w:rPr>
        <w:t xml:space="preserve"> бр.7.</w:t>
      </w:r>
      <w:proofErr w:type="gramEnd"/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en-GB"/>
        </w:rPr>
        <w:tab/>
      </w:r>
      <w:r w:rsidRPr="004A4EBD">
        <w:rPr>
          <w:kern w:val="18"/>
          <w:lang w:val="en-GB"/>
        </w:rPr>
        <w:tab/>
      </w:r>
      <w:r w:rsidRPr="004A4EBD">
        <w:rPr>
          <w:kern w:val="18"/>
          <w:lang w:val="ru-RU"/>
        </w:rPr>
        <w:t>1.</w:t>
      </w:r>
      <w:r w:rsidR="00057EE6">
        <w:rPr>
          <w:kern w:val="18"/>
          <w:lang w:val="ru-RU"/>
        </w:rPr>
        <w:t xml:space="preserve">Дивна </w:t>
      </w:r>
      <w:r w:rsidR="004E4589">
        <w:rPr>
          <w:kern w:val="18"/>
          <w:lang w:val="ru-RU"/>
        </w:rPr>
        <w:t>Михаиловић</w:t>
      </w: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-председник комисије</w:t>
      </w:r>
    </w:p>
    <w:p w:rsid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2.</w:t>
      </w:r>
      <w:r w:rsidR="00A63E83">
        <w:rPr>
          <w:kern w:val="18"/>
          <w:lang w:val="sr-Cyrl-CS"/>
        </w:rPr>
        <w:t>Милана Попесковић</w:t>
      </w:r>
      <w:r w:rsidR="00057EE6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ab/>
      </w:r>
      <w:r w:rsidRPr="004A4EBD">
        <w:rPr>
          <w:kern w:val="18"/>
          <w:lang w:val="ru-RU"/>
        </w:rPr>
        <w:t>-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лан комисије</w:t>
      </w:r>
    </w:p>
    <w:p w:rsidR="004E4589" w:rsidRPr="004A4EBD" w:rsidRDefault="00260728" w:rsidP="004A4EBD">
      <w:pPr>
        <w:jc w:val="both"/>
        <w:rPr>
          <w:kern w:val="18"/>
          <w:lang w:val="ru-RU"/>
        </w:rPr>
      </w:pPr>
      <w:r>
        <w:rPr>
          <w:kern w:val="18"/>
          <w:lang w:val="ru-RU"/>
        </w:rPr>
        <w:tab/>
      </w:r>
      <w:r>
        <w:rPr>
          <w:kern w:val="18"/>
          <w:lang w:val="ru-RU"/>
        </w:rPr>
        <w:tab/>
        <w:t>3.</w:t>
      </w:r>
      <w:r w:rsidR="00A63E83">
        <w:rPr>
          <w:kern w:val="18"/>
          <w:lang w:val="ru-RU"/>
        </w:rPr>
        <w:t>Немања Ђорђевић</w:t>
      </w:r>
      <w:r w:rsidR="00057EE6">
        <w:rPr>
          <w:kern w:val="18"/>
          <w:lang w:val="ru-RU"/>
        </w:rPr>
        <w:tab/>
      </w:r>
      <w:r w:rsidR="004E4589">
        <w:rPr>
          <w:kern w:val="18"/>
          <w:lang w:val="ru-RU"/>
        </w:rPr>
        <w:tab/>
      </w:r>
      <w:r w:rsidR="004E4589">
        <w:rPr>
          <w:kern w:val="18"/>
          <w:lang w:val="ru-RU"/>
        </w:rPr>
        <w:tab/>
      </w:r>
      <w:r w:rsidR="004E4589" w:rsidRPr="004A4EBD">
        <w:rPr>
          <w:kern w:val="18"/>
          <w:lang w:val="ru-RU"/>
        </w:rPr>
        <w:t>-</w:t>
      </w:r>
      <w:r w:rsidR="004E4589" w:rsidRPr="004A4EBD">
        <w:rPr>
          <w:kern w:val="18"/>
          <w:lang w:val="sr-Cyrl-CS"/>
        </w:rPr>
        <w:t>ч</w:t>
      </w:r>
      <w:r w:rsidR="004E4589" w:rsidRPr="004A4EBD">
        <w:rPr>
          <w:kern w:val="18"/>
          <w:lang w:val="ru-RU"/>
        </w:rPr>
        <w:t>лан комисије</w:t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en-GB"/>
        </w:rPr>
        <w:t>IV</w:t>
      </w:r>
      <w:r w:rsidRPr="004A4EBD">
        <w:rPr>
          <w:kern w:val="18"/>
          <w:lang w:val="ru-RU"/>
        </w:rPr>
        <w:t>.Комисија за попис магацина Центра са следе</w:t>
      </w:r>
      <w:r w:rsidRPr="004A4EBD">
        <w:rPr>
          <w:kern w:val="18"/>
          <w:lang w:val="sr-Cyrl-CS"/>
        </w:rPr>
        <w:t>ћ</w:t>
      </w:r>
      <w:r w:rsidRPr="004A4EBD">
        <w:rPr>
          <w:kern w:val="18"/>
          <w:lang w:val="ru-RU"/>
        </w:rPr>
        <w:t xml:space="preserve">ом </w:t>
      </w:r>
      <w:proofErr w:type="gramStart"/>
      <w:r w:rsidRPr="004A4EBD">
        <w:rPr>
          <w:kern w:val="18"/>
          <w:lang w:val="ru-RU"/>
        </w:rPr>
        <w:t>робом :</w:t>
      </w:r>
      <w:proofErr w:type="gramEnd"/>
      <w:r w:rsidRPr="004A4EBD">
        <w:rPr>
          <w:kern w:val="18"/>
          <w:lang w:val="ru-RU"/>
        </w:rPr>
        <w:t xml:space="preserve">    намирнице,материјал за оп</w:t>
      </w:r>
      <w:bookmarkEnd w:id="0"/>
      <w:r w:rsidRPr="004A4EBD">
        <w:rPr>
          <w:kern w:val="18"/>
          <w:lang w:val="sr-Cyrl-CS"/>
        </w:rPr>
        <w:t>ш</w:t>
      </w:r>
      <w:r w:rsidRPr="004A4EBD">
        <w:rPr>
          <w:kern w:val="18"/>
          <w:lang w:val="ru-RU"/>
        </w:rPr>
        <w:t>ту и ли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ну хигијену,текстилни  и техни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ки материјал у Зве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анској бр.7,канцеларијски  материјал,готове производе и другу робу која се  налази у магацинима Центра.</w:t>
      </w:r>
      <w:r w:rsidRPr="004A4EBD">
        <w:rPr>
          <w:kern w:val="18"/>
          <w:lang w:val="ru-RU"/>
        </w:rPr>
        <w:tab/>
      </w:r>
    </w:p>
    <w:p w:rsidR="00740317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1.</w:t>
      </w:r>
      <w:r w:rsidR="00A63E83">
        <w:rPr>
          <w:kern w:val="18"/>
          <w:lang w:val="sr-Cyrl-CS"/>
        </w:rPr>
        <w:t>Владимир Ђошевић</w:t>
      </w: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</w:r>
      <w:r w:rsidR="00260728">
        <w:rPr>
          <w:kern w:val="18"/>
          <w:lang w:val="ru-RU"/>
        </w:rPr>
        <w:tab/>
      </w:r>
      <w:r w:rsidRPr="004A4EBD">
        <w:rPr>
          <w:kern w:val="18"/>
          <w:lang w:val="ru-RU"/>
        </w:rPr>
        <w:t>-председник комисије</w:t>
      </w:r>
      <w:r w:rsidRPr="004A4EBD">
        <w:rPr>
          <w:kern w:val="18"/>
          <w:lang w:val="sr-Cyrl-CS"/>
        </w:rPr>
        <w:tab/>
      </w:r>
      <w:r w:rsidR="00740317">
        <w:rPr>
          <w:kern w:val="18"/>
          <w:lang w:val="ru-RU"/>
        </w:rPr>
        <w:tab/>
      </w:r>
    </w:p>
    <w:p w:rsidR="004A4EBD" w:rsidRPr="004A4EBD" w:rsidRDefault="00260728" w:rsidP="00740317">
      <w:pPr>
        <w:ind w:left="720" w:firstLine="720"/>
        <w:jc w:val="both"/>
        <w:rPr>
          <w:kern w:val="18"/>
          <w:lang w:val="sr-Cyrl-CS"/>
        </w:rPr>
      </w:pPr>
      <w:r>
        <w:rPr>
          <w:kern w:val="18"/>
          <w:lang w:val="ru-RU"/>
        </w:rPr>
        <w:t>2.</w:t>
      </w:r>
      <w:r w:rsidR="00057EE6">
        <w:rPr>
          <w:kern w:val="18"/>
          <w:lang w:val="ru-RU"/>
        </w:rPr>
        <w:t>Небојша Синђелић</w:t>
      </w:r>
      <w:r w:rsidR="00057EE6">
        <w:rPr>
          <w:kern w:val="18"/>
          <w:lang w:val="ru-RU"/>
        </w:rPr>
        <w:tab/>
      </w:r>
      <w:r w:rsidR="00740317">
        <w:rPr>
          <w:kern w:val="18"/>
          <w:lang w:val="ru-RU"/>
        </w:rPr>
        <w:tab/>
      </w:r>
      <w:r w:rsidR="00740317">
        <w:rPr>
          <w:kern w:val="18"/>
          <w:lang w:val="ru-RU"/>
        </w:rPr>
        <w:tab/>
      </w:r>
      <w:r w:rsidR="00A63E83">
        <w:rPr>
          <w:kern w:val="18"/>
          <w:lang w:val="ru-RU"/>
        </w:rPr>
        <w:tab/>
      </w:r>
      <w:r w:rsidR="004A4EBD" w:rsidRPr="004A4EBD">
        <w:rPr>
          <w:kern w:val="18"/>
          <w:lang w:val="ru-RU"/>
        </w:rPr>
        <w:t>-</w:t>
      </w:r>
      <w:r w:rsidR="004A4EBD" w:rsidRPr="004A4EBD">
        <w:rPr>
          <w:kern w:val="18"/>
          <w:lang w:val="sr-Cyrl-CS"/>
        </w:rPr>
        <w:t>ч</w:t>
      </w:r>
      <w:r w:rsidR="004A4EBD" w:rsidRPr="004A4EBD">
        <w:rPr>
          <w:kern w:val="18"/>
          <w:lang w:val="ru-RU"/>
        </w:rPr>
        <w:t>лан комисије</w:t>
      </w:r>
      <w:r w:rsidR="004A4EBD" w:rsidRPr="004A4EBD">
        <w:rPr>
          <w:kern w:val="18"/>
          <w:lang w:val="ru-RU"/>
        </w:rPr>
        <w:tab/>
      </w:r>
      <w:r w:rsidR="004A4EBD" w:rsidRPr="004A4EBD">
        <w:rPr>
          <w:kern w:val="18"/>
          <w:lang w:val="sr-Cyrl-CS"/>
        </w:rPr>
        <w:t xml:space="preserve">  </w:t>
      </w:r>
      <w:r w:rsidR="004A4EBD" w:rsidRPr="004A4EBD">
        <w:rPr>
          <w:kern w:val="18"/>
          <w:lang w:val="ru-RU"/>
        </w:rPr>
        <w:tab/>
      </w:r>
    </w:p>
    <w:p w:rsidR="004A4EBD" w:rsidRPr="004A4EBD" w:rsidRDefault="004A4EBD" w:rsidP="00136132">
      <w:pPr>
        <w:ind w:left="720" w:firstLine="720"/>
        <w:jc w:val="both"/>
        <w:rPr>
          <w:kern w:val="18"/>
          <w:lang w:val="sr-Cyrl-CS"/>
        </w:rPr>
      </w:pPr>
      <w:r w:rsidRPr="004A4EBD">
        <w:rPr>
          <w:kern w:val="18"/>
          <w:lang w:val="sr-Cyrl-CS"/>
        </w:rPr>
        <w:t>3.</w:t>
      </w:r>
      <w:r w:rsidR="00A63E83">
        <w:rPr>
          <w:kern w:val="18"/>
          <w:lang w:val="sr-Cyrl-CS"/>
        </w:rPr>
        <w:t>Драгица Вујичић</w:t>
      </w:r>
      <w:r w:rsidR="004E4589">
        <w:rPr>
          <w:kern w:val="18"/>
          <w:lang w:val="sr-Cyrl-CS"/>
        </w:rPr>
        <w:tab/>
      </w:r>
      <w:r w:rsidR="004E4589">
        <w:rPr>
          <w:kern w:val="18"/>
          <w:lang w:val="sr-Cyrl-CS"/>
        </w:rPr>
        <w:tab/>
      </w:r>
      <w:r w:rsidR="00740317">
        <w:rPr>
          <w:kern w:val="18"/>
          <w:lang w:val="sr-Cyrl-CS"/>
        </w:rPr>
        <w:tab/>
      </w:r>
      <w:r w:rsidR="00A63E83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 xml:space="preserve">-члан комисије        </w:t>
      </w:r>
    </w:p>
    <w:p w:rsidR="004A4EBD" w:rsidRDefault="00716972" w:rsidP="00136132">
      <w:pPr>
        <w:ind w:left="720" w:firstLine="720"/>
        <w:jc w:val="both"/>
        <w:rPr>
          <w:kern w:val="18"/>
          <w:lang w:val="sr-Cyrl-CS"/>
        </w:rPr>
      </w:pPr>
      <w:r>
        <w:rPr>
          <w:kern w:val="18"/>
          <w:lang w:val="sr-Cyrl-CS"/>
        </w:rPr>
        <w:t>4.</w:t>
      </w:r>
      <w:r w:rsidR="00A63E83" w:rsidRPr="00A63E83">
        <w:rPr>
          <w:kern w:val="18"/>
          <w:lang w:val="sr-Cyrl-CS"/>
        </w:rPr>
        <w:t xml:space="preserve"> </w:t>
      </w:r>
      <w:r w:rsidR="00A63E83">
        <w:rPr>
          <w:kern w:val="18"/>
          <w:lang w:val="sr-Cyrl-CS"/>
        </w:rPr>
        <w:t>Комина Гзима</w:t>
      </w:r>
      <w:r w:rsidR="004A4EBD" w:rsidRPr="004A4EBD">
        <w:rPr>
          <w:kern w:val="18"/>
          <w:lang w:val="sr-Cyrl-CS"/>
        </w:rPr>
        <w:tab/>
      </w:r>
      <w:r w:rsidR="004A4EBD" w:rsidRPr="004A4EBD">
        <w:rPr>
          <w:kern w:val="18"/>
          <w:lang w:val="sr-Cyrl-CS"/>
        </w:rPr>
        <w:tab/>
      </w:r>
      <w:r w:rsidR="00A63E83">
        <w:rPr>
          <w:kern w:val="18"/>
          <w:lang w:val="sr-Cyrl-CS"/>
        </w:rPr>
        <w:tab/>
      </w:r>
      <w:r w:rsidR="00A63E83">
        <w:rPr>
          <w:kern w:val="18"/>
          <w:lang w:val="sr-Cyrl-CS"/>
        </w:rPr>
        <w:tab/>
      </w:r>
      <w:r w:rsidR="004A4EBD" w:rsidRPr="004A4EBD">
        <w:rPr>
          <w:kern w:val="18"/>
          <w:lang w:val="sr-Cyrl-CS"/>
        </w:rPr>
        <w:t>-</w:t>
      </w:r>
      <w:r w:rsidR="004E4589">
        <w:rPr>
          <w:kern w:val="18"/>
          <w:lang w:val="sr-Cyrl-CS"/>
        </w:rPr>
        <w:t>члан</w:t>
      </w:r>
      <w:r w:rsidR="00260728">
        <w:rPr>
          <w:kern w:val="18"/>
          <w:lang w:val="sr-Cyrl-CS"/>
        </w:rPr>
        <w:t xml:space="preserve"> комисије</w:t>
      </w:r>
    </w:p>
    <w:p w:rsidR="004E4589" w:rsidRPr="004A4EBD" w:rsidRDefault="004E4589" w:rsidP="00136132">
      <w:pPr>
        <w:ind w:left="720" w:firstLine="720"/>
        <w:jc w:val="both"/>
        <w:rPr>
          <w:kern w:val="18"/>
          <w:lang w:val="sr-Cyrl-CS"/>
        </w:rPr>
      </w:pPr>
      <w:r>
        <w:rPr>
          <w:kern w:val="18"/>
          <w:lang w:val="sr-Cyrl-CS"/>
        </w:rPr>
        <w:t>5.</w:t>
      </w:r>
      <w:r w:rsidR="00057EE6">
        <w:rPr>
          <w:kern w:val="18"/>
          <w:lang w:val="sr-Cyrl-CS"/>
        </w:rPr>
        <w:t>Милош Чоловић</w:t>
      </w:r>
      <w:r w:rsidR="00057EE6">
        <w:rPr>
          <w:kern w:val="18"/>
          <w:lang w:val="sr-Cyrl-CS"/>
        </w:rPr>
        <w:tab/>
      </w:r>
      <w:r w:rsidR="00740317">
        <w:rPr>
          <w:kern w:val="18"/>
          <w:lang w:val="sr-Cyrl-CS"/>
        </w:rPr>
        <w:tab/>
      </w:r>
      <w:r w:rsidR="00740317">
        <w:rPr>
          <w:kern w:val="18"/>
          <w:lang w:val="sr-Cyrl-CS"/>
        </w:rPr>
        <w:tab/>
      </w:r>
      <w:r w:rsidR="00A63E83">
        <w:rPr>
          <w:kern w:val="18"/>
          <w:lang w:val="sr-Cyrl-CS"/>
        </w:rPr>
        <w:tab/>
      </w:r>
      <w:r>
        <w:rPr>
          <w:kern w:val="18"/>
          <w:lang w:val="sr-Cyrl-CS"/>
        </w:rPr>
        <w:t>-заменик члана комисије</w:t>
      </w:r>
    </w:p>
    <w:p w:rsidR="004A4EBD" w:rsidRPr="004A4EBD" w:rsidRDefault="004A4EBD" w:rsidP="004A4EBD">
      <w:pPr>
        <w:jc w:val="both"/>
        <w:rPr>
          <w:kern w:val="18"/>
          <w:lang w:val="sr-Cyrl-CS"/>
        </w:rPr>
      </w:pPr>
      <w:r w:rsidRPr="004A4EBD">
        <w:rPr>
          <w:kern w:val="18"/>
          <w:lang w:val="sr-Cyrl-CS"/>
        </w:rPr>
        <w:tab/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sr-Cyrl-CS"/>
        </w:rPr>
        <w:tab/>
      </w:r>
      <w:r w:rsidRPr="004A4EBD">
        <w:rPr>
          <w:kern w:val="18"/>
          <w:lang w:val="en-GB"/>
        </w:rPr>
        <w:t>V</w:t>
      </w:r>
      <w:r w:rsidRPr="004A4EBD">
        <w:rPr>
          <w:kern w:val="18"/>
          <w:lang w:val="ru-RU"/>
        </w:rPr>
        <w:t>.Комисија за попис основних средстава у ОЈ “Мо</w:t>
      </w:r>
      <w:r w:rsidRPr="004A4EBD">
        <w:rPr>
          <w:kern w:val="18"/>
          <w:lang w:val="sr-Cyrl-CS"/>
        </w:rPr>
        <w:t>ш</w:t>
      </w:r>
      <w:r w:rsidRPr="004A4EBD">
        <w:rPr>
          <w:kern w:val="18"/>
          <w:lang w:val="ru-RU"/>
        </w:rPr>
        <w:t>а Пијаде” у ул.Устани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кој бр.19, и у кући у Заклопачи</w:t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1.</w:t>
      </w:r>
      <w:r w:rsidR="00057EE6">
        <w:rPr>
          <w:kern w:val="18"/>
          <w:lang w:val="sr-Cyrl-CS"/>
        </w:rPr>
        <w:t>Гордана Ђокић</w:t>
      </w:r>
      <w:r w:rsidR="00057EE6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ab/>
      </w:r>
      <w:r w:rsidRPr="004A4EBD">
        <w:rPr>
          <w:kern w:val="18"/>
          <w:lang w:val="ru-RU"/>
        </w:rPr>
        <w:t xml:space="preserve"> </w:t>
      </w:r>
      <w:r w:rsidRPr="004A4EBD">
        <w:rPr>
          <w:kern w:val="18"/>
          <w:lang w:val="ru-RU"/>
        </w:rPr>
        <w:tab/>
        <w:t>-председник комисије</w:t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2.</w:t>
      </w:r>
      <w:r w:rsidR="00057EE6">
        <w:rPr>
          <w:kern w:val="18"/>
          <w:lang w:val="sr-Cyrl-CS"/>
        </w:rPr>
        <w:t>Татјана Журкић</w:t>
      </w:r>
      <w:r w:rsidRPr="004A4EBD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ab/>
      </w:r>
      <w:r w:rsidRPr="004A4EBD">
        <w:rPr>
          <w:kern w:val="18"/>
          <w:lang w:val="ru-RU"/>
        </w:rPr>
        <w:tab/>
        <w:t>-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лан комисије</w:t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3.</w:t>
      </w:r>
      <w:r w:rsidR="00A63E83">
        <w:rPr>
          <w:kern w:val="18"/>
          <w:lang w:val="sr-Cyrl-CS"/>
        </w:rPr>
        <w:t>Ивана Никодијевић</w:t>
      </w: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-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лан комисије</w:t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4.</w:t>
      </w:r>
      <w:r w:rsidR="00057EE6">
        <w:rPr>
          <w:kern w:val="18"/>
          <w:lang w:val="sr-Cyrl-CS"/>
        </w:rPr>
        <w:t>Данијела Николић</w:t>
      </w:r>
      <w:r w:rsidR="00057EE6">
        <w:rPr>
          <w:kern w:val="18"/>
          <w:lang w:val="sr-Cyrl-CS"/>
        </w:rPr>
        <w:tab/>
      </w: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 xml:space="preserve">-заменик </w:t>
      </w:r>
      <w:r w:rsidRPr="004A4EBD">
        <w:rPr>
          <w:kern w:val="18"/>
          <w:lang w:val="sr-Cyrl-CS"/>
        </w:rPr>
        <w:t>члана</w:t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en-GB"/>
        </w:rPr>
        <w:t>VI</w:t>
      </w:r>
      <w:r w:rsidRPr="004A4EBD">
        <w:rPr>
          <w:kern w:val="18"/>
          <w:lang w:val="ru-RU"/>
        </w:rPr>
        <w:t>.Комисија за попис ситног инвентара, алата и посте</w:t>
      </w:r>
      <w:r w:rsidRPr="004A4EBD">
        <w:rPr>
          <w:kern w:val="18"/>
          <w:lang w:val="sr-Latn-CS"/>
        </w:rPr>
        <w:t>љ</w:t>
      </w:r>
      <w:r w:rsidRPr="004A4EBD">
        <w:rPr>
          <w:kern w:val="18"/>
          <w:lang w:val="ru-RU"/>
        </w:rPr>
        <w:t xml:space="preserve">ине у </w:t>
      </w:r>
      <w:proofErr w:type="gramStart"/>
      <w:r w:rsidRPr="004A4EBD">
        <w:rPr>
          <w:kern w:val="18"/>
          <w:lang w:val="ru-RU"/>
        </w:rPr>
        <w:t>ОЈ  “</w:t>
      </w:r>
      <w:proofErr w:type="gramEnd"/>
      <w:r w:rsidRPr="004A4EBD">
        <w:rPr>
          <w:kern w:val="18"/>
          <w:lang w:val="ru-RU"/>
        </w:rPr>
        <w:t>Мо</w:t>
      </w:r>
      <w:r w:rsidRPr="004A4EBD">
        <w:rPr>
          <w:kern w:val="18"/>
          <w:lang w:val="sr-Cyrl-CS"/>
        </w:rPr>
        <w:t>ш</w:t>
      </w:r>
      <w:r w:rsidRPr="004A4EBD">
        <w:rPr>
          <w:kern w:val="18"/>
          <w:lang w:val="ru-RU"/>
        </w:rPr>
        <w:t>а Пијаде” у ул.Устани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ка бр.19,и у кући у Заклопачи</w:t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1.</w:t>
      </w:r>
      <w:r w:rsidR="00A63E83">
        <w:rPr>
          <w:kern w:val="18"/>
          <w:lang w:val="ru-RU"/>
        </w:rPr>
        <w:t>Небојша Синђелић</w:t>
      </w:r>
      <w:r w:rsidR="00A63E83">
        <w:rPr>
          <w:kern w:val="18"/>
          <w:lang w:val="ru-RU"/>
        </w:rPr>
        <w:tab/>
      </w:r>
      <w:r w:rsidR="00A63E83">
        <w:rPr>
          <w:kern w:val="18"/>
          <w:lang w:val="ru-RU"/>
        </w:rPr>
        <w:tab/>
      </w:r>
      <w:r w:rsidRPr="004A4EBD">
        <w:rPr>
          <w:kern w:val="18"/>
          <w:lang w:val="ru-RU"/>
        </w:rPr>
        <w:t>-председник комисије</w:t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2</w:t>
      </w:r>
      <w:r w:rsidRPr="004A4EBD">
        <w:rPr>
          <w:kern w:val="18"/>
          <w:lang w:val="sr-Cyrl-CS"/>
        </w:rPr>
        <w:t>.</w:t>
      </w:r>
      <w:r w:rsidR="00057EE6">
        <w:rPr>
          <w:kern w:val="18"/>
          <w:lang w:val="sr-Cyrl-CS"/>
        </w:rPr>
        <w:t>Гордана Ђокић</w:t>
      </w: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</w:r>
      <w:r w:rsidR="00744854">
        <w:rPr>
          <w:kern w:val="18"/>
          <w:lang w:val="ru-RU"/>
        </w:rPr>
        <w:tab/>
      </w:r>
      <w:r w:rsidRPr="004A4EBD">
        <w:rPr>
          <w:kern w:val="18"/>
          <w:lang w:val="ru-RU"/>
        </w:rPr>
        <w:t>-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лан комисије</w:t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3.</w:t>
      </w:r>
      <w:r w:rsidR="00A63E83">
        <w:rPr>
          <w:kern w:val="18"/>
          <w:lang w:val="ru-RU"/>
        </w:rPr>
        <w:t>Миливоје Вукосављевић</w:t>
      </w: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-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лан комисије</w:t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lastRenderedPageBreak/>
        <w:tab/>
      </w:r>
      <w:r w:rsidRPr="004A4EBD">
        <w:rPr>
          <w:kern w:val="18"/>
          <w:lang w:val="ru-RU"/>
        </w:rPr>
        <w:tab/>
        <w:t>4</w:t>
      </w:r>
      <w:r w:rsidRPr="004A4EBD">
        <w:rPr>
          <w:kern w:val="18"/>
          <w:lang w:val="sr-Cyrl-CS"/>
        </w:rPr>
        <w:t>.</w:t>
      </w:r>
      <w:r w:rsidR="00057EE6">
        <w:rPr>
          <w:kern w:val="18"/>
          <w:lang w:val="sr-Cyrl-CS"/>
        </w:rPr>
        <w:t>Лидија Марковић</w:t>
      </w:r>
      <w:r w:rsidR="00057EE6">
        <w:rPr>
          <w:kern w:val="18"/>
          <w:lang w:val="sr-Cyrl-CS"/>
        </w:rPr>
        <w:tab/>
      </w:r>
      <w:r w:rsidR="00744854">
        <w:rPr>
          <w:kern w:val="18"/>
          <w:lang w:val="sr-Cyrl-CS"/>
        </w:rPr>
        <w:tab/>
      </w:r>
      <w:r w:rsidRPr="004A4EBD">
        <w:rPr>
          <w:kern w:val="18"/>
          <w:lang w:val="ru-RU"/>
        </w:rPr>
        <w:tab/>
        <w:t xml:space="preserve">-заменик </w:t>
      </w:r>
      <w:r w:rsidRPr="004A4EBD">
        <w:rPr>
          <w:kern w:val="18"/>
          <w:lang w:val="sr-Cyrl-CS"/>
        </w:rPr>
        <w:t>члана комисије</w:t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tab/>
      </w:r>
      <w:proofErr w:type="gramStart"/>
      <w:r w:rsidRPr="004A4EBD">
        <w:rPr>
          <w:kern w:val="18"/>
          <w:lang w:val="en-GB"/>
        </w:rPr>
        <w:t>VII</w:t>
      </w:r>
      <w:r w:rsidRPr="004A4EBD">
        <w:rPr>
          <w:kern w:val="18"/>
          <w:lang w:val="ru-RU"/>
        </w:rPr>
        <w:t>.Комисија за попис основних средстава у ОЈ” Дринка Павлови</w:t>
      </w:r>
      <w:r w:rsidRPr="004A4EBD">
        <w:rPr>
          <w:kern w:val="18"/>
          <w:lang w:val="sr-Cyrl-CS"/>
        </w:rPr>
        <w:t>ћ</w:t>
      </w:r>
      <w:r w:rsidRPr="004A4EBD">
        <w:rPr>
          <w:kern w:val="18"/>
          <w:lang w:val="ru-RU"/>
        </w:rPr>
        <w:t>” у</w:t>
      </w:r>
      <w:r w:rsidRPr="004A4EBD">
        <w:rPr>
          <w:kern w:val="18"/>
          <w:lang w:val="ru-RU"/>
        </w:rPr>
        <w:tab/>
        <w:t xml:space="preserve">   улици Косте Главини</w:t>
      </w:r>
      <w:r w:rsidRPr="004A4EBD">
        <w:rPr>
          <w:kern w:val="18"/>
          <w:lang w:val="sr-Cyrl-CS"/>
        </w:rPr>
        <w:t>ћ</w:t>
      </w:r>
      <w:r w:rsidRPr="004A4EBD">
        <w:rPr>
          <w:kern w:val="18"/>
          <w:lang w:val="ru-RU"/>
        </w:rPr>
        <w:t>а бр.14.</w:t>
      </w:r>
      <w:proofErr w:type="gramEnd"/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t xml:space="preserve">              </w:t>
      </w:r>
      <w:r w:rsidRPr="004A4EBD">
        <w:rPr>
          <w:kern w:val="18"/>
          <w:lang w:val="ru-RU"/>
        </w:rPr>
        <w:tab/>
        <w:t>1.</w:t>
      </w:r>
      <w:r w:rsidR="00260728">
        <w:rPr>
          <w:kern w:val="18"/>
          <w:lang w:val="ru-RU"/>
        </w:rPr>
        <w:t xml:space="preserve">Маја </w:t>
      </w:r>
      <w:r w:rsidR="004E4589">
        <w:rPr>
          <w:kern w:val="18"/>
          <w:lang w:val="ru-RU"/>
        </w:rPr>
        <w:t>Остојић</w:t>
      </w:r>
      <w:r w:rsidRPr="004A4EBD">
        <w:rPr>
          <w:kern w:val="18"/>
          <w:lang w:val="sr-Cyrl-CS"/>
        </w:rPr>
        <w:tab/>
      </w: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-председник комисије</w:t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2.</w:t>
      </w:r>
      <w:r w:rsidR="00260728" w:rsidRPr="004A4EBD">
        <w:rPr>
          <w:kern w:val="18"/>
          <w:lang w:val="sr-Cyrl-CS"/>
        </w:rPr>
        <w:t xml:space="preserve">Бранислава </w:t>
      </w:r>
      <w:r w:rsidRPr="004A4EBD">
        <w:rPr>
          <w:kern w:val="18"/>
          <w:lang w:val="sr-Cyrl-CS"/>
        </w:rPr>
        <w:t>Бешлић</w:t>
      </w:r>
      <w:r w:rsidRPr="004A4EBD">
        <w:rPr>
          <w:kern w:val="18"/>
          <w:lang w:val="sr-Cyrl-CS"/>
        </w:rPr>
        <w:tab/>
      </w:r>
      <w:r w:rsidRPr="004A4EBD">
        <w:rPr>
          <w:kern w:val="18"/>
          <w:lang w:val="ru-RU"/>
        </w:rPr>
        <w:tab/>
        <w:t>-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лан комисије</w:t>
      </w:r>
    </w:p>
    <w:p w:rsidR="004A4EBD" w:rsidRPr="004A4EBD" w:rsidRDefault="004A4EBD" w:rsidP="004A4EBD">
      <w:pPr>
        <w:jc w:val="both"/>
        <w:rPr>
          <w:kern w:val="18"/>
          <w:lang w:val="sr-Cyrl-CS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3</w:t>
      </w:r>
      <w:r w:rsidR="00260728">
        <w:rPr>
          <w:kern w:val="18"/>
          <w:lang w:val="ru-RU"/>
        </w:rPr>
        <w:t>.</w:t>
      </w:r>
      <w:r w:rsidR="00260728" w:rsidRPr="004A4EBD">
        <w:rPr>
          <w:kern w:val="18"/>
          <w:lang w:val="sr-Cyrl-CS"/>
        </w:rPr>
        <w:t>Наташа</w:t>
      </w:r>
      <w:r w:rsidR="004E4589" w:rsidRPr="004E4589">
        <w:rPr>
          <w:kern w:val="18"/>
          <w:lang w:val="sr-Cyrl-CS"/>
        </w:rPr>
        <w:t xml:space="preserve"> </w:t>
      </w:r>
      <w:r w:rsidR="00260728" w:rsidRPr="004A4EBD">
        <w:rPr>
          <w:kern w:val="18"/>
          <w:lang w:val="sr-Cyrl-CS"/>
        </w:rPr>
        <w:t>Делић</w:t>
      </w: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-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лан комисије</w:t>
      </w:r>
    </w:p>
    <w:p w:rsidR="004A4EBD" w:rsidRPr="004A4EBD" w:rsidRDefault="004A4EBD" w:rsidP="004A4EBD">
      <w:pPr>
        <w:jc w:val="both"/>
        <w:rPr>
          <w:kern w:val="18"/>
          <w:lang w:val="sr-Cyrl-CS"/>
        </w:rPr>
      </w:pPr>
      <w:r w:rsidRPr="004A4EBD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ab/>
        <w:t>4.</w:t>
      </w:r>
      <w:r w:rsidR="00057EE6">
        <w:rPr>
          <w:kern w:val="18"/>
          <w:lang w:val="sr-Cyrl-CS"/>
        </w:rPr>
        <w:t xml:space="preserve">Тамара Додевски </w:t>
      </w:r>
      <w:r w:rsidR="00057EE6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ab/>
      </w:r>
      <w:r w:rsidR="00260728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>-заменик члана комисије</w:t>
      </w:r>
    </w:p>
    <w:p w:rsidR="004A4EBD" w:rsidRPr="004A4EBD" w:rsidRDefault="004A4EBD" w:rsidP="004A4EBD">
      <w:pPr>
        <w:jc w:val="both"/>
        <w:rPr>
          <w:kern w:val="18"/>
          <w:lang w:val="en-GB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en-GB"/>
        </w:rPr>
        <w:t>VIII</w:t>
      </w:r>
      <w:r w:rsidRPr="004A4EBD">
        <w:rPr>
          <w:kern w:val="18"/>
          <w:lang w:val="ru-RU"/>
        </w:rPr>
        <w:t>. Комисија за попис ситног инвентара</w:t>
      </w:r>
      <w:proofErr w:type="gramStart"/>
      <w:r w:rsidRPr="004A4EBD">
        <w:rPr>
          <w:kern w:val="18"/>
          <w:lang w:val="ru-RU"/>
        </w:rPr>
        <w:t>,посте</w:t>
      </w:r>
      <w:r w:rsidRPr="004A4EBD">
        <w:rPr>
          <w:kern w:val="18"/>
          <w:lang w:val="sr-Cyrl-CS"/>
        </w:rPr>
        <w:t>љ</w:t>
      </w:r>
      <w:r w:rsidRPr="004A4EBD">
        <w:rPr>
          <w:kern w:val="18"/>
          <w:lang w:val="ru-RU"/>
        </w:rPr>
        <w:t>ине,алата</w:t>
      </w:r>
      <w:proofErr w:type="gramEnd"/>
      <w:r w:rsidRPr="004A4EBD">
        <w:rPr>
          <w:kern w:val="18"/>
          <w:lang w:val="ru-RU"/>
        </w:rPr>
        <w:t>, ло</w:t>
      </w:r>
      <w:r w:rsidRPr="004A4EBD">
        <w:rPr>
          <w:kern w:val="18"/>
          <w:lang w:val="sr-Cyrl-CS"/>
        </w:rPr>
        <w:t xml:space="preserve">ж </w:t>
      </w:r>
      <w:r w:rsidRPr="004A4EBD">
        <w:rPr>
          <w:kern w:val="18"/>
          <w:lang w:val="ru-RU"/>
        </w:rPr>
        <w:t>у</w:t>
      </w:r>
      <w:r w:rsidRPr="004A4EBD">
        <w:rPr>
          <w:kern w:val="18"/>
          <w:lang w:val="sr-Cyrl-CS"/>
        </w:rPr>
        <w:t>љ</w:t>
      </w:r>
      <w:r w:rsidRPr="004A4EBD">
        <w:rPr>
          <w:kern w:val="18"/>
          <w:lang w:val="ru-RU"/>
        </w:rPr>
        <w:t xml:space="preserve">а </w:t>
      </w:r>
      <w:r w:rsidRPr="004A4EBD">
        <w:rPr>
          <w:kern w:val="18"/>
          <w:lang w:val="ru-RU"/>
        </w:rPr>
        <w:tab/>
        <w:t xml:space="preserve">      на за</w:t>
      </w:r>
      <w:proofErr w:type="spellStart"/>
      <w:r w:rsidRPr="004A4EBD">
        <w:rPr>
          <w:kern w:val="18"/>
          <w:lang w:val="en-GB"/>
        </w:rPr>
        <w:t>лихи</w:t>
      </w:r>
      <w:proofErr w:type="spellEnd"/>
      <w:r w:rsidRPr="004A4EBD">
        <w:rPr>
          <w:kern w:val="18"/>
          <w:lang w:val="en-GB"/>
        </w:rPr>
        <w:t xml:space="preserve"> у </w:t>
      </w:r>
      <w:proofErr w:type="spellStart"/>
      <w:r w:rsidRPr="004A4EBD">
        <w:rPr>
          <w:kern w:val="18"/>
          <w:lang w:val="en-GB"/>
        </w:rPr>
        <w:t>цистерни</w:t>
      </w:r>
      <w:proofErr w:type="spellEnd"/>
      <w:r w:rsidRPr="004A4EBD">
        <w:rPr>
          <w:kern w:val="18"/>
          <w:lang w:val="en-GB"/>
        </w:rPr>
        <w:t xml:space="preserve"> у ОЈ “</w:t>
      </w:r>
      <w:proofErr w:type="spellStart"/>
      <w:r w:rsidRPr="004A4EBD">
        <w:rPr>
          <w:kern w:val="18"/>
          <w:lang w:val="en-GB"/>
        </w:rPr>
        <w:t>Дринка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Павлови</w:t>
      </w:r>
      <w:proofErr w:type="spellEnd"/>
      <w:r w:rsidRPr="004A4EBD">
        <w:rPr>
          <w:kern w:val="18"/>
          <w:lang w:val="sr-Cyrl-CS"/>
        </w:rPr>
        <w:t>ћ</w:t>
      </w:r>
      <w:r w:rsidRPr="004A4EBD">
        <w:rPr>
          <w:kern w:val="18"/>
          <w:lang w:val="en-GB"/>
        </w:rPr>
        <w:t xml:space="preserve">” </w:t>
      </w:r>
      <w:proofErr w:type="spellStart"/>
      <w:r w:rsidRPr="004A4EBD">
        <w:rPr>
          <w:kern w:val="18"/>
          <w:lang w:val="en-GB"/>
        </w:rPr>
        <w:t>ул.Косте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Главини</w:t>
      </w:r>
      <w:proofErr w:type="spellEnd"/>
      <w:r w:rsidRPr="004A4EBD">
        <w:rPr>
          <w:kern w:val="18"/>
          <w:lang w:val="sr-Cyrl-CS"/>
        </w:rPr>
        <w:t>ћа  бр.14.</w:t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en-GB"/>
        </w:rPr>
        <w:tab/>
      </w:r>
      <w:r w:rsidRPr="004A4EBD">
        <w:rPr>
          <w:kern w:val="18"/>
          <w:lang w:val="en-GB"/>
        </w:rPr>
        <w:tab/>
      </w:r>
      <w:r w:rsidRPr="004A4EBD">
        <w:rPr>
          <w:kern w:val="18"/>
          <w:lang w:val="ru-RU"/>
        </w:rPr>
        <w:t>1.</w:t>
      </w:r>
      <w:r w:rsidR="00A63E83">
        <w:rPr>
          <w:kern w:val="18"/>
          <w:lang w:val="sr-Cyrl-CS"/>
        </w:rPr>
        <w:t>Слободан Микалачки</w:t>
      </w:r>
      <w:r w:rsidR="00740317">
        <w:rPr>
          <w:kern w:val="18"/>
          <w:lang w:val="ru-RU"/>
        </w:rPr>
        <w:tab/>
      </w:r>
      <w:r w:rsidR="00740317">
        <w:rPr>
          <w:kern w:val="18"/>
          <w:lang w:val="ru-RU"/>
        </w:rPr>
        <w:tab/>
      </w:r>
      <w:r w:rsidRPr="004A4EBD">
        <w:rPr>
          <w:kern w:val="18"/>
          <w:lang w:val="ru-RU"/>
        </w:rPr>
        <w:t>-председник комисије</w:t>
      </w:r>
    </w:p>
    <w:p w:rsidR="004A4EBD" w:rsidRPr="004A4EBD" w:rsidRDefault="004A4EBD" w:rsidP="004A4EBD">
      <w:pPr>
        <w:jc w:val="both"/>
        <w:rPr>
          <w:kern w:val="18"/>
          <w:lang w:val="sr-Cyrl-CS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2.</w:t>
      </w:r>
      <w:r w:rsidR="006E6BE2">
        <w:rPr>
          <w:kern w:val="18"/>
          <w:lang w:val="ru-RU"/>
        </w:rPr>
        <w:t xml:space="preserve">Снежана </w:t>
      </w:r>
      <w:r w:rsidR="004E4589">
        <w:rPr>
          <w:kern w:val="18"/>
          <w:lang w:val="ru-RU"/>
        </w:rPr>
        <w:t>Османи</w:t>
      </w: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</w:r>
      <w:r w:rsidR="004E4589">
        <w:rPr>
          <w:kern w:val="18"/>
          <w:lang w:val="ru-RU"/>
        </w:rPr>
        <w:tab/>
      </w:r>
      <w:r w:rsidRPr="004A4EBD">
        <w:rPr>
          <w:kern w:val="18"/>
          <w:lang w:val="ru-RU"/>
        </w:rPr>
        <w:t>-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лан комисије</w:t>
      </w:r>
    </w:p>
    <w:p w:rsidR="004A4EBD" w:rsidRPr="004A4EBD" w:rsidRDefault="004A4EBD" w:rsidP="004A4EBD">
      <w:pPr>
        <w:jc w:val="both"/>
        <w:rPr>
          <w:kern w:val="18"/>
          <w:lang w:val="sr-Cyrl-CS"/>
        </w:rPr>
      </w:pPr>
      <w:r w:rsidRPr="004A4EBD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ab/>
        <w:t>3.</w:t>
      </w:r>
      <w:r w:rsidR="006E6BE2" w:rsidRPr="004A4EBD">
        <w:rPr>
          <w:kern w:val="18"/>
          <w:lang w:val="sr-Cyrl-CS"/>
        </w:rPr>
        <w:t xml:space="preserve">Снежана </w:t>
      </w:r>
      <w:r w:rsidR="004E4589" w:rsidRPr="004A4EBD">
        <w:rPr>
          <w:kern w:val="18"/>
          <w:lang w:val="sr-Cyrl-CS"/>
        </w:rPr>
        <w:t>Здравковић</w:t>
      </w:r>
      <w:r w:rsidR="004E4589">
        <w:rPr>
          <w:kern w:val="18"/>
          <w:lang w:val="sr-Cyrl-CS"/>
        </w:rPr>
        <w:tab/>
      </w:r>
      <w:r w:rsidR="004E4589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>-члан комисије</w:t>
      </w:r>
    </w:p>
    <w:p w:rsidR="004A4EBD" w:rsidRPr="004A4EBD" w:rsidRDefault="004A4EBD" w:rsidP="004A4EBD">
      <w:pPr>
        <w:jc w:val="both"/>
        <w:rPr>
          <w:kern w:val="18"/>
          <w:lang w:val="sr-Cyrl-CS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</w:r>
      <w:r w:rsidRPr="004A4EBD">
        <w:rPr>
          <w:kern w:val="18"/>
          <w:lang w:val="sr-Cyrl-CS"/>
        </w:rPr>
        <w:t>4</w:t>
      </w:r>
      <w:r w:rsidRPr="004A4EBD">
        <w:rPr>
          <w:kern w:val="18"/>
          <w:lang w:val="ru-RU"/>
        </w:rPr>
        <w:t>.</w:t>
      </w:r>
      <w:r w:rsidR="00A63E83">
        <w:rPr>
          <w:kern w:val="18"/>
          <w:lang w:val="ru-RU"/>
        </w:rPr>
        <w:t>Фикрета Суљовић</w:t>
      </w:r>
      <w:r w:rsidR="00A63E83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</w:r>
      <w:r w:rsidR="00740317">
        <w:rPr>
          <w:kern w:val="18"/>
          <w:lang w:val="ru-RU"/>
        </w:rPr>
        <w:tab/>
      </w:r>
      <w:r w:rsidRPr="004A4EBD">
        <w:rPr>
          <w:kern w:val="18"/>
          <w:lang w:val="ru-RU"/>
        </w:rPr>
        <w:t xml:space="preserve">-заменик 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лана комисије</w:t>
      </w:r>
    </w:p>
    <w:p w:rsidR="004A4EBD" w:rsidRPr="004A4EBD" w:rsidRDefault="004A4EBD" w:rsidP="004A4EBD">
      <w:pPr>
        <w:jc w:val="both"/>
        <w:rPr>
          <w:kern w:val="18"/>
          <w:lang w:val="en-GB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en-GB"/>
        </w:rPr>
        <w:t>IX</w:t>
      </w:r>
      <w:r w:rsidRPr="004A4EBD">
        <w:rPr>
          <w:kern w:val="18"/>
          <w:lang w:val="ru-RU"/>
        </w:rPr>
        <w:t>.Комисија за попис основних средстава у ОЈ “Змај Јован Јованови</w:t>
      </w:r>
      <w:r w:rsidRPr="004A4EBD">
        <w:rPr>
          <w:kern w:val="18"/>
          <w:lang w:val="sr-Cyrl-CS"/>
        </w:rPr>
        <w:t>ћ</w:t>
      </w:r>
      <w:r w:rsidRPr="004A4EBD">
        <w:rPr>
          <w:kern w:val="18"/>
          <w:lang w:val="ru-RU"/>
        </w:rPr>
        <w:t>”</w:t>
      </w:r>
      <w:r w:rsidRPr="004A4EBD">
        <w:rPr>
          <w:kern w:val="18"/>
          <w:lang w:val="ru-RU"/>
        </w:rPr>
        <w:tab/>
      </w:r>
      <w:proofErr w:type="gramStart"/>
      <w:r w:rsidRPr="004A4EBD">
        <w:rPr>
          <w:kern w:val="18"/>
          <w:lang w:val="ru-RU"/>
        </w:rPr>
        <w:t>,Прихватилишту</w:t>
      </w:r>
      <w:proofErr w:type="gramEnd"/>
      <w:r w:rsidRPr="004A4EBD">
        <w:rPr>
          <w:kern w:val="18"/>
          <w:lang w:val="ru-RU"/>
        </w:rPr>
        <w:t xml:space="preserve">  и Цен</w:t>
      </w:r>
      <w:proofErr w:type="spellStart"/>
      <w:r w:rsidRPr="004A4EBD">
        <w:rPr>
          <w:kern w:val="18"/>
          <w:lang w:val="en-GB"/>
        </w:rPr>
        <w:t>тралној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кухи</w:t>
      </w:r>
      <w:proofErr w:type="spellEnd"/>
      <w:r w:rsidRPr="004A4EBD">
        <w:rPr>
          <w:kern w:val="18"/>
          <w:lang w:val="sr-Cyrl-CS"/>
        </w:rPr>
        <w:t>њ</w:t>
      </w:r>
      <w:r w:rsidRPr="004A4EBD">
        <w:rPr>
          <w:kern w:val="18"/>
          <w:lang w:val="en-GB"/>
        </w:rPr>
        <w:t xml:space="preserve">и  у </w:t>
      </w:r>
      <w:proofErr w:type="spellStart"/>
      <w:r w:rsidRPr="004A4EBD">
        <w:rPr>
          <w:kern w:val="18"/>
          <w:lang w:val="en-GB"/>
        </w:rPr>
        <w:t>ул</w:t>
      </w:r>
      <w:proofErr w:type="spellEnd"/>
      <w:r w:rsidRPr="004A4EBD">
        <w:rPr>
          <w:kern w:val="18"/>
          <w:lang w:val="en-GB"/>
        </w:rPr>
        <w:t xml:space="preserve">. </w:t>
      </w:r>
      <w:proofErr w:type="spellStart"/>
      <w:proofErr w:type="gramStart"/>
      <w:r w:rsidRPr="004A4EBD">
        <w:rPr>
          <w:kern w:val="18"/>
          <w:lang w:val="en-GB"/>
        </w:rPr>
        <w:t>Бра</w:t>
      </w:r>
      <w:proofErr w:type="spellEnd"/>
      <w:r w:rsidRPr="004A4EBD">
        <w:rPr>
          <w:kern w:val="18"/>
          <w:lang w:val="sr-Cyrl-CS"/>
        </w:rPr>
        <w:t>ћ</w:t>
      </w:r>
      <w:r w:rsidRPr="004A4EBD">
        <w:rPr>
          <w:kern w:val="18"/>
          <w:lang w:val="en-GB"/>
        </w:rPr>
        <w:t xml:space="preserve">е </w:t>
      </w:r>
      <w:proofErr w:type="spellStart"/>
      <w:r w:rsidRPr="004A4EBD">
        <w:rPr>
          <w:kern w:val="18"/>
          <w:lang w:val="en-GB"/>
        </w:rPr>
        <w:t>Јеркови</w:t>
      </w:r>
      <w:proofErr w:type="spellEnd"/>
      <w:r w:rsidRPr="004A4EBD">
        <w:rPr>
          <w:kern w:val="18"/>
          <w:lang w:val="sr-Cyrl-CS"/>
        </w:rPr>
        <w:t>ћ</w:t>
      </w:r>
      <w:r w:rsidRPr="004A4EBD">
        <w:rPr>
          <w:kern w:val="18"/>
          <w:lang w:val="en-GB"/>
        </w:rPr>
        <w:t>а бр.119.</w:t>
      </w:r>
      <w:proofErr w:type="gramEnd"/>
    </w:p>
    <w:p w:rsidR="00744854" w:rsidRPr="004A4EBD" w:rsidRDefault="004A4EBD" w:rsidP="00744854">
      <w:pPr>
        <w:jc w:val="both"/>
        <w:rPr>
          <w:kern w:val="18"/>
          <w:lang w:val="en-GB"/>
        </w:rPr>
      </w:pPr>
      <w:r w:rsidRPr="004A4EBD">
        <w:rPr>
          <w:kern w:val="18"/>
          <w:lang w:val="en-GB"/>
        </w:rPr>
        <w:tab/>
      </w:r>
      <w:r w:rsidRPr="004A4EBD">
        <w:rPr>
          <w:kern w:val="18"/>
          <w:lang w:val="en-GB"/>
        </w:rPr>
        <w:tab/>
      </w:r>
      <w:r w:rsidR="006E6BE2">
        <w:rPr>
          <w:kern w:val="18"/>
          <w:lang w:val="en-GB"/>
        </w:rPr>
        <w:t>1</w:t>
      </w:r>
      <w:r w:rsidR="006E6BE2">
        <w:rPr>
          <w:kern w:val="18"/>
          <w:lang w:val="sr-Cyrl-RS"/>
        </w:rPr>
        <w:t>.</w:t>
      </w:r>
      <w:r w:rsidR="00057EE6">
        <w:rPr>
          <w:kern w:val="18"/>
          <w:lang w:val="sr-Cyrl-CS"/>
        </w:rPr>
        <w:t>Стефан Лукић</w:t>
      </w:r>
      <w:r w:rsidR="00057EE6">
        <w:rPr>
          <w:kern w:val="18"/>
          <w:lang w:val="sr-Cyrl-CS"/>
        </w:rPr>
        <w:tab/>
      </w:r>
      <w:r w:rsidR="00740317">
        <w:rPr>
          <w:kern w:val="18"/>
          <w:lang w:val="sr-Cyrl-RS"/>
        </w:rPr>
        <w:tab/>
      </w:r>
      <w:r w:rsidR="00740317">
        <w:rPr>
          <w:kern w:val="18"/>
          <w:lang w:val="sr-Cyrl-RS"/>
        </w:rPr>
        <w:tab/>
      </w:r>
      <w:r w:rsidR="00744854" w:rsidRPr="004A4EBD">
        <w:rPr>
          <w:kern w:val="18"/>
          <w:lang w:val="en-GB"/>
        </w:rPr>
        <w:t>-</w:t>
      </w:r>
      <w:proofErr w:type="spellStart"/>
      <w:r w:rsidR="00744854" w:rsidRPr="004A4EBD">
        <w:rPr>
          <w:kern w:val="18"/>
          <w:lang w:val="en-GB"/>
        </w:rPr>
        <w:t>председник</w:t>
      </w:r>
      <w:proofErr w:type="spellEnd"/>
      <w:r w:rsidR="00744854" w:rsidRPr="004A4EBD">
        <w:rPr>
          <w:kern w:val="18"/>
          <w:lang w:val="en-GB"/>
        </w:rPr>
        <w:t xml:space="preserve"> </w:t>
      </w:r>
      <w:proofErr w:type="spellStart"/>
      <w:r w:rsidR="00744854" w:rsidRPr="004A4EBD">
        <w:rPr>
          <w:kern w:val="18"/>
          <w:lang w:val="en-GB"/>
        </w:rPr>
        <w:t>комисије</w:t>
      </w:r>
      <w:proofErr w:type="spellEnd"/>
    </w:p>
    <w:p w:rsidR="00744854" w:rsidRPr="004A4EBD" w:rsidRDefault="00744854" w:rsidP="00744854">
      <w:pPr>
        <w:jc w:val="both"/>
        <w:rPr>
          <w:kern w:val="18"/>
          <w:lang w:val="sr-Cyrl-CS"/>
        </w:rPr>
      </w:pPr>
      <w:r w:rsidRPr="004A4EBD">
        <w:rPr>
          <w:kern w:val="18"/>
          <w:lang w:val="en-GB"/>
        </w:rPr>
        <w:tab/>
      </w:r>
      <w:r w:rsidRPr="004A4EBD">
        <w:rPr>
          <w:kern w:val="18"/>
          <w:lang w:val="en-GB"/>
        </w:rPr>
        <w:tab/>
        <w:t>2.</w:t>
      </w:r>
      <w:r w:rsidR="00740317">
        <w:rPr>
          <w:kern w:val="18"/>
          <w:lang w:val="sr-Cyrl-CS"/>
        </w:rPr>
        <w:t>Дамир Шеховић</w:t>
      </w:r>
      <w:r w:rsidRPr="004A4EBD">
        <w:rPr>
          <w:kern w:val="18"/>
          <w:lang w:val="en-GB"/>
        </w:rPr>
        <w:tab/>
      </w:r>
      <w:r w:rsidRPr="004A4EBD">
        <w:rPr>
          <w:kern w:val="18"/>
          <w:lang w:val="sr-Cyrl-CS"/>
        </w:rPr>
        <w:tab/>
      </w:r>
      <w:r w:rsidR="006E6BE2">
        <w:rPr>
          <w:kern w:val="18"/>
          <w:lang w:val="sr-Cyrl-CS"/>
        </w:rPr>
        <w:tab/>
      </w:r>
      <w:r w:rsidRPr="004A4EBD">
        <w:rPr>
          <w:kern w:val="18"/>
          <w:lang w:val="en-GB"/>
        </w:rPr>
        <w:t>-</w:t>
      </w:r>
      <w:r w:rsidRPr="004A4EBD">
        <w:rPr>
          <w:kern w:val="18"/>
          <w:lang w:val="sr-Cyrl-CS"/>
        </w:rPr>
        <w:t>ч</w:t>
      </w:r>
      <w:proofErr w:type="spellStart"/>
      <w:r w:rsidRPr="004A4EBD">
        <w:rPr>
          <w:kern w:val="18"/>
          <w:lang w:val="en-GB"/>
        </w:rPr>
        <w:t>лан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комисије</w:t>
      </w:r>
      <w:proofErr w:type="spellEnd"/>
    </w:p>
    <w:p w:rsidR="00744854" w:rsidRPr="004A4EBD" w:rsidRDefault="00744854" w:rsidP="00744854">
      <w:pPr>
        <w:jc w:val="both"/>
        <w:rPr>
          <w:kern w:val="18"/>
          <w:lang w:val="sr-Cyrl-CS"/>
        </w:rPr>
      </w:pPr>
      <w:r w:rsidRPr="004A4EBD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ab/>
        <w:t>3.</w:t>
      </w:r>
      <w:r w:rsidR="00A63E83">
        <w:rPr>
          <w:kern w:val="18"/>
          <w:lang w:val="sr-Cyrl-CS"/>
        </w:rPr>
        <w:t>Ксенија Узелац</w:t>
      </w:r>
      <w:r w:rsidRPr="004A4EBD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ab/>
        <w:t>-члан комисије</w:t>
      </w:r>
    </w:p>
    <w:p w:rsidR="00744854" w:rsidRDefault="00744854" w:rsidP="00744854">
      <w:pPr>
        <w:jc w:val="both"/>
        <w:rPr>
          <w:kern w:val="18"/>
          <w:lang w:val="sr-Cyrl-CS"/>
        </w:rPr>
      </w:pPr>
      <w:r w:rsidRPr="004A4EBD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ab/>
        <w:t>4.</w:t>
      </w:r>
      <w:r w:rsidR="00740317">
        <w:rPr>
          <w:kern w:val="18"/>
          <w:lang w:val="sr-Cyrl-CS"/>
        </w:rPr>
        <w:t>Станковић Видосава</w:t>
      </w:r>
      <w:r w:rsidRPr="004A4EBD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ab/>
        <w:t>-заменик члана комисије</w:t>
      </w:r>
    </w:p>
    <w:p w:rsidR="00A63E83" w:rsidRDefault="00A63E83" w:rsidP="00A63E83">
      <w:pPr>
        <w:ind w:left="720" w:firstLine="720"/>
        <w:jc w:val="both"/>
        <w:rPr>
          <w:kern w:val="18"/>
          <w:lang w:val="sr-Cyrl-CS"/>
        </w:rPr>
      </w:pPr>
      <w:r>
        <w:rPr>
          <w:kern w:val="18"/>
          <w:lang w:val="sr-Cyrl-CS"/>
        </w:rPr>
        <w:t>5.Тијана Манојловић Јевтовић</w:t>
      </w:r>
      <w:r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>-заменик члана комисије</w:t>
      </w:r>
    </w:p>
    <w:p w:rsidR="00A63E83" w:rsidRDefault="00A63E83" w:rsidP="00A63E83">
      <w:pPr>
        <w:ind w:left="720" w:firstLine="720"/>
        <w:jc w:val="both"/>
        <w:rPr>
          <w:kern w:val="18"/>
          <w:lang w:val="sr-Cyrl-CS"/>
        </w:rPr>
      </w:pPr>
      <w:r>
        <w:rPr>
          <w:kern w:val="18"/>
          <w:lang w:val="sr-Cyrl-CS"/>
        </w:rPr>
        <w:t>6.Стефан Ристић</w:t>
      </w:r>
      <w:r>
        <w:rPr>
          <w:kern w:val="18"/>
          <w:lang w:val="sr-Cyrl-CS"/>
        </w:rPr>
        <w:tab/>
      </w:r>
      <w:r>
        <w:rPr>
          <w:kern w:val="18"/>
          <w:lang w:val="sr-Cyrl-CS"/>
        </w:rPr>
        <w:tab/>
      </w:r>
      <w:r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>-заменик члана комисије</w:t>
      </w:r>
    </w:p>
    <w:p w:rsidR="00A63E83" w:rsidRDefault="00A63E83" w:rsidP="00A63E83">
      <w:pPr>
        <w:ind w:left="720" w:firstLine="720"/>
        <w:jc w:val="both"/>
        <w:rPr>
          <w:kern w:val="18"/>
          <w:lang w:val="sr-Cyrl-CS"/>
        </w:rPr>
      </w:pPr>
      <w:r>
        <w:rPr>
          <w:kern w:val="18"/>
          <w:lang w:val="sr-Cyrl-CS"/>
        </w:rPr>
        <w:t>7.Хуснија Љутић</w:t>
      </w:r>
      <w:r>
        <w:rPr>
          <w:kern w:val="18"/>
          <w:lang w:val="sr-Cyrl-CS"/>
        </w:rPr>
        <w:tab/>
      </w:r>
      <w:r>
        <w:rPr>
          <w:kern w:val="18"/>
          <w:lang w:val="sr-Cyrl-CS"/>
        </w:rPr>
        <w:tab/>
      </w:r>
      <w:r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>-заменик члана комисије</w:t>
      </w:r>
    </w:p>
    <w:p w:rsidR="004A4EBD" w:rsidRPr="004A4EBD" w:rsidRDefault="004A4EBD" w:rsidP="00744854">
      <w:pPr>
        <w:jc w:val="both"/>
        <w:rPr>
          <w:kern w:val="18"/>
          <w:lang w:val="ru-RU"/>
        </w:rPr>
      </w:pPr>
    </w:p>
    <w:p w:rsidR="00744854" w:rsidRPr="00716972" w:rsidRDefault="004A4EBD" w:rsidP="00744854">
      <w:pPr>
        <w:jc w:val="both"/>
        <w:rPr>
          <w:kern w:val="18"/>
          <w:lang w:val="en-GB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en-GB"/>
        </w:rPr>
        <w:t>X</w:t>
      </w:r>
      <w:r w:rsidRPr="004A4EBD">
        <w:rPr>
          <w:kern w:val="18"/>
          <w:lang w:val="ru-RU"/>
        </w:rPr>
        <w:t>.Комисија за попис ситног инвентара,за</w:t>
      </w:r>
      <w:r w:rsidRPr="004A4EBD">
        <w:rPr>
          <w:kern w:val="18"/>
          <w:lang w:val="sr-Cyrl-CS"/>
        </w:rPr>
        <w:t>ш</w:t>
      </w:r>
      <w:r w:rsidRPr="004A4EBD">
        <w:rPr>
          <w:kern w:val="18"/>
          <w:lang w:val="ru-RU"/>
        </w:rPr>
        <w:t>титне оде</w:t>
      </w:r>
      <w:r w:rsidRPr="004A4EBD">
        <w:rPr>
          <w:kern w:val="18"/>
          <w:lang w:val="sr-Cyrl-CS"/>
        </w:rPr>
        <w:t>ћ</w:t>
      </w:r>
      <w:r w:rsidRPr="004A4EBD">
        <w:rPr>
          <w:kern w:val="18"/>
          <w:lang w:val="ru-RU"/>
        </w:rPr>
        <w:t>е и обу</w:t>
      </w:r>
      <w:r w:rsidRPr="004A4EBD">
        <w:rPr>
          <w:kern w:val="18"/>
          <w:lang w:val="sr-Cyrl-CS"/>
        </w:rPr>
        <w:t>ћ</w:t>
      </w:r>
      <w:r w:rsidRPr="004A4EBD">
        <w:rPr>
          <w:kern w:val="18"/>
          <w:lang w:val="ru-RU"/>
        </w:rPr>
        <w:t>е,алата , посте</w:t>
      </w:r>
      <w:r w:rsidRPr="004A4EBD">
        <w:rPr>
          <w:kern w:val="18"/>
          <w:lang w:val="sr-Cyrl-CS"/>
        </w:rPr>
        <w:t>љ</w:t>
      </w:r>
      <w:r w:rsidRPr="004A4EBD">
        <w:rPr>
          <w:kern w:val="18"/>
          <w:lang w:val="ru-RU"/>
        </w:rPr>
        <w:t>ине и залиха прим</w:t>
      </w:r>
      <w:r w:rsidRPr="004A4EBD">
        <w:rPr>
          <w:kern w:val="18"/>
          <w:lang w:val="sr-Cyrl-CS"/>
        </w:rPr>
        <w:t>љ</w:t>
      </w:r>
      <w:r w:rsidRPr="004A4EBD">
        <w:rPr>
          <w:kern w:val="18"/>
          <w:lang w:val="ru-RU"/>
        </w:rPr>
        <w:t>ене хуманитарне помо</w:t>
      </w:r>
      <w:r w:rsidRPr="004A4EBD">
        <w:rPr>
          <w:kern w:val="18"/>
          <w:lang w:val="sr-Cyrl-CS"/>
        </w:rPr>
        <w:t>ћ</w:t>
      </w:r>
      <w:r w:rsidRPr="004A4EBD">
        <w:rPr>
          <w:kern w:val="18"/>
          <w:lang w:val="ru-RU"/>
        </w:rPr>
        <w:t>и  у ОЈ“Зма</w:t>
      </w:r>
      <w:r w:rsidRPr="004A4EBD">
        <w:rPr>
          <w:kern w:val="18"/>
          <w:lang w:val="en-GB"/>
        </w:rPr>
        <w:t xml:space="preserve">ј </w:t>
      </w:r>
      <w:proofErr w:type="spellStart"/>
      <w:r w:rsidRPr="004A4EBD">
        <w:rPr>
          <w:kern w:val="18"/>
          <w:lang w:val="en-GB"/>
        </w:rPr>
        <w:t>Јован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Јованови</w:t>
      </w:r>
      <w:proofErr w:type="spellEnd"/>
      <w:r w:rsidRPr="004A4EBD">
        <w:rPr>
          <w:kern w:val="18"/>
          <w:lang w:val="sr-Cyrl-CS"/>
        </w:rPr>
        <w:t>ћ</w:t>
      </w:r>
      <w:r w:rsidRPr="004A4EBD">
        <w:rPr>
          <w:kern w:val="18"/>
          <w:lang w:val="en-GB"/>
        </w:rPr>
        <w:t xml:space="preserve">” </w:t>
      </w:r>
      <w:r w:rsidRPr="004A4EBD">
        <w:rPr>
          <w:kern w:val="18"/>
          <w:lang w:val="sr-Cyrl-CS"/>
        </w:rPr>
        <w:t xml:space="preserve">,Прихватилишту </w:t>
      </w:r>
      <w:r w:rsidRPr="004A4EBD">
        <w:rPr>
          <w:kern w:val="18"/>
          <w:lang w:val="en-GB"/>
        </w:rPr>
        <w:t xml:space="preserve">и </w:t>
      </w:r>
      <w:proofErr w:type="spellStart"/>
      <w:r w:rsidRPr="004A4EBD">
        <w:rPr>
          <w:kern w:val="18"/>
          <w:lang w:val="en-GB"/>
        </w:rPr>
        <w:t>Централној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кухи</w:t>
      </w:r>
      <w:proofErr w:type="spellEnd"/>
      <w:r w:rsidRPr="004A4EBD">
        <w:rPr>
          <w:kern w:val="18"/>
          <w:lang w:val="sr-Cyrl-CS"/>
        </w:rPr>
        <w:t>њ</w:t>
      </w:r>
      <w:r w:rsidRPr="004A4EBD">
        <w:rPr>
          <w:kern w:val="18"/>
          <w:lang w:val="en-GB"/>
        </w:rPr>
        <w:t xml:space="preserve">и </w:t>
      </w:r>
      <w:proofErr w:type="spellStart"/>
      <w:r w:rsidRPr="004A4EBD">
        <w:rPr>
          <w:kern w:val="18"/>
          <w:lang w:val="en-GB"/>
        </w:rPr>
        <w:t>Центра</w:t>
      </w:r>
      <w:proofErr w:type="spellEnd"/>
      <w:r w:rsidRPr="004A4EBD">
        <w:rPr>
          <w:kern w:val="18"/>
          <w:lang w:val="en-GB"/>
        </w:rPr>
        <w:t xml:space="preserve"> у </w:t>
      </w:r>
      <w:proofErr w:type="spellStart"/>
      <w:r w:rsidRPr="004A4EBD">
        <w:rPr>
          <w:kern w:val="18"/>
          <w:lang w:val="en-GB"/>
        </w:rPr>
        <w:t>ул.Бра</w:t>
      </w:r>
      <w:proofErr w:type="spellEnd"/>
      <w:r w:rsidRPr="004A4EBD">
        <w:rPr>
          <w:kern w:val="18"/>
          <w:lang w:val="sr-Cyrl-CS"/>
        </w:rPr>
        <w:t>ћ</w:t>
      </w:r>
      <w:r w:rsidRPr="004A4EBD">
        <w:rPr>
          <w:kern w:val="18"/>
          <w:lang w:val="en-GB"/>
        </w:rPr>
        <w:t xml:space="preserve">е </w:t>
      </w:r>
      <w:proofErr w:type="spellStart"/>
      <w:r w:rsidRPr="004A4EBD">
        <w:rPr>
          <w:kern w:val="18"/>
          <w:lang w:val="en-GB"/>
        </w:rPr>
        <w:t>Јеркови</w:t>
      </w:r>
      <w:proofErr w:type="spellEnd"/>
      <w:r w:rsidRPr="004A4EBD">
        <w:rPr>
          <w:kern w:val="18"/>
          <w:lang w:val="sr-Cyrl-CS"/>
        </w:rPr>
        <w:t>ћ</w:t>
      </w:r>
      <w:r w:rsidRPr="004A4EBD">
        <w:rPr>
          <w:kern w:val="18"/>
          <w:lang w:val="en-GB"/>
        </w:rPr>
        <w:t>а бр.119.</w:t>
      </w:r>
      <w:r w:rsidRPr="004A4EBD">
        <w:rPr>
          <w:kern w:val="18"/>
          <w:lang w:val="en-GB"/>
        </w:rPr>
        <w:tab/>
      </w:r>
    </w:p>
    <w:p w:rsidR="00744854" w:rsidRPr="004A4EBD" w:rsidRDefault="00744854" w:rsidP="00744854">
      <w:pPr>
        <w:ind w:left="720" w:firstLine="720"/>
        <w:jc w:val="both"/>
        <w:rPr>
          <w:kern w:val="18"/>
          <w:lang w:val="en-GB"/>
        </w:rPr>
      </w:pPr>
      <w:r w:rsidRPr="004A4EBD">
        <w:rPr>
          <w:kern w:val="18"/>
          <w:lang w:val="en-GB"/>
        </w:rPr>
        <w:t>1.</w:t>
      </w:r>
      <w:r w:rsidR="00ED003F">
        <w:rPr>
          <w:kern w:val="18"/>
          <w:lang w:val="sr-Cyrl-RS"/>
        </w:rPr>
        <w:t>Јанко Табаковић</w:t>
      </w:r>
      <w:r w:rsidRPr="004A4EBD">
        <w:rPr>
          <w:kern w:val="18"/>
          <w:lang w:val="en-GB"/>
        </w:rPr>
        <w:tab/>
      </w:r>
      <w:r w:rsidRPr="004A4EBD">
        <w:rPr>
          <w:kern w:val="18"/>
          <w:lang w:val="en-GB"/>
        </w:rPr>
        <w:tab/>
      </w:r>
      <w:r w:rsidRPr="004A4EBD">
        <w:rPr>
          <w:kern w:val="18"/>
          <w:lang w:val="sr-Cyrl-CS"/>
        </w:rPr>
        <w:tab/>
      </w:r>
      <w:r w:rsidRPr="004A4EBD">
        <w:rPr>
          <w:kern w:val="18"/>
          <w:lang w:val="en-GB"/>
        </w:rPr>
        <w:t>-</w:t>
      </w:r>
      <w:proofErr w:type="spellStart"/>
      <w:r w:rsidRPr="004A4EBD">
        <w:rPr>
          <w:kern w:val="18"/>
          <w:lang w:val="en-GB"/>
        </w:rPr>
        <w:t>председник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комисије</w:t>
      </w:r>
      <w:proofErr w:type="spellEnd"/>
    </w:p>
    <w:p w:rsidR="00744854" w:rsidRPr="004A4EBD" w:rsidRDefault="00744854" w:rsidP="00744854">
      <w:pPr>
        <w:jc w:val="both"/>
        <w:rPr>
          <w:kern w:val="18"/>
          <w:lang w:val="en-GB"/>
        </w:rPr>
      </w:pPr>
      <w:r w:rsidRPr="004A4EBD">
        <w:rPr>
          <w:kern w:val="18"/>
          <w:lang w:val="en-GB"/>
        </w:rPr>
        <w:tab/>
      </w:r>
      <w:r w:rsidRPr="004A4EBD">
        <w:rPr>
          <w:kern w:val="18"/>
          <w:lang w:val="en-GB"/>
        </w:rPr>
        <w:tab/>
        <w:t>2.</w:t>
      </w:r>
      <w:r w:rsidR="00A63E83">
        <w:rPr>
          <w:kern w:val="18"/>
          <w:lang w:val="sr-Cyrl-RS"/>
        </w:rPr>
        <w:t>Марко Андрејевић</w:t>
      </w:r>
      <w:r w:rsidR="00ED003F">
        <w:rPr>
          <w:kern w:val="18"/>
          <w:lang w:val="sr-Cyrl-RS"/>
        </w:rPr>
        <w:tab/>
      </w:r>
      <w:r w:rsidR="004E4589">
        <w:rPr>
          <w:kern w:val="18"/>
          <w:lang w:val="en-GB"/>
        </w:rPr>
        <w:tab/>
      </w:r>
      <w:r w:rsidR="002062ED">
        <w:rPr>
          <w:kern w:val="18"/>
          <w:lang w:val="sr-Cyrl-RS"/>
        </w:rPr>
        <w:tab/>
      </w:r>
      <w:r w:rsidRPr="004A4EBD">
        <w:rPr>
          <w:kern w:val="18"/>
          <w:lang w:val="en-GB"/>
        </w:rPr>
        <w:t>-</w:t>
      </w:r>
      <w:r w:rsidRPr="004A4EBD">
        <w:rPr>
          <w:kern w:val="18"/>
          <w:lang w:val="sr-Cyrl-CS"/>
        </w:rPr>
        <w:t>ч</w:t>
      </w:r>
      <w:proofErr w:type="spellStart"/>
      <w:r w:rsidRPr="004A4EBD">
        <w:rPr>
          <w:kern w:val="18"/>
          <w:lang w:val="en-GB"/>
        </w:rPr>
        <w:t>лан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комисије</w:t>
      </w:r>
      <w:proofErr w:type="spellEnd"/>
    </w:p>
    <w:p w:rsidR="00744854" w:rsidRPr="004A4EBD" w:rsidRDefault="00744854" w:rsidP="00744854">
      <w:pPr>
        <w:jc w:val="both"/>
        <w:rPr>
          <w:kern w:val="18"/>
          <w:lang w:val="ru-RU"/>
        </w:rPr>
      </w:pPr>
      <w:r w:rsidRPr="004A4EBD">
        <w:rPr>
          <w:kern w:val="18"/>
          <w:lang w:val="en-GB"/>
        </w:rPr>
        <w:tab/>
      </w:r>
      <w:r w:rsidRPr="004A4EBD">
        <w:rPr>
          <w:kern w:val="18"/>
          <w:lang w:val="en-GB"/>
        </w:rPr>
        <w:tab/>
      </w:r>
      <w:r w:rsidRPr="004A4EBD">
        <w:rPr>
          <w:kern w:val="18"/>
          <w:lang w:val="ru-RU"/>
        </w:rPr>
        <w:t>3.</w:t>
      </w:r>
      <w:r w:rsidR="00A63E83">
        <w:rPr>
          <w:kern w:val="18"/>
          <w:lang w:val="sr-Cyrl-CS"/>
        </w:rPr>
        <w:t>Марина Станојковић</w:t>
      </w:r>
      <w:r w:rsidR="00ED003F">
        <w:rPr>
          <w:kern w:val="18"/>
          <w:lang w:val="sr-Cyrl-CS"/>
        </w:rPr>
        <w:tab/>
      </w:r>
      <w:r w:rsidR="00B515CB">
        <w:rPr>
          <w:kern w:val="18"/>
          <w:lang w:val="ru-RU"/>
        </w:rPr>
        <w:tab/>
      </w:r>
      <w:r w:rsidRPr="004A4EBD">
        <w:rPr>
          <w:kern w:val="18"/>
          <w:lang w:val="ru-RU"/>
        </w:rPr>
        <w:t>-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лан комисије</w:t>
      </w:r>
    </w:p>
    <w:p w:rsidR="00744854" w:rsidRPr="004A4EBD" w:rsidRDefault="00744854" w:rsidP="00744854">
      <w:pPr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4.</w:t>
      </w:r>
      <w:r w:rsidR="00A63E83">
        <w:rPr>
          <w:kern w:val="18"/>
          <w:lang w:val="sr-Cyrl-CS"/>
        </w:rPr>
        <w:t>Азира Османи</w:t>
      </w:r>
      <w:r w:rsidR="00A63E83">
        <w:rPr>
          <w:kern w:val="18"/>
          <w:lang w:val="sr-Cyrl-CS"/>
        </w:rPr>
        <w:tab/>
      </w:r>
      <w:r w:rsidR="00B515CB">
        <w:rPr>
          <w:kern w:val="18"/>
          <w:lang w:val="sr-Cyrl-CS"/>
        </w:rPr>
        <w:t xml:space="preserve"> </w:t>
      </w:r>
      <w:r w:rsidR="004E4589">
        <w:rPr>
          <w:kern w:val="18"/>
          <w:lang w:val="ru-RU"/>
        </w:rPr>
        <w:tab/>
      </w:r>
      <w:r w:rsidR="004E4589">
        <w:rPr>
          <w:kern w:val="18"/>
          <w:lang w:val="ru-RU"/>
        </w:rPr>
        <w:tab/>
      </w:r>
      <w:r w:rsidRPr="004A4EBD">
        <w:rPr>
          <w:kern w:val="18"/>
          <w:lang w:val="ru-RU"/>
        </w:rPr>
        <w:t xml:space="preserve">-заменик 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лана комисије</w:t>
      </w:r>
    </w:p>
    <w:p w:rsidR="004A4EBD" w:rsidRPr="004A4EBD" w:rsidRDefault="004A4EBD" w:rsidP="004A4EBD">
      <w:pPr>
        <w:jc w:val="both"/>
        <w:rPr>
          <w:kern w:val="18"/>
          <w:lang w:val="sr-Cyrl-CS"/>
        </w:rPr>
      </w:pPr>
      <w:r w:rsidRPr="004A4EBD">
        <w:rPr>
          <w:kern w:val="18"/>
          <w:lang w:val="sr-Cyrl-CS"/>
        </w:rPr>
        <w:tab/>
      </w:r>
    </w:p>
    <w:p w:rsidR="004A4EBD" w:rsidRPr="004A4EBD" w:rsidRDefault="004A4EBD" w:rsidP="004A4EBD">
      <w:pPr>
        <w:jc w:val="both"/>
        <w:rPr>
          <w:kern w:val="18"/>
          <w:lang w:val="en-GB"/>
        </w:rPr>
      </w:pPr>
      <w:r w:rsidRPr="004A4EBD">
        <w:rPr>
          <w:kern w:val="18"/>
          <w:lang w:val="sr-Cyrl-CS"/>
        </w:rPr>
        <w:tab/>
      </w:r>
      <w:r w:rsidRPr="004A4EBD">
        <w:rPr>
          <w:kern w:val="18"/>
          <w:lang w:val="en-GB"/>
        </w:rPr>
        <w:t>XI</w:t>
      </w:r>
      <w:r w:rsidRPr="004A4EBD">
        <w:rPr>
          <w:kern w:val="18"/>
          <w:lang w:val="sr-Cyrl-CS"/>
        </w:rPr>
        <w:t xml:space="preserve">.Комисија за попис основних средстава у ОЈ” Драгутин Филиповић Јуса” у </w:t>
      </w:r>
      <w:proofErr w:type="gramStart"/>
      <w:r w:rsidRPr="004A4EBD">
        <w:rPr>
          <w:kern w:val="18"/>
          <w:lang w:val="sr-Cyrl-CS"/>
        </w:rPr>
        <w:t>ул.Божидара  Аџије</w:t>
      </w:r>
      <w:proofErr w:type="gramEnd"/>
      <w:r w:rsidRPr="004A4EBD">
        <w:rPr>
          <w:kern w:val="18"/>
          <w:lang w:val="sr-Cyrl-CS"/>
        </w:rPr>
        <w:t xml:space="preserve"> </w:t>
      </w:r>
      <w:r w:rsidRPr="004A4EBD">
        <w:rPr>
          <w:kern w:val="18"/>
          <w:lang w:val="en-GB"/>
        </w:rPr>
        <w:t>бр.17.</w:t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en-GB"/>
        </w:rPr>
        <w:tab/>
      </w:r>
      <w:r w:rsidRPr="004A4EBD">
        <w:rPr>
          <w:kern w:val="18"/>
          <w:lang w:val="en-GB"/>
        </w:rPr>
        <w:tab/>
      </w:r>
      <w:r w:rsidRPr="004A4EBD">
        <w:rPr>
          <w:kern w:val="18"/>
          <w:lang w:val="ru-RU"/>
        </w:rPr>
        <w:t>1.</w:t>
      </w:r>
      <w:r w:rsidR="00A63E83">
        <w:rPr>
          <w:kern w:val="18"/>
          <w:lang w:val="sr-Cyrl-CS"/>
        </w:rPr>
        <w:t xml:space="preserve">Јасна Филиповски </w:t>
      </w:r>
      <w:r w:rsidR="00744854">
        <w:rPr>
          <w:kern w:val="18"/>
          <w:lang w:val="ru-RU"/>
        </w:rPr>
        <w:tab/>
      </w:r>
      <w:r w:rsidR="00744854">
        <w:rPr>
          <w:kern w:val="18"/>
          <w:lang w:val="ru-RU"/>
        </w:rPr>
        <w:tab/>
      </w:r>
      <w:r w:rsidR="002062ED">
        <w:rPr>
          <w:kern w:val="18"/>
          <w:lang w:val="ru-RU"/>
        </w:rPr>
        <w:tab/>
      </w:r>
      <w:r w:rsidRPr="004A4EBD">
        <w:rPr>
          <w:kern w:val="18"/>
          <w:lang w:val="ru-RU"/>
        </w:rPr>
        <w:t>-председник комисије</w:t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2.</w:t>
      </w:r>
      <w:r w:rsidR="00ED003F">
        <w:rPr>
          <w:kern w:val="18"/>
          <w:lang w:val="ru-RU"/>
        </w:rPr>
        <w:t>Милена Витошевић</w:t>
      </w:r>
      <w:r w:rsidRPr="004A4EBD">
        <w:rPr>
          <w:kern w:val="18"/>
          <w:lang w:val="ru-RU"/>
        </w:rPr>
        <w:tab/>
      </w:r>
      <w:r w:rsidR="00744854">
        <w:rPr>
          <w:kern w:val="18"/>
          <w:lang w:val="ru-RU"/>
        </w:rPr>
        <w:tab/>
      </w:r>
      <w:r w:rsidRPr="004A4EBD">
        <w:rPr>
          <w:kern w:val="18"/>
          <w:lang w:val="ru-RU"/>
        </w:rPr>
        <w:t>-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лан комисије</w:t>
      </w:r>
    </w:p>
    <w:p w:rsidR="004A4EBD" w:rsidRPr="004A4EBD" w:rsidRDefault="004A4EBD" w:rsidP="004A4EBD">
      <w:pPr>
        <w:jc w:val="both"/>
        <w:rPr>
          <w:kern w:val="18"/>
          <w:lang w:val="sr-Cyrl-CS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3.</w:t>
      </w:r>
      <w:r w:rsidR="00A63E83">
        <w:rPr>
          <w:kern w:val="18"/>
          <w:lang w:val="ru-RU"/>
        </w:rPr>
        <w:t>Снежана Јочић</w:t>
      </w:r>
      <w:r w:rsidR="00744854">
        <w:rPr>
          <w:kern w:val="18"/>
          <w:lang w:val="ru-RU"/>
        </w:rPr>
        <w:tab/>
      </w:r>
      <w:r w:rsidR="006D683A">
        <w:rPr>
          <w:kern w:val="18"/>
          <w:lang w:val="ru-RU"/>
        </w:rPr>
        <w:tab/>
      </w:r>
      <w:r w:rsidR="00ED003F">
        <w:rPr>
          <w:kern w:val="18"/>
          <w:lang w:val="ru-RU"/>
        </w:rPr>
        <w:tab/>
      </w:r>
      <w:r w:rsidRPr="004A4EBD">
        <w:rPr>
          <w:kern w:val="18"/>
          <w:lang w:val="ru-RU"/>
        </w:rPr>
        <w:t>-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 xml:space="preserve">лан комисије </w:t>
      </w:r>
    </w:p>
    <w:p w:rsidR="004A4EBD" w:rsidRPr="004A4EBD" w:rsidRDefault="004A4EBD" w:rsidP="004A4EBD">
      <w:pPr>
        <w:jc w:val="both"/>
        <w:rPr>
          <w:kern w:val="18"/>
          <w:lang w:val="sr-Cyrl-CS"/>
        </w:rPr>
      </w:pPr>
      <w:r w:rsidRPr="004A4EBD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ab/>
        <w:t>4.</w:t>
      </w:r>
      <w:r w:rsidR="00A63E83">
        <w:rPr>
          <w:kern w:val="18"/>
          <w:lang w:val="sr-Cyrl-CS"/>
        </w:rPr>
        <w:t>Татјана Цветановић</w:t>
      </w:r>
      <w:r w:rsidR="00744854">
        <w:rPr>
          <w:kern w:val="18"/>
          <w:lang w:val="sr-Cyrl-CS"/>
        </w:rPr>
        <w:tab/>
      </w:r>
      <w:r w:rsidR="00B515CB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>-заменик члана комисије</w:t>
      </w:r>
    </w:p>
    <w:p w:rsidR="004A4EBD" w:rsidRPr="004A4EBD" w:rsidRDefault="004A4EBD" w:rsidP="004A4EBD">
      <w:pPr>
        <w:jc w:val="both"/>
        <w:rPr>
          <w:kern w:val="18"/>
          <w:lang w:val="en-GB"/>
        </w:rPr>
      </w:pPr>
      <w:r w:rsidRPr="004A4EBD">
        <w:rPr>
          <w:kern w:val="18"/>
          <w:lang w:val="sr-Cyrl-CS"/>
        </w:rPr>
        <w:tab/>
      </w:r>
      <w:r w:rsidRPr="004A4EBD">
        <w:rPr>
          <w:kern w:val="18"/>
          <w:lang w:val="en-GB"/>
        </w:rPr>
        <w:t>XII</w:t>
      </w:r>
      <w:r w:rsidRPr="004A4EBD">
        <w:rPr>
          <w:kern w:val="18"/>
          <w:lang w:val="sr-Cyrl-CS"/>
        </w:rPr>
        <w:t xml:space="preserve">.Комисија за попис ситног инвентара, алата, заштитне одеће и </w:t>
      </w:r>
      <w:proofErr w:type="gramStart"/>
      <w:r w:rsidRPr="004A4EBD">
        <w:rPr>
          <w:kern w:val="18"/>
          <w:lang w:val="sr-Cyrl-CS"/>
        </w:rPr>
        <w:t>обуће ,постељине</w:t>
      </w:r>
      <w:proofErr w:type="gramEnd"/>
      <w:r w:rsidRPr="004A4EBD">
        <w:rPr>
          <w:kern w:val="18"/>
          <w:lang w:val="sr-Cyrl-CS"/>
        </w:rPr>
        <w:t xml:space="preserve"> и залиха примљене хуманитарне помоћи  у ОЈ” Др</w:t>
      </w:r>
      <w:proofErr w:type="spellStart"/>
      <w:r w:rsidRPr="004A4EBD">
        <w:rPr>
          <w:kern w:val="18"/>
          <w:lang w:val="en-GB"/>
        </w:rPr>
        <w:t>агутин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Филипови</w:t>
      </w:r>
      <w:proofErr w:type="spellEnd"/>
      <w:r w:rsidRPr="004A4EBD">
        <w:rPr>
          <w:kern w:val="18"/>
          <w:lang w:val="sr-Cyrl-CS"/>
        </w:rPr>
        <w:t>ћ</w:t>
      </w:r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Јуса</w:t>
      </w:r>
      <w:proofErr w:type="spellEnd"/>
      <w:r w:rsidRPr="004A4EBD">
        <w:rPr>
          <w:kern w:val="18"/>
          <w:lang w:val="en-GB"/>
        </w:rPr>
        <w:t xml:space="preserve">” </w:t>
      </w:r>
      <w:proofErr w:type="spellStart"/>
      <w:r w:rsidRPr="004A4EBD">
        <w:rPr>
          <w:kern w:val="18"/>
          <w:lang w:val="en-GB"/>
        </w:rPr>
        <w:t>ул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Бо</w:t>
      </w:r>
      <w:proofErr w:type="spellEnd"/>
      <w:r w:rsidRPr="004A4EBD">
        <w:rPr>
          <w:kern w:val="18"/>
          <w:lang w:val="sr-Cyrl-CS"/>
        </w:rPr>
        <w:t>ж</w:t>
      </w:r>
      <w:proofErr w:type="spellStart"/>
      <w:r w:rsidRPr="004A4EBD">
        <w:rPr>
          <w:kern w:val="18"/>
          <w:lang w:val="en-GB"/>
        </w:rPr>
        <w:t>идара</w:t>
      </w:r>
      <w:proofErr w:type="spellEnd"/>
      <w:r w:rsidRPr="004A4EBD">
        <w:rPr>
          <w:kern w:val="18"/>
          <w:lang w:val="en-GB"/>
        </w:rPr>
        <w:t xml:space="preserve"> А</w:t>
      </w:r>
      <w:r w:rsidRPr="004A4EBD">
        <w:rPr>
          <w:kern w:val="18"/>
          <w:lang w:val="sr-Cyrl-CS"/>
        </w:rPr>
        <w:t>џ</w:t>
      </w:r>
      <w:proofErr w:type="spellStart"/>
      <w:r w:rsidRPr="004A4EBD">
        <w:rPr>
          <w:kern w:val="18"/>
          <w:lang w:val="en-GB"/>
        </w:rPr>
        <w:t>ије</w:t>
      </w:r>
      <w:proofErr w:type="spellEnd"/>
      <w:r w:rsidRPr="004A4EBD">
        <w:rPr>
          <w:kern w:val="18"/>
          <w:lang w:val="en-GB"/>
        </w:rPr>
        <w:t xml:space="preserve"> бр.17.</w:t>
      </w:r>
    </w:p>
    <w:p w:rsidR="004A4EBD" w:rsidRPr="004A4EBD" w:rsidRDefault="004A4EBD" w:rsidP="00744854">
      <w:pPr>
        <w:ind w:left="720" w:firstLine="720"/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t>1.</w:t>
      </w:r>
      <w:r w:rsidR="00A63E83">
        <w:rPr>
          <w:kern w:val="18"/>
          <w:lang w:val="sr-Cyrl-CS"/>
        </w:rPr>
        <w:t>Љиљана Мишић</w:t>
      </w:r>
      <w:r w:rsidRPr="004A4EBD">
        <w:rPr>
          <w:kern w:val="18"/>
          <w:lang w:val="ru-RU"/>
        </w:rPr>
        <w:tab/>
      </w:r>
      <w:r w:rsidR="00ED003F">
        <w:rPr>
          <w:kern w:val="18"/>
          <w:lang w:val="ru-RU"/>
        </w:rPr>
        <w:tab/>
      </w:r>
      <w:r w:rsidR="00913489">
        <w:rPr>
          <w:kern w:val="18"/>
          <w:lang w:val="ru-RU"/>
        </w:rPr>
        <w:tab/>
      </w:r>
      <w:r w:rsidRPr="004A4EBD">
        <w:rPr>
          <w:kern w:val="18"/>
          <w:lang w:val="ru-RU"/>
        </w:rPr>
        <w:t>-председник комисије</w:t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2</w:t>
      </w:r>
      <w:r w:rsidRPr="004A4EBD">
        <w:rPr>
          <w:kern w:val="18"/>
          <w:lang w:val="sr-Cyrl-CS"/>
        </w:rPr>
        <w:t>.</w:t>
      </w:r>
      <w:r w:rsidR="00ED003F">
        <w:rPr>
          <w:kern w:val="18"/>
          <w:lang w:val="sr-Cyrl-CS"/>
        </w:rPr>
        <w:t>Драгица Маринковић</w:t>
      </w:r>
      <w:r w:rsidR="002062ED" w:rsidRPr="004A4EBD">
        <w:rPr>
          <w:kern w:val="18"/>
          <w:lang w:val="sr-Cyrl-CS"/>
        </w:rPr>
        <w:tab/>
      </w:r>
      <w:r w:rsidR="002062ED">
        <w:rPr>
          <w:kern w:val="18"/>
          <w:lang w:val="sr-Cyrl-CS"/>
        </w:rPr>
        <w:tab/>
      </w:r>
      <w:r w:rsidRPr="004A4EBD">
        <w:rPr>
          <w:kern w:val="18"/>
          <w:lang w:val="ru-RU"/>
        </w:rPr>
        <w:t>-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лан комисије</w:t>
      </w:r>
    </w:p>
    <w:p w:rsidR="004A4EBD" w:rsidRPr="004A4EBD" w:rsidRDefault="004A4EBD" w:rsidP="004A4EBD">
      <w:pPr>
        <w:jc w:val="both"/>
        <w:rPr>
          <w:kern w:val="18"/>
          <w:lang w:val="sr-Cyrl-CS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3.</w:t>
      </w:r>
      <w:r w:rsidR="00913489">
        <w:rPr>
          <w:kern w:val="18"/>
          <w:lang w:val="sr-Cyrl-CS"/>
        </w:rPr>
        <w:t>Татјана Грбић</w:t>
      </w:r>
      <w:r w:rsidR="00913489">
        <w:rPr>
          <w:kern w:val="18"/>
          <w:lang w:val="sr-Cyrl-CS"/>
        </w:rPr>
        <w:tab/>
      </w:r>
      <w:r w:rsidR="002062ED">
        <w:rPr>
          <w:kern w:val="18"/>
          <w:lang w:val="ru-RU"/>
        </w:rPr>
        <w:tab/>
      </w:r>
      <w:r w:rsidR="002062ED">
        <w:rPr>
          <w:kern w:val="18"/>
          <w:lang w:val="ru-RU"/>
        </w:rPr>
        <w:tab/>
      </w:r>
      <w:r w:rsidRPr="004A4EBD">
        <w:rPr>
          <w:kern w:val="18"/>
          <w:lang w:val="ru-RU"/>
        </w:rPr>
        <w:t>-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лан комисије</w:t>
      </w:r>
      <w:r w:rsidRPr="004A4EBD">
        <w:rPr>
          <w:kern w:val="18"/>
          <w:lang w:val="ru-RU"/>
        </w:rPr>
        <w:tab/>
      </w:r>
    </w:p>
    <w:p w:rsidR="004A4EBD" w:rsidRPr="004A4EBD" w:rsidRDefault="004A4EBD" w:rsidP="004A4EBD">
      <w:pPr>
        <w:jc w:val="both"/>
        <w:rPr>
          <w:kern w:val="18"/>
          <w:lang w:val="sr-Cyrl-CS"/>
        </w:rPr>
      </w:pPr>
      <w:r w:rsidRPr="004A4EBD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ab/>
        <w:t>4.</w:t>
      </w:r>
      <w:r w:rsidR="00ED003F">
        <w:rPr>
          <w:kern w:val="18"/>
          <w:lang w:val="sr-Cyrl-CS"/>
        </w:rPr>
        <w:t>Сања Симић</w:t>
      </w:r>
      <w:r w:rsidR="00744854">
        <w:rPr>
          <w:kern w:val="18"/>
          <w:lang w:val="sr-Cyrl-CS"/>
        </w:rPr>
        <w:tab/>
      </w:r>
      <w:r w:rsidR="00744854">
        <w:rPr>
          <w:kern w:val="18"/>
          <w:lang w:val="sr-Cyrl-CS"/>
        </w:rPr>
        <w:tab/>
      </w:r>
      <w:r w:rsidR="002062ED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>-заменик члана комисије</w:t>
      </w:r>
    </w:p>
    <w:p w:rsidR="004A4EBD" w:rsidRPr="004A4EBD" w:rsidRDefault="004A4EBD" w:rsidP="004A4EBD">
      <w:pPr>
        <w:jc w:val="both"/>
        <w:rPr>
          <w:kern w:val="18"/>
          <w:lang w:val="sr-Cyrl-CS"/>
        </w:rPr>
      </w:pPr>
      <w:r w:rsidRPr="004A4EBD">
        <w:rPr>
          <w:kern w:val="18"/>
          <w:lang w:val="sr-Cyrl-CS"/>
        </w:rPr>
        <w:tab/>
      </w:r>
      <w:r w:rsidRPr="004A4EBD">
        <w:rPr>
          <w:kern w:val="18"/>
          <w:lang w:val="en-GB"/>
        </w:rPr>
        <w:t>XIII</w:t>
      </w:r>
      <w:r w:rsidRPr="004A4EBD">
        <w:rPr>
          <w:kern w:val="18"/>
          <w:lang w:val="sr-Cyrl-CS"/>
        </w:rPr>
        <w:t>.Комисија за попис основних средстава у ОЈ Дом за студентску и средњошколску омладину у ул.Звечанска бр.52</w:t>
      </w:r>
    </w:p>
    <w:p w:rsidR="004A4EBD" w:rsidRPr="004A4EBD" w:rsidRDefault="004A4EBD" w:rsidP="004A4EBD">
      <w:pPr>
        <w:jc w:val="both"/>
        <w:rPr>
          <w:kern w:val="18"/>
          <w:lang w:val="en-GB"/>
        </w:rPr>
      </w:pPr>
      <w:r w:rsidRPr="004A4EBD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ab/>
        <w:t>1.</w:t>
      </w:r>
      <w:r w:rsidR="00ED003F">
        <w:rPr>
          <w:kern w:val="18"/>
          <w:lang w:val="sr-Cyrl-CS"/>
        </w:rPr>
        <w:t>Милица Корићанин</w:t>
      </w:r>
      <w:r w:rsidRPr="004A4EBD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ab/>
      </w:r>
      <w:r w:rsidRPr="004A4EBD">
        <w:rPr>
          <w:kern w:val="18"/>
          <w:lang w:val="en-GB"/>
        </w:rPr>
        <w:t>-</w:t>
      </w:r>
      <w:proofErr w:type="spellStart"/>
      <w:r w:rsidRPr="004A4EBD">
        <w:rPr>
          <w:kern w:val="18"/>
          <w:lang w:val="en-GB"/>
        </w:rPr>
        <w:t>председник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комисије</w:t>
      </w:r>
      <w:proofErr w:type="spellEnd"/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en-GB"/>
        </w:rPr>
        <w:tab/>
      </w:r>
      <w:r w:rsidRPr="004A4EBD">
        <w:rPr>
          <w:kern w:val="18"/>
          <w:lang w:val="en-GB"/>
        </w:rPr>
        <w:tab/>
      </w:r>
      <w:r w:rsidRPr="004A4EBD">
        <w:rPr>
          <w:kern w:val="18"/>
          <w:lang w:val="ru-RU"/>
        </w:rPr>
        <w:t>2.</w:t>
      </w:r>
      <w:r w:rsidR="00913489">
        <w:rPr>
          <w:kern w:val="18"/>
          <w:lang w:val="sr-Cyrl-CS"/>
        </w:rPr>
        <w:t>Марина Миливојевић</w:t>
      </w:r>
      <w:r w:rsidR="00ED003F">
        <w:rPr>
          <w:kern w:val="18"/>
          <w:lang w:val="sr-Cyrl-CS"/>
        </w:rPr>
        <w:tab/>
      </w:r>
      <w:r w:rsidR="00913489">
        <w:rPr>
          <w:kern w:val="18"/>
          <w:lang w:val="ru-RU"/>
        </w:rPr>
        <w:tab/>
      </w:r>
      <w:r w:rsidRPr="004A4EBD">
        <w:rPr>
          <w:kern w:val="18"/>
          <w:lang w:val="ru-RU"/>
        </w:rPr>
        <w:t>-</w:t>
      </w:r>
      <w:r w:rsidRPr="004A4EBD">
        <w:rPr>
          <w:kern w:val="18"/>
          <w:lang w:val="sr-Cyrl-CS"/>
        </w:rPr>
        <w:t>чл</w:t>
      </w:r>
      <w:r w:rsidRPr="004A4EBD">
        <w:rPr>
          <w:kern w:val="18"/>
          <w:lang w:val="ru-RU"/>
        </w:rPr>
        <w:t>ан комисије</w:t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3.</w:t>
      </w:r>
      <w:r w:rsidR="00913489">
        <w:rPr>
          <w:kern w:val="18"/>
          <w:lang w:val="sr-Cyrl-CS"/>
        </w:rPr>
        <w:t>Ива Крсмановић</w:t>
      </w:r>
      <w:r w:rsidR="00913489">
        <w:rPr>
          <w:kern w:val="18"/>
          <w:lang w:val="sr-Cyrl-CS"/>
        </w:rPr>
        <w:tab/>
      </w: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-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лан комисије</w:t>
      </w:r>
    </w:p>
    <w:p w:rsidR="004A4EBD" w:rsidRPr="004A4EBD" w:rsidRDefault="004A4EBD" w:rsidP="004A4EBD">
      <w:pPr>
        <w:jc w:val="both"/>
        <w:rPr>
          <w:kern w:val="18"/>
          <w:lang w:val="en-GB"/>
        </w:rPr>
      </w:pPr>
      <w:r w:rsidRPr="004A4EBD">
        <w:rPr>
          <w:kern w:val="18"/>
          <w:lang w:val="ru-RU"/>
        </w:rPr>
        <w:tab/>
      </w:r>
      <w:proofErr w:type="spellStart"/>
      <w:r w:rsidRPr="004A4EBD">
        <w:rPr>
          <w:kern w:val="18"/>
          <w:lang w:val="en-GB"/>
        </w:rPr>
        <w:t>XIV.Комисија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за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попис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ситног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proofErr w:type="gramStart"/>
      <w:r w:rsidRPr="004A4EBD">
        <w:rPr>
          <w:kern w:val="18"/>
          <w:lang w:val="en-GB"/>
        </w:rPr>
        <w:t>инвентара</w:t>
      </w:r>
      <w:proofErr w:type="spellEnd"/>
      <w:r w:rsidRPr="004A4EBD">
        <w:rPr>
          <w:kern w:val="18"/>
          <w:lang w:val="en-GB"/>
        </w:rPr>
        <w:t xml:space="preserve"> ,</w:t>
      </w:r>
      <w:proofErr w:type="gram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за</w:t>
      </w:r>
      <w:proofErr w:type="spellEnd"/>
      <w:r w:rsidRPr="004A4EBD">
        <w:rPr>
          <w:kern w:val="18"/>
          <w:lang w:val="sr-Cyrl-CS"/>
        </w:rPr>
        <w:t>ш</w:t>
      </w:r>
      <w:proofErr w:type="spellStart"/>
      <w:r w:rsidRPr="004A4EBD">
        <w:rPr>
          <w:kern w:val="18"/>
          <w:lang w:val="en-GB"/>
        </w:rPr>
        <w:t>титне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оде</w:t>
      </w:r>
      <w:proofErr w:type="spellEnd"/>
      <w:r w:rsidRPr="004A4EBD">
        <w:rPr>
          <w:kern w:val="18"/>
          <w:lang w:val="sr-Cyrl-CS"/>
        </w:rPr>
        <w:t>ћ</w:t>
      </w:r>
      <w:r w:rsidRPr="004A4EBD">
        <w:rPr>
          <w:kern w:val="18"/>
          <w:lang w:val="en-GB"/>
        </w:rPr>
        <w:t xml:space="preserve">е и </w:t>
      </w:r>
      <w:proofErr w:type="spellStart"/>
      <w:r w:rsidRPr="004A4EBD">
        <w:rPr>
          <w:kern w:val="18"/>
          <w:lang w:val="en-GB"/>
        </w:rPr>
        <w:t>обу</w:t>
      </w:r>
      <w:proofErr w:type="spellEnd"/>
      <w:r w:rsidRPr="004A4EBD">
        <w:rPr>
          <w:kern w:val="18"/>
          <w:lang w:val="sr-Cyrl-CS"/>
        </w:rPr>
        <w:t>ћ</w:t>
      </w:r>
      <w:r w:rsidRPr="004A4EBD">
        <w:rPr>
          <w:kern w:val="18"/>
          <w:lang w:val="en-GB"/>
        </w:rPr>
        <w:t xml:space="preserve">е , </w:t>
      </w:r>
      <w:proofErr w:type="spellStart"/>
      <w:r w:rsidRPr="004A4EBD">
        <w:rPr>
          <w:kern w:val="18"/>
          <w:lang w:val="en-GB"/>
        </w:rPr>
        <w:t>амбала</w:t>
      </w:r>
      <w:proofErr w:type="spellEnd"/>
      <w:r w:rsidRPr="004A4EBD">
        <w:rPr>
          <w:kern w:val="18"/>
          <w:lang w:val="sr-Cyrl-CS"/>
        </w:rPr>
        <w:t>ж</w:t>
      </w:r>
      <w:proofErr w:type="spellStart"/>
      <w:r w:rsidRPr="004A4EBD">
        <w:rPr>
          <w:kern w:val="18"/>
          <w:lang w:val="en-GB"/>
        </w:rPr>
        <w:t>е,алата,ве</w:t>
      </w:r>
      <w:proofErr w:type="spellEnd"/>
      <w:r w:rsidRPr="004A4EBD">
        <w:rPr>
          <w:kern w:val="18"/>
          <w:lang w:val="sr-Cyrl-CS"/>
        </w:rPr>
        <w:t>ш</w:t>
      </w:r>
      <w:proofErr w:type="spellStart"/>
      <w:r w:rsidRPr="004A4EBD">
        <w:rPr>
          <w:kern w:val="18"/>
          <w:lang w:val="en-GB"/>
        </w:rPr>
        <w:t>ераја,ло</w:t>
      </w:r>
      <w:proofErr w:type="spellEnd"/>
      <w:r w:rsidRPr="004A4EBD">
        <w:rPr>
          <w:kern w:val="18"/>
          <w:lang w:val="sr-Cyrl-CS"/>
        </w:rPr>
        <w:t>ж</w:t>
      </w:r>
      <w:r w:rsidRPr="004A4EBD">
        <w:rPr>
          <w:kern w:val="18"/>
          <w:lang w:val="en-GB"/>
        </w:rPr>
        <w:t xml:space="preserve"> у</w:t>
      </w:r>
      <w:r w:rsidRPr="004A4EBD">
        <w:rPr>
          <w:kern w:val="18"/>
          <w:lang w:val="sr-Cyrl-CS"/>
        </w:rPr>
        <w:t>љ</w:t>
      </w:r>
      <w:r w:rsidRPr="004A4EBD">
        <w:rPr>
          <w:kern w:val="18"/>
          <w:lang w:val="en-GB"/>
        </w:rPr>
        <w:t xml:space="preserve">а, </w:t>
      </w:r>
      <w:proofErr w:type="spellStart"/>
      <w:r w:rsidRPr="004A4EBD">
        <w:rPr>
          <w:kern w:val="18"/>
          <w:lang w:val="en-GB"/>
        </w:rPr>
        <w:t>посте</w:t>
      </w:r>
      <w:proofErr w:type="spellEnd"/>
      <w:r w:rsidRPr="004A4EBD">
        <w:rPr>
          <w:kern w:val="18"/>
          <w:lang w:val="sr-Cyrl-CS"/>
        </w:rPr>
        <w:t>љ</w:t>
      </w:r>
      <w:proofErr w:type="spellStart"/>
      <w:r w:rsidRPr="004A4EBD">
        <w:rPr>
          <w:kern w:val="18"/>
          <w:lang w:val="en-GB"/>
        </w:rPr>
        <w:t>ине</w:t>
      </w:r>
      <w:proofErr w:type="spellEnd"/>
      <w:r w:rsidRPr="004A4EBD">
        <w:rPr>
          <w:kern w:val="18"/>
          <w:lang w:val="en-GB"/>
        </w:rPr>
        <w:t xml:space="preserve"> и </w:t>
      </w:r>
      <w:proofErr w:type="spellStart"/>
      <w:r w:rsidRPr="004A4EBD">
        <w:rPr>
          <w:kern w:val="18"/>
          <w:lang w:val="en-GB"/>
        </w:rPr>
        <w:t>залиха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хуманитарне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помо</w:t>
      </w:r>
      <w:proofErr w:type="spellEnd"/>
      <w:r w:rsidRPr="004A4EBD">
        <w:rPr>
          <w:kern w:val="18"/>
          <w:lang w:val="sr-Cyrl-CS"/>
        </w:rPr>
        <w:t>ћ</w:t>
      </w:r>
      <w:r w:rsidRPr="004A4EBD">
        <w:rPr>
          <w:kern w:val="18"/>
          <w:lang w:val="en-GB"/>
        </w:rPr>
        <w:t xml:space="preserve">и у ОЈ </w:t>
      </w:r>
      <w:proofErr w:type="spellStart"/>
      <w:r w:rsidRPr="004A4EBD">
        <w:rPr>
          <w:kern w:val="18"/>
          <w:lang w:val="en-GB"/>
        </w:rPr>
        <w:t>Дом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за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студентску</w:t>
      </w:r>
      <w:proofErr w:type="spellEnd"/>
      <w:r w:rsidRPr="004A4EBD">
        <w:rPr>
          <w:kern w:val="18"/>
          <w:lang w:val="en-GB"/>
        </w:rPr>
        <w:t xml:space="preserve"> и </w:t>
      </w:r>
      <w:proofErr w:type="spellStart"/>
      <w:r w:rsidRPr="004A4EBD">
        <w:rPr>
          <w:kern w:val="18"/>
          <w:lang w:val="en-GB"/>
        </w:rPr>
        <w:t>сред</w:t>
      </w:r>
      <w:proofErr w:type="spellEnd"/>
      <w:r w:rsidRPr="004A4EBD">
        <w:rPr>
          <w:kern w:val="18"/>
          <w:lang w:val="sr-Cyrl-CS"/>
        </w:rPr>
        <w:t>њ</w:t>
      </w:r>
      <w:r w:rsidRPr="004A4EBD">
        <w:rPr>
          <w:kern w:val="18"/>
          <w:lang w:val="en-GB"/>
        </w:rPr>
        <w:t>е</w:t>
      </w:r>
      <w:r w:rsidRPr="004A4EBD">
        <w:rPr>
          <w:kern w:val="18"/>
          <w:lang w:val="sr-Cyrl-CS"/>
        </w:rPr>
        <w:t>ш</w:t>
      </w:r>
      <w:proofErr w:type="spellStart"/>
      <w:r w:rsidRPr="004A4EBD">
        <w:rPr>
          <w:kern w:val="18"/>
          <w:lang w:val="en-GB"/>
        </w:rPr>
        <w:t>колску</w:t>
      </w:r>
      <w:proofErr w:type="spellEnd"/>
      <w:r w:rsidRPr="004A4EBD">
        <w:rPr>
          <w:kern w:val="18"/>
          <w:lang w:val="en-GB"/>
        </w:rPr>
        <w:t xml:space="preserve">  </w:t>
      </w:r>
      <w:proofErr w:type="spellStart"/>
      <w:r w:rsidRPr="004A4EBD">
        <w:rPr>
          <w:kern w:val="18"/>
          <w:lang w:val="en-GB"/>
        </w:rPr>
        <w:t>омладину</w:t>
      </w:r>
      <w:proofErr w:type="spellEnd"/>
      <w:r w:rsidRPr="004A4EBD">
        <w:rPr>
          <w:kern w:val="18"/>
          <w:lang w:val="en-GB"/>
        </w:rPr>
        <w:t xml:space="preserve"> у </w:t>
      </w:r>
      <w:proofErr w:type="spellStart"/>
      <w:r w:rsidRPr="004A4EBD">
        <w:rPr>
          <w:kern w:val="18"/>
          <w:lang w:val="en-GB"/>
        </w:rPr>
        <w:t>ул.Зве</w:t>
      </w:r>
      <w:proofErr w:type="spellEnd"/>
      <w:r w:rsidRPr="004A4EBD">
        <w:rPr>
          <w:kern w:val="18"/>
          <w:lang w:val="sr-Cyrl-CS"/>
        </w:rPr>
        <w:t>ч</w:t>
      </w:r>
      <w:proofErr w:type="spellStart"/>
      <w:r w:rsidRPr="004A4EBD">
        <w:rPr>
          <w:kern w:val="18"/>
          <w:lang w:val="en-GB"/>
        </w:rPr>
        <w:t>анска</w:t>
      </w:r>
      <w:proofErr w:type="spellEnd"/>
      <w:r w:rsidRPr="004A4EBD">
        <w:rPr>
          <w:kern w:val="18"/>
          <w:lang w:val="en-GB"/>
        </w:rPr>
        <w:t xml:space="preserve"> бр.52</w:t>
      </w:r>
    </w:p>
    <w:p w:rsidR="004A4EBD" w:rsidRPr="004A4EBD" w:rsidRDefault="004A4EBD" w:rsidP="002A50D5">
      <w:pPr>
        <w:ind w:left="720" w:firstLine="720"/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lastRenderedPageBreak/>
        <w:t>1.</w:t>
      </w:r>
      <w:r w:rsidR="00913489">
        <w:rPr>
          <w:kern w:val="18"/>
          <w:lang w:val="ru-RU"/>
        </w:rPr>
        <w:t>Марија Пењишевић</w:t>
      </w:r>
      <w:r w:rsidRPr="004A4EBD">
        <w:rPr>
          <w:kern w:val="18"/>
          <w:lang w:val="sr-Cyrl-CS"/>
        </w:rPr>
        <w:tab/>
      </w:r>
      <w:r w:rsidRPr="004A4EBD">
        <w:rPr>
          <w:kern w:val="18"/>
          <w:lang w:val="ru-RU"/>
        </w:rPr>
        <w:tab/>
        <w:t>-председник комисије</w:t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2.</w:t>
      </w:r>
      <w:r w:rsidR="00ED003F">
        <w:rPr>
          <w:kern w:val="18"/>
          <w:lang w:val="ru-RU"/>
        </w:rPr>
        <w:t>Наташа Радосављевић</w:t>
      </w:r>
      <w:r w:rsidR="006D683A">
        <w:rPr>
          <w:kern w:val="18"/>
          <w:lang w:val="ru-RU"/>
        </w:rPr>
        <w:tab/>
      </w:r>
      <w:r w:rsidR="002062ED">
        <w:rPr>
          <w:kern w:val="18"/>
          <w:lang w:val="ru-RU"/>
        </w:rPr>
        <w:tab/>
      </w:r>
      <w:r w:rsidRPr="004A4EBD">
        <w:rPr>
          <w:kern w:val="18"/>
          <w:lang w:val="ru-RU"/>
        </w:rPr>
        <w:t>-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лан комисије</w:t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3.</w:t>
      </w:r>
      <w:r w:rsidR="00913489">
        <w:rPr>
          <w:kern w:val="18"/>
          <w:lang w:val="ru-RU"/>
        </w:rPr>
        <w:t>Марија Стојковић</w:t>
      </w:r>
      <w:r w:rsidR="00913489">
        <w:rPr>
          <w:kern w:val="18"/>
          <w:lang w:val="ru-RU"/>
        </w:rPr>
        <w:tab/>
      </w:r>
      <w:r w:rsidR="006D683A">
        <w:rPr>
          <w:kern w:val="18"/>
          <w:lang w:val="sr-Cyrl-CS"/>
        </w:rPr>
        <w:tab/>
      </w:r>
      <w:r w:rsidR="002062ED">
        <w:rPr>
          <w:kern w:val="18"/>
          <w:lang w:val="ru-RU"/>
        </w:rPr>
        <w:tab/>
      </w:r>
      <w:r w:rsidRPr="004A4EBD">
        <w:rPr>
          <w:kern w:val="18"/>
          <w:lang w:val="ru-RU"/>
        </w:rPr>
        <w:t>-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лан комисије</w:t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tab/>
      </w:r>
    </w:p>
    <w:p w:rsidR="004A4EBD" w:rsidRPr="004A4EBD" w:rsidRDefault="004A4EBD" w:rsidP="004A4EBD">
      <w:pPr>
        <w:jc w:val="both"/>
        <w:rPr>
          <w:kern w:val="18"/>
          <w:lang w:val="sr-Cyrl-CS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en-GB"/>
        </w:rPr>
        <w:t>XV</w:t>
      </w:r>
      <w:r w:rsidRPr="004A4EBD">
        <w:rPr>
          <w:kern w:val="18"/>
          <w:lang w:val="sr-Cyrl-CS"/>
        </w:rPr>
        <w:t xml:space="preserve">.Комисија за попис новчаних средстава, хартија од вредности у </w:t>
      </w:r>
      <w:r w:rsidRPr="004A4EBD">
        <w:rPr>
          <w:kern w:val="18"/>
          <w:lang w:val="sr-Cyrl-CS"/>
        </w:rPr>
        <w:tab/>
        <w:t xml:space="preserve">благајни Центра, новчаних средстава на рачунима који се    воде код Управе за </w:t>
      </w:r>
      <w:proofErr w:type="gramStart"/>
      <w:r w:rsidRPr="004A4EBD">
        <w:rPr>
          <w:kern w:val="18"/>
          <w:lang w:val="sr-Cyrl-CS"/>
        </w:rPr>
        <w:t>Тезор  Савски</w:t>
      </w:r>
      <w:proofErr w:type="gramEnd"/>
      <w:r w:rsidRPr="004A4EBD">
        <w:rPr>
          <w:kern w:val="18"/>
          <w:lang w:val="sr-Cyrl-CS"/>
        </w:rPr>
        <w:t xml:space="preserve">  венац </w:t>
      </w:r>
    </w:p>
    <w:p w:rsidR="00913489" w:rsidRDefault="004A4EBD" w:rsidP="004A4EBD">
      <w:pPr>
        <w:rPr>
          <w:kern w:val="18"/>
          <w:lang w:val="sr-Cyrl-RS"/>
        </w:rPr>
      </w:pPr>
      <w:r w:rsidRPr="004A4EBD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ab/>
      </w:r>
      <w:r w:rsidRPr="004A4EBD">
        <w:rPr>
          <w:kern w:val="18"/>
          <w:lang w:val="en-GB"/>
        </w:rPr>
        <w:t>1.</w:t>
      </w:r>
      <w:r w:rsidR="00ED003F">
        <w:rPr>
          <w:kern w:val="18"/>
          <w:lang w:val="sr-Cyrl-CS"/>
        </w:rPr>
        <w:t>Драгана Виторовић</w:t>
      </w:r>
      <w:r w:rsidR="002F30EF">
        <w:rPr>
          <w:kern w:val="18"/>
          <w:lang w:val="sr-Cyrl-CS"/>
        </w:rPr>
        <w:tab/>
      </w:r>
      <w:r w:rsidR="00913489">
        <w:rPr>
          <w:kern w:val="18"/>
          <w:lang w:val="sr-Cyrl-CS"/>
        </w:rPr>
        <w:tab/>
      </w:r>
      <w:r w:rsidRPr="004A4EBD">
        <w:rPr>
          <w:kern w:val="18"/>
          <w:lang w:val="en-GB"/>
        </w:rPr>
        <w:t>-</w:t>
      </w:r>
      <w:proofErr w:type="spellStart"/>
      <w:r w:rsidRPr="004A4EBD">
        <w:rPr>
          <w:kern w:val="18"/>
          <w:lang w:val="en-GB"/>
        </w:rPr>
        <w:t>председник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комисије</w:t>
      </w:r>
      <w:proofErr w:type="spellEnd"/>
    </w:p>
    <w:p w:rsidR="004A4EBD" w:rsidRPr="004A4EBD" w:rsidRDefault="00913489" w:rsidP="004A4EBD">
      <w:pPr>
        <w:rPr>
          <w:kern w:val="18"/>
          <w:lang w:val="en-GB"/>
        </w:rPr>
      </w:pPr>
      <w:r>
        <w:rPr>
          <w:kern w:val="18"/>
          <w:lang w:val="sr-Cyrl-RS"/>
        </w:rPr>
        <w:tab/>
      </w:r>
      <w:r>
        <w:rPr>
          <w:kern w:val="18"/>
          <w:lang w:val="sr-Cyrl-RS"/>
        </w:rPr>
        <w:tab/>
        <w:t>2.Дамир Шеховић</w:t>
      </w:r>
      <w:r w:rsidR="004A4EBD" w:rsidRPr="004A4EBD">
        <w:rPr>
          <w:kern w:val="18"/>
          <w:lang w:val="en-GB"/>
        </w:rPr>
        <w:tab/>
      </w:r>
      <w:r w:rsidR="00767DC6">
        <w:rPr>
          <w:kern w:val="18"/>
          <w:lang w:val="sr-Cyrl-RS"/>
        </w:rPr>
        <w:tab/>
      </w:r>
      <w:r>
        <w:rPr>
          <w:kern w:val="18"/>
          <w:lang w:val="sr-Cyrl-RS"/>
        </w:rPr>
        <w:tab/>
      </w:r>
      <w:r w:rsidRPr="004A4EBD">
        <w:rPr>
          <w:kern w:val="18"/>
          <w:lang w:val="sr-Cyrl-CS"/>
        </w:rPr>
        <w:t>-члан комисије</w:t>
      </w:r>
    </w:p>
    <w:p w:rsidR="004A4EBD" w:rsidRPr="004A4EBD" w:rsidRDefault="00913489" w:rsidP="00913489">
      <w:pPr>
        <w:rPr>
          <w:kern w:val="18"/>
          <w:lang w:val="sr-Cyrl-CS"/>
        </w:rPr>
      </w:pPr>
      <w:r>
        <w:rPr>
          <w:kern w:val="18"/>
          <w:lang w:val="en-GB"/>
        </w:rPr>
        <w:tab/>
      </w:r>
      <w:r>
        <w:rPr>
          <w:kern w:val="18"/>
          <w:lang w:val="en-GB"/>
        </w:rPr>
        <w:tab/>
      </w:r>
      <w:r>
        <w:rPr>
          <w:kern w:val="18"/>
          <w:lang w:val="sr-Cyrl-RS"/>
        </w:rPr>
        <w:t>3</w:t>
      </w:r>
      <w:r w:rsidR="004A4EBD" w:rsidRPr="004A4EBD">
        <w:rPr>
          <w:kern w:val="18"/>
          <w:lang w:val="en-GB"/>
        </w:rPr>
        <w:t>.</w:t>
      </w:r>
      <w:r>
        <w:rPr>
          <w:kern w:val="18"/>
          <w:lang w:val="sr-Cyrl-CS"/>
        </w:rPr>
        <w:t>Јасмина Јовановић</w:t>
      </w:r>
      <w:r w:rsidR="00ED003F">
        <w:rPr>
          <w:kern w:val="18"/>
          <w:lang w:val="sr-Cyrl-RS"/>
        </w:rPr>
        <w:tab/>
      </w:r>
      <w:r>
        <w:rPr>
          <w:kern w:val="18"/>
          <w:lang w:val="sr-Cyrl-CS"/>
        </w:rPr>
        <w:tab/>
      </w:r>
      <w:r>
        <w:rPr>
          <w:kern w:val="18"/>
          <w:lang w:val="sr-Cyrl-CS"/>
        </w:rPr>
        <w:tab/>
        <w:t>-</w:t>
      </w:r>
      <w:r w:rsidR="004A4EBD" w:rsidRPr="004A4EBD">
        <w:rPr>
          <w:kern w:val="18"/>
          <w:lang w:val="sr-Cyrl-CS"/>
        </w:rPr>
        <w:t>члан комисије</w:t>
      </w:r>
      <w:r w:rsidR="004A4EBD" w:rsidRPr="004A4EBD">
        <w:rPr>
          <w:kern w:val="18"/>
          <w:lang w:val="sr-Cyrl-CS"/>
        </w:rPr>
        <w:tab/>
      </w:r>
      <w:r w:rsidR="004A4EBD" w:rsidRPr="004A4EBD">
        <w:rPr>
          <w:kern w:val="18"/>
          <w:lang w:val="sr-Cyrl-CS"/>
        </w:rPr>
        <w:tab/>
      </w:r>
    </w:p>
    <w:p w:rsidR="004A4EBD" w:rsidRPr="004A4EBD" w:rsidRDefault="004A4EBD" w:rsidP="002A50D5">
      <w:pPr>
        <w:ind w:left="720" w:firstLine="720"/>
        <w:rPr>
          <w:kern w:val="18"/>
          <w:lang w:val="sr-Cyrl-CS"/>
        </w:rPr>
      </w:pPr>
      <w:r w:rsidRPr="004A4EBD">
        <w:rPr>
          <w:kern w:val="18"/>
          <w:lang w:val="sr-Cyrl-CS"/>
        </w:rPr>
        <w:t>4.</w:t>
      </w:r>
      <w:r w:rsidR="00913489">
        <w:rPr>
          <w:kern w:val="18"/>
          <w:lang w:val="sr-Cyrl-CS"/>
        </w:rPr>
        <w:t>Ивана Никодијевић</w:t>
      </w:r>
      <w:r w:rsidR="00ED003F">
        <w:rPr>
          <w:kern w:val="18"/>
          <w:lang w:val="sr-Cyrl-CS"/>
        </w:rPr>
        <w:tab/>
      </w:r>
      <w:r w:rsidR="002F30EF">
        <w:rPr>
          <w:kern w:val="18"/>
          <w:lang w:val="sr-Cyrl-CS"/>
        </w:rPr>
        <w:tab/>
        <w:t>-члан</w:t>
      </w:r>
      <w:r w:rsidRPr="004A4EBD">
        <w:rPr>
          <w:kern w:val="18"/>
          <w:lang w:val="sr-Cyrl-CS"/>
        </w:rPr>
        <w:t xml:space="preserve"> </w:t>
      </w:r>
      <w:r w:rsidR="00913489">
        <w:rPr>
          <w:kern w:val="18"/>
          <w:lang w:val="sr-Cyrl-CS"/>
        </w:rPr>
        <w:t>комисије</w:t>
      </w:r>
    </w:p>
    <w:p w:rsidR="002062ED" w:rsidRDefault="002A50D5" w:rsidP="002A50D5">
      <w:pPr>
        <w:ind w:left="720" w:firstLine="720"/>
        <w:rPr>
          <w:kern w:val="18"/>
          <w:lang w:val="sr-Cyrl-CS"/>
        </w:rPr>
      </w:pPr>
      <w:r>
        <w:rPr>
          <w:kern w:val="18"/>
          <w:lang w:val="sr-Cyrl-CS"/>
        </w:rPr>
        <w:t>5</w:t>
      </w:r>
      <w:r w:rsidR="004A4EBD" w:rsidRPr="004A4EBD">
        <w:rPr>
          <w:kern w:val="18"/>
          <w:lang w:val="sr-Cyrl-CS"/>
        </w:rPr>
        <w:t>.</w:t>
      </w:r>
      <w:r w:rsidR="00913489">
        <w:rPr>
          <w:kern w:val="18"/>
          <w:lang w:val="sr-Cyrl-CS"/>
        </w:rPr>
        <w:t>Саша Бирта</w:t>
      </w:r>
      <w:r w:rsidR="00913489">
        <w:rPr>
          <w:kern w:val="18"/>
          <w:lang w:val="sr-Cyrl-CS"/>
        </w:rPr>
        <w:tab/>
      </w:r>
      <w:r w:rsidR="002F30EF">
        <w:rPr>
          <w:kern w:val="18"/>
          <w:lang w:val="sr-Cyrl-CS"/>
        </w:rPr>
        <w:tab/>
      </w:r>
      <w:r w:rsidR="002F30EF">
        <w:rPr>
          <w:kern w:val="18"/>
          <w:lang w:val="sr-Cyrl-CS"/>
        </w:rPr>
        <w:tab/>
      </w:r>
      <w:r w:rsidR="00913489">
        <w:rPr>
          <w:kern w:val="18"/>
          <w:lang w:val="sr-Cyrl-CS"/>
        </w:rPr>
        <w:tab/>
      </w:r>
      <w:r w:rsidR="002F30EF">
        <w:rPr>
          <w:kern w:val="18"/>
          <w:lang w:val="sr-Cyrl-CS"/>
        </w:rPr>
        <w:t>-</w:t>
      </w:r>
      <w:r w:rsidR="004A4EBD" w:rsidRPr="004A4EBD">
        <w:rPr>
          <w:kern w:val="18"/>
          <w:lang w:val="sr-Cyrl-CS"/>
        </w:rPr>
        <w:t>члан комисије</w:t>
      </w:r>
    </w:p>
    <w:p w:rsidR="004A4EBD" w:rsidRPr="004A4EBD" w:rsidRDefault="002062ED" w:rsidP="002A50D5">
      <w:pPr>
        <w:ind w:left="720" w:firstLine="720"/>
        <w:rPr>
          <w:kern w:val="18"/>
          <w:lang w:val="sr-Cyrl-CS"/>
        </w:rPr>
      </w:pPr>
      <w:r>
        <w:rPr>
          <w:kern w:val="18"/>
          <w:lang w:val="sr-Cyrl-CS"/>
        </w:rPr>
        <w:t>6.</w:t>
      </w:r>
      <w:r w:rsidR="00ED003F">
        <w:rPr>
          <w:kern w:val="18"/>
          <w:lang w:val="sr-Cyrl-CS"/>
        </w:rPr>
        <w:t>Милан Вучић</w:t>
      </w:r>
      <w:r>
        <w:rPr>
          <w:kern w:val="18"/>
          <w:lang w:val="sr-Cyrl-CS"/>
        </w:rPr>
        <w:tab/>
      </w:r>
      <w:r>
        <w:rPr>
          <w:kern w:val="18"/>
          <w:lang w:val="sr-Cyrl-CS"/>
        </w:rPr>
        <w:tab/>
      </w:r>
      <w:r w:rsidR="00913489">
        <w:rPr>
          <w:kern w:val="18"/>
          <w:lang w:val="sr-Cyrl-CS"/>
        </w:rPr>
        <w:tab/>
      </w:r>
      <w:r>
        <w:rPr>
          <w:kern w:val="18"/>
          <w:lang w:val="sr-Cyrl-CS"/>
        </w:rPr>
        <w:t>-заменик члана комисије</w:t>
      </w:r>
      <w:r w:rsidR="004A4EBD" w:rsidRPr="004A4EBD">
        <w:rPr>
          <w:kern w:val="18"/>
          <w:lang w:val="sr-Cyrl-CS"/>
        </w:rPr>
        <w:tab/>
        <w:t xml:space="preserve"> </w:t>
      </w:r>
    </w:p>
    <w:p w:rsidR="004A4EBD" w:rsidRPr="004A4EBD" w:rsidRDefault="004A4EBD" w:rsidP="004A4EBD">
      <w:pPr>
        <w:jc w:val="both"/>
        <w:rPr>
          <w:kern w:val="18"/>
          <w:lang w:val="sr-Cyrl-CS"/>
        </w:rPr>
      </w:pPr>
      <w:r w:rsidRPr="004A4EBD">
        <w:rPr>
          <w:kern w:val="18"/>
          <w:lang w:val="sr-Cyrl-CS"/>
        </w:rPr>
        <w:tab/>
      </w:r>
      <w:proofErr w:type="gramStart"/>
      <w:r w:rsidRPr="004A4EBD">
        <w:rPr>
          <w:kern w:val="18"/>
          <w:lang w:val="en-GB"/>
        </w:rPr>
        <w:t>XVI</w:t>
      </w:r>
      <w:r w:rsidRPr="004A4EBD">
        <w:rPr>
          <w:kern w:val="18"/>
          <w:lang w:val="sr-Cyrl-CS"/>
        </w:rPr>
        <w:t>.Комисија за попис обавеза и потраживања Центра.</w:t>
      </w:r>
      <w:proofErr w:type="gramEnd"/>
    </w:p>
    <w:p w:rsidR="004A4EBD" w:rsidRPr="004A4EBD" w:rsidRDefault="00767DC6" w:rsidP="004A4EBD">
      <w:pPr>
        <w:jc w:val="both"/>
        <w:rPr>
          <w:kern w:val="18"/>
          <w:lang w:val="sr-Cyrl-CS"/>
        </w:rPr>
      </w:pPr>
      <w:r>
        <w:rPr>
          <w:kern w:val="18"/>
          <w:lang w:val="sr-Cyrl-CS"/>
        </w:rPr>
        <w:tab/>
      </w:r>
      <w:r>
        <w:rPr>
          <w:kern w:val="18"/>
          <w:lang w:val="sr-Cyrl-CS"/>
        </w:rPr>
        <w:tab/>
        <w:t>1.</w:t>
      </w:r>
      <w:r w:rsidR="00913489">
        <w:rPr>
          <w:kern w:val="18"/>
          <w:lang w:val="sr-Cyrl-CS"/>
        </w:rPr>
        <w:t>Драгана Ћертић</w:t>
      </w:r>
      <w:r w:rsidR="00913489">
        <w:rPr>
          <w:kern w:val="18"/>
          <w:lang w:val="sr-Cyrl-CS"/>
        </w:rPr>
        <w:tab/>
      </w:r>
      <w:r w:rsidR="00ED003F">
        <w:rPr>
          <w:kern w:val="18"/>
          <w:lang w:val="sr-Cyrl-CS"/>
        </w:rPr>
        <w:tab/>
      </w:r>
      <w:r w:rsidR="004A4EBD" w:rsidRPr="004A4EBD">
        <w:rPr>
          <w:kern w:val="18"/>
          <w:lang w:val="sr-Cyrl-CS"/>
        </w:rPr>
        <w:tab/>
        <w:t>-председник комисије</w:t>
      </w:r>
      <w:r w:rsidR="004A4EBD" w:rsidRPr="004A4EBD">
        <w:rPr>
          <w:kern w:val="18"/>
          <w:lang w:val="sr-Cyrl-CS"/>
        </w:rPr>
        <w:tab/>
      </w:r>
    </w:p>
    <w:p w:rsidR="006D683A" w:rsidRDefault="004A4EBD" w:rsidP="004A4EBD">
      <w:pPr>
        <w:jc w:val="both"/>
        <w:rPr>
          <w:kern w:val="18"/>
          <w:lang w:val="sr-Cyrl-CS"/>
        </w:rPr>
      </w:pPr>
      <w:r w:rsidRPr="004A4EBD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ab/>
        <w:t>2.</w:t>
      </w:r>
      <w:r w:rsidR="00ED003F">
        <w:rPr>
          <w:kern w:val="18"/>
          <w:lang w:val="sr-Cyrl-CS"/>
        </w:rPr>
        <w:t>Стефан Лукић</w:t>
      </w:r>
      <w:r w:rsidR="00ED003F">
        <w:rPr>
          <w:kern w:val="18"/>
          <w:lang w:val="sr-Cyrl-CS"/>
        </w:rPr>
        <w:tab/>
      </w:r>
      <w:r w:rsidR="00494EA2">
        <w:rPr>
          <w:kern w:val="18"/>
          <w:lang w:val="sr-Cyrl-CS"/>
        </w:rPr>
        <w:tab/>
      </w:r>
      <w:r w:rsidR="00913489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>-члан комисије</w:t>
      </w:r>
      <w:r w:rsidRPr="004A4EBD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ab/>
      </w:r>
    </w:p>
    <w:p w:rsidR="004A4EBD" w:rsidRPr="006D683A" w:rsidRDefault="004A4EBD" w:rsidP="004A4EBD">
      <w:pPr>
        <w:jc w:val="both"/>
        <w:rPr>
          <w:kern w:val="18"/>
          <w:lang w:val="sr-Cyrl-RS"/>
        </w:rPr>
      </w:pPr>
      <w:r w:rsidRPr="004A4EBD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ab/>
      </w:r>
      <w:r w:rsidRPr="004A4EBD">
        <w:rPr>
          <w:kern w:val="18"/>
          <w:lang w:val="en-GB"/>
        </w:rPr>
        <w:t>3.</w:t>
      </w:r>
      <w:r w:rsidR="00ED003F">
        <w:rPr>
          <w:kern w:val="18"/>
          <w:lang w:val="sr-Cyrl-CS"/>
        </w:rPr>
        <w:t>Небојша Синђелић</w:t>
      </w:r>
      <w:r w:rsidRPr="004A4EBD">
        <w:rPr>
          <w:kern w:val="18"/>
          <w:lang w:val="en-GB"/>
        </w:rPr>
        <w:tab/>
      </w:r>
      <w:r w:rsidRPr="004A4EBD">
        <w:rPr>
          <w:kern w:val="18"/>
          <w:lang w:val="sr-Cyrl-CS"/>
        </w:rPr>
        <w:tab/>
      </w:r>
      <w:r w:rsidR="00913489">
        <w:rPr>
          <w:kern w:val="18"/>
          <w:lang w:val="sr-Cyrl-CS"/>
        </w:rPr>
        <w:tab/>
      </w:r>
      <w:r w:rsidRPr="004A4EBD">
        <w:rPr>
          <w:kern w:val="18"/>
          <w:lang w:val="en-GB"/>
        </w:rPr>
        <w:t>-</w:t>
      </w:r>
      <w:r w:rsidRPr="004A4EBD">
        <w:rPr>
          <w:kern w:val="18"/>
          <w:lang w:val="sr-Cyrl-CS"/>
        </w:rPr>
        <w:t>ч</w:t>
      </w:r>
      <w:proofErr w:type="spellStart"/>
      <w:r w:rsidR="006D683A">
        <w:rPr>
          <w:kern w:val="18"/>
          <w:lang w:val="en-GB"/>
        </w:rPr>
        <w:t>лан</w:t>
      </w:r>
      <w:proofErr w:type="spellEnd"/>
      <w:r w:rsidR="006D683A">
        <w:rPr>
          <w:kern w:val="18"/>
          <w:lang w:val="en-GB"/>
        </w:rPr>
        <w:t xml:space="preserve"> </w:t>
      </w:r>
      <w:proofErr w:type="spellStart"/>
      <w:r w:rsidR="006D683A">
        <w:rPr>
          <w:kern w:val="18"/>
          <w:lang w:val="en-GB"/>
        </w:rPr>
        <w:t>комисије</w:t>
      </w:r>
      <w:proofErr w:type="spellEnd"/>
      <w:r w:rsidR="006D683A">
        <w:rPr>
          <w:kern w:val="18"/>
          <w:lang w:val="en-GB"/>
        </w:rPr>
        <w:tab/>
      </w:r>
      <w:r w:rsidR="006D683A">
        <w:rPr>
          <w:kern w:val="18"/>
          <w:lang w:val="en-GB"/>
        </w:rPr>
        <w:tab/>
      </w:r>
    </w:p>
    <w:p w:rsidR="004A4EBD" w:rsidRPr="004A4EBD" w:rsidRDefault="004A4EBD" w:rsidP="004A4EBD">
      <w:pPr>
        <w:jc w:val="both"/>
        <w:rPr>
          <w:kern w:val="18"/>
          <w:lang w:val="sr-Cyrl-CS"/>
        </w:rPr>
      </w:pPr>
      <w:r w:rsidRPr="004A4EBD">
        <w:rPr>
          <w:kern w:val="18"/>
          <w:lang w:val="en-GB"/>
        </w:rPr>
        <w:tab/>
      </w:r>
      <w:r w:rsidRPr="004A4EBD">
        <w:rPr>
          <w:kern w:val="18"/>
          <w:lang w:val="en-GB"/>
        </w:rPr>
        <w:tab/>
        <w:t>4.</w:t>
      </w:r>
      <w:r w:rsidR="00913489">
        <w:rPr>
          <w:kern w:val="18"/>
          <w:lang w:val="sr-Cyrl-RS"/>
        </w:rPr>
        <w:t>Радмила Штетић</w:t>
      </w:r>
      <w:r w:rsidR="00ED003F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ab/>
      </w:r>
      <w:r w:rsidR="00913489">
        <w:rPr>
          <w:kern w:val="18"/>
          <w:lang w:val="sr-Cyrl-CS"/>
        </w:rPr>
        <w:tab/>
      </w:r>
      <w:r w:rsidRPr="004A4EBD">
        <w:rPr>
          <w:kern w:val="18"/>
          <w:lang w:val="en-GB"/>
        </w:rPr>
        <w:t>-</w:t>
      </w:r>
      <w:r w:rsidR="00494EA2">
        <w:rPr>
          <w:kern w:val="18"/>
          <w:lang w:val="sr-Cyrl-CS"/>
        </w:rPr>
        <w:t>члан комисије</w:t>
      </w:r>
      <w:r w:rsidRPr="004A4EBD">
        <w:rPr>
          <w:kern w:val="18"/>
          <w:lang w:val="en-GB"/>
        </w:rPr>
        <w:tab/>
      </w:r>
      <w:r w:rsidRPr="004A4EBD">
        <w:rPr>
          <w:kern w:val="18"/>
          <w:lang w:val="en-GB"/>
        </w:rPr>
        <w:tab/>
      </w:r>
    </w:p>
    <w:p w:rsidR="002062ED" w:rsidRDefault="004A4EBD" w:rsidP="004A4EBD">
      <w:pPr>
        <w:jc w:val="both"/>
        <w:rPr>
          <w:kern w:val="18"/>
          <w:lang w:val="sr-Cyrl-CS"/>
        </w:rPr>
      </w:pPr>
      <w:r w:rsidRPr="004A4EBD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ab/>
        <w:t>5.</w:t>
      </w:r>
      <w:r w:rsidR="00913489" w:rsidRPr="00913489">
        <w:rPr>
          <w:kern w:val="18"/>
          <w:lang w:val="sr-Cyrl-CS"/>
        </w:rPr>
        <w:t xml:space="preserve"> </w:t>
      </w:r>
      <w:r w:rsidR="00913489">
        <w:rPr>
          <w:kern w:val="18"/>
          <w:lang w:val="sr-Cyrl-CS"/>
        </w:rPr>
        <w:t>Гордана Јанковић</w:t>
      </w:r>
      <w:r w:rsidR="00FB26FF">
        <w:rPr>
          <w:kern w:val="18"/>
          <w:lang w:val="sr-Cyrl-CS"/>
        </w:rPr>
        <w:tab/>
      </w:r>
      <w:r w:rsidR="00FB26FF">
        <w:rPr>
          <w:kern w:val="18"/>
          <w:lang w:val="sr-Cyrl-CS"/>
        </w:rPr>
        <w:tab/>
      </w:r>
      <w:r w:rsidR="00913489">
        <w:rPr>
          <w:kern w:val="18"/>
          <w:lang w:val="sr-Cyrl-CS"/>
        </w:rPr>
        <w:tab/>
      </w:r>
      <w:r w:rsidR="0055694C">
        <w:rPr>
          <w:kern w:val="18"/>
          <w:lang w:val="sr-Cyrl-CS"/>
        </w:rPr>
        <w:t>-</w:t>
      </w:r>
      <w:r w:rsidRPr="004A4EBD">
        <w:rPr>
          <w:kern w:val="18"/>
          <w:lang w:val="sr-Cyrl-CS"/>
        </w:rPr>
        <w:t>чла</w:t>
      </w:r>
      <w:r w:rsidR="00494EA2">
        <w:rPr>
          <w:kern w:val="18"/>
          <w:lang w:val="sr-Cyrl-CS"/>
        </w:rPr>
        <w:t>н комисије</w:t>
      </w:r>
    </w:p>
    <w:p w:rsidR="006D683A" w:rsidRDefault="002062ED" w:rsidP="004A4EBD">
      <w:pPr>
        <w:jc w:val="both"/>
        <w:rPr>
          <w:kern w:val="18"/>
          <w:lang w:val="sr-Cyrl-CS"/>
        </w:rPr>
      </w:pPr>
      <w:r>
        <w:rPr>
          <w:kern w:val="18"/>
          <w:lang w:val="sr-Cyrl-CS"/>
        </w:rPr>
        <w:tab/>
      </w:r>
      <w:r>
        <w:rPr>
          <w:kern w:val="18"/>
          <w:lang w:val="sr-Cyrl-CS"/>
        </w:rPr>
        <w:tab/>
        <w:t xml:space="preserve">6.Јадранка Чавић </w:t>
      </w:r>
      <w:r>
        <w:rPr>
          <w:kern w:val="18"/>
          <w:lang w:val="sr-Cyrl-CS"/>
        </w:rPr>
        <w:tab/>
      </w:r>
      <w:r>
        <w:rPr>
          <w:kern w:val="18"/>
          <w:lang w:val="sr-Cyrl-CS"/>
        </w:rPr>
        <w:tab/>
      </w:r>
      <w:r w:rsidR="00913489">
        <w:rPr>
          <w:kern w:val="18"/>
          <w:lang w:val="sr-Cyrl-CS"/>
        </w:rPr>
        <w:tab/>
      </w:r>
      <w:r>
        <w:rPr>
          <w:kern w:val="18"/>
          <w:lang w:val="sr-Cyrl-CS"/>
        </w:rPr>
        <w:t>-заменик члана комисије</w:t>
      </w:r>
      <w:r w:rsidR="004A4EBD" w:rsidRPr="004A4EBD">
        <w:rPr>
          <w:kern w:val="18"/>
          <w:lang w:val="sr-Cyrl-CS"/>
        </w:rPr>
        <w:tab/>
      </w:r>
      <w:r w:rsidR="004A4EBD" w:rsidRPr="004A4EBD">
        <w:rPr>
          <w:kern w:val="18"/>
          <w:lang w:val="sr-Cyrl-CS"/>
        </w:rPr>
        <w:tab/>
      </w:r>
    </w:p>
    <w:p w:rsidR="004A4EBD" w:rsidRPr="004A4EBD" w:rsidRDefault="004A4EBD" w:rsidP="004A4EBD">
      <w:pPr>
        <w:jc w:val="both"/>
        <w:rPr>
          <w:kern w:val="18"/>
          <w:lang w:val="en-GB"/>
        </w:rPr>
      </w:pPr>
      <w:r w:rsidRPr="004A4EBD">
        <w:rPr>
          <w:kern w:val="18"/>
          <w:lang w:val="sr-Cyrl-CS"/>
        </w:rPr>
        <w:tab/>
      </w:r>
      <w:proofErr w:type="spellStart"/>
      <w:r w:rsidRPr="004A4EBD">
        <w:rPr>
          <w:kern w:val="18"/>
          <w:lang w:val="en-GB"/>
        </w:rPr>
        <w:t>XVII.Централна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комисија</w:t>
      </w:r>
      <w:proofErr w:type="spellEnd"/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en-GB"/>
        </w:rPr>
        <w:tab/>
      </w:r>
      <w:r w:rsidRPr="004A4EBD">
        <w:rPr>
          <w:kern w:val="18"/>
          <w:lang w:val="en-GB"/>
        </w:rPr>
        <w:tab/>
      </w:r>
      <w:r w:rsidRPr="004A4EBD">
        <w:rPr>
          <w:kern w:val="18"/>
          <w:lang w:val="sr-Cyrl-CS"/>
        </w:rPr>
        <w:t>1.</w:t>
      </w:r>
      <w:r w:rsidR="00913489">
        <w:rPr>
          <w:kern w:val="18"/>
          <w:lang w:val="sr-Cyrl-CS"/>
        </w:rPr>
        <w:t>Зорица Мићић</w:t>
      </w: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</w:r>
      <w:r w:rsidR="00913489">
        <w:rPr>
          <w:kern w:val="18"/>
          <w:lang w:val="ru-RU"/>
        </w:rPr>
        <w:tab/>
      </w:r>
      <w:r w:rsidRPr="004A4EBD">
        <w:rPr>
          <w:kern w:val="18"/>
          <w:lang w:val="ru-RU"/>
        </w:rPr>
        <w:t>-председник комисије</w:t>
      </w: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</w:r>
      <w:r w:rsidRPr="004A4EBD">
        <w:rPr>
          <w:kern w:val="18"/>
          <w:lang w:val="sr-Cyrl-CS"/>
        </w:rPr>
        <w:tab/>
      </w:r>
      <w:r w:rsidR="002A50D5">
        <w:rPr>
          <w:kern w:val="18"/>
          <w:lang w:val="sr-Cyrl-CS"/>
        </w:rPr>
        <w:tab/>
      </w:r>
      <w:r w:rsidR="00913489">
        <w:rPr>
          <w:kern w:val="18"/>
          <w:lang w:val="sr-Cyrl-CS"/>
        </w:rPr>
        <w:tab/>
      </w:r>
      <w:r w:rsidRPr="004A4EBD">
        <w:rPr>
          <w:kern w:val="18"/>
          <w:lang w:val="ru-RU"/>
        </w:rPr>
        <w:t>2.</w:t>
      </w:r>
      <w:r w:rsidR="00913489">
        <w:rPr>
          <w:kern w:val="18"/>
          <w:lang w:val="sr-Cyrl-CS"/>
        </w:rPr>
        <w:t>Љиљана Ђорђевић</w:t>
      </w:r>
      <w:r w:rsidR="00913489">
        <w:rPr>
          <w:kern w:val="18"/>
          <w:lang w:val="sr-Cyrl-CS"/>
        </w:rPr>
        <w:tab/>
      </w:r>
      <w:r w:rsidR="00913489">
        <w:rPr>
          <w:kern w:val="18"/>
          <w:lang w:val="sr-Cyrl-CS"/>
        </w:rPr>
        <w:tab/>
      </w:r>
      <w:r w:rsidR="00913489">
        <w:rPr>
          <w:kern w:val="18"/>
          <w:lang w:val="sr-Cyrl-CS"/>
        </w:rPr>
        <w:tab/>
        <w:t>-заменик председника</w:t>
      </w:r>
      <w:r w:rsidRPr="004A4EBD">
        <w:rPr>
          <w:kern w:val="18"/>
          <w:lang w:val="ru-RU"/>
        </w:rPr>
        <w:t xml:space="preserve"> комисије</w:t>
      </w:r>
      <w:r w:rsidRPr="004A4EBD">
        <w:rPr>
          <w:kern w:val="18"/>
          <w:lang w:val="ru-RU"/>
        </w:rPr>
        <w:tab/>
      </w:r>
      <w:r w:rsidRPr="004A4EBD">
        <w:rPr>
          <w:kern w:val="18"/>
          <w:lang w:val="sr-Cyrl-CS"/>
        </w:rPr>
        <w:tab/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>3.</w:t>
      </w:r>
      <w:r w:rsidR="00913489">
        <w:rPr>
          <w:kern w:val="18"/>
          <w:lang w:val="ru-RU"/>
        </w:rPr>
        <w:t>Татјана Журкић</w:t>
      </w:r>
      <w:r w:rsidR="002A50D5">
        <w:rPr>
          <w:kern w:val="18"/>
          <w:lang w:val="sr-Cyrl-CS"/>
        </w:rPr>
        <w:tab/>
      </w:r>
      <w:r w:rsidRPr="004A4EBD">
        <w:rPr>
          <w:kern w:val="18"/>
          <w:lang w:val="sr-Cyrl-CS"/>
        </w:rPr>
        <w:tab/>
      </w:r>
      <w:r w:rsidR="00913489">
        <w:rPr>
          <w:kern w:val="18"/>
          <w:lang w:val="sr-Cyrl-CS"/>
        </w:rPr>
        <w:tab/>
      </w:r>
      <w:r w:rsidRPr="004A4EBD">
        <w:rPr>
          <w:kern w:val="18"/>
          <w:lang w:val="ru-RU"/>
        </w:rPr>
        <w:t>-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лан комисије</w:t>
      </w: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</w:r>
    </w:p>
    <w:p w:rsidR="004A4EBD" w:rsidRPr="004A4EBD" w:rsidRDefault="004A4EBD" w:rsidP="004A4EBD">
      <w:pPr>
        <w:jc w:val="both"/>
        <w:rPr>
          <w:kern w:val="18"/>
          <w:lang w:val="en-GB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</w:r>
      <w:r w:rsidRPr="004A4EBD">
        <w:rPr>
          <w:kern w:val="18"/>
          <w:lang w:val="en-GB"/>
        </w:rPr>
        <w:t>4.</w:t>
      </w:r>
      <w:r w:rsidR="00913489">
        <w:rPr>
          <w:kern w:val="18"/>
          <w:lang w:val="sr-Cyrl-RS"/>
        </w:rPr>
        <w:t>Мирјана Чалија</w:t>
      </w:r>
      <w:r w:rsidR="00913489">
        <w:rPr>
          <w:kern w:val="18"/>
          <w:lang w:val="sr-Cyrl-RS"/>
        </w:rPr>
        <w:tab/>
      </w:r>
      <w:r w:rsidR="008468C6">
        <w:rPr>
          <w:kern w:val="18"/>
          <w:lang w:val="sr-Cyrl-CS"/>
        </w:rPr>
        <w:tab/>
      </w:r>
      <w:r w:rsidR="00913489">
        <w:rPr>
          <w:kern w:val="18"/>
          <w:lang w:val="sr-Cyrl-CS"/>
        </w:rPr>
        <w:tab/>
      </w:r>
      <w:r w:rsidRPr="004A4EBD">
        <w:rPr>
          <w:kern w:val="18"/>
          <w:lang w:val="en-GB"/>
        </w:rPr>
        <w:t>-</w:t>
      </w:r>
      <w:r w:rsidRPr="004A4EBD">
        <w:rPr>
          <w:kern w:val="18"/>
          <w:lang w:val="sr-Cyrl-CS"/>
        </w:rPr>
        <w:t>ч</w:t>
      </w:r>
      <w:proofErr w:type="spellStart"/>
      <w:r w:rsidRPr="004A4EBD">
        <w:rPr>
          <w:kern w:val="18"/>
          <w:lang w:val="en-GB"/>
        </w:rPr>
        <w:t>лан</w:t>
      </w:r>
      <w:proofErr w:type="spellEnd"/>
      <w:r w:rsidRPr="004A4EBD">
        <w:rPr>
          <w:kern w:val="18"/>
          <w:lang w:val="en-GB"/>
        </w:rPr>
        <w:t xml:space="preserve"> </w:t>
      </w:r>
      <w:proofErr w:type="spellStart"/>
      <w:r w:rsidRPr="004A4EBD">
        <w:rPr>
          <w:kern w:val="18"/>
          <w:lang w:val="en-GB"/>
        </w:rPr>
        <w:t>комисије</w:t>
      </w:r>
      <w:proofErr w:type="spellEnd"/>
      <w:r w:rsidRPr="004A4EBD">
        <w:rPr>
          <w:kern w:val="18"/>
          <w:lang w:val="en-GB"/>
        </w:rPr>
        <w:tab/>
      </w:r>
      <w:r w:rsidRPr="004A4EBD">
        <w:rPr>
          <w:kern w:val="18"/>
          <w:lang w:val="en-GB"/>
        </w:rPr>
        <w:tab/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en-GB"/>
        </w:rPr>
        <w:tab/>
      </w:r>
      <w:r w:rsidRPr="004A4EBD">
        <w:rPr>
          <w:kern w:val="18"/>
          <w:lang w:val="en-GB"/>
        </w:rPr>
        <w:tab/>
      </w:r>
      <w:r w:rsidRPr="004A4EBD">
        <w:rPr>
          <w:kern w:val="18"/>
          <w:lang w:val="ru-RU"/>
        </w:rPr>
        <w:t>5.</w:t>
      </w:r>
      <w:r w:rsidR="00913489">
        <w:rPr>
          <w:kern w:val="18"/>
          <w:lang w:val="sr-Cyrl-CS"/>
        </w:rPr>
        <w:t>Александра Игњатовић</w:t>
      </w:r>
      <w:r w:rsidR="008468C6">
        <w:rPr>
          <w:kern w:val="18"/>
          <w:lang w:val="sr-Cyrl-CS"/>
        </w:rPr>
        <w:t>ћ</w:t>
      </w:r>
      <w:r w:rsidRPr="004A4EBD">
        <w:rPr>
          <w:kern w:val="18"/>
          <w:lang w:val="sr-Cyrl-CS"/>
        </w:rPr>
        <w:tab/>
      </w:r>
      <w:r w:rsidR="008468C6">
        <w:rPr>
          <w:kern w:val="18"/>
          <w:lang w:val="sr-Cyrl-CS"/>
        </w:rPr>
        <w:tab/>
      </w:r>
      <w:r w:rsidRPr="004A4EBD">
        <w:rPr>
          <w:kern w:val="18"/>
          <w:lang w:val="ru-RU"/>
        </w:rPr>
        <w:t>-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лан комисије</w:t>
      </w: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</w:r>
    </w:p>
    <w:p w:rsidR="004A4EBD" w:rsidRDefault="002062ED" w:rsidP="008468C6">
      <w:pPr>
        <w:ind w:left="720" w:firstLine="720"/>
        <w:jc w:val="both"/>
        <w:rPr>
          <w:kern w:val="18"/>
          <w:lang w:val="sr-Cyrl-CS"/>
        </w:rPr>
      </w:pPr>
      <w:r>
        <w:rPr>
          <w:kern w:val="18"/>
          <w:lang w:val="ru-RU"/>
        </w:rPr>
        <w:t>6.</w:t>
      </w:r>
      <w:r w:rsidR="00913489">
        <w:rPr>
          <w:kern w:val="18"/>
          <w:lang w:val="ru-RU"/>
        </w:rPr>
        <w:t>Ивана Павловић</w:t>
      </w:r>
      <w:r w:rsidR="004A4EBD" w:rsidRPr="004A4EBD">
        <w:rPr>
          <w:kern w:val="18"/>
          <w:lang w:val="ru-RU"/>
        </w:rPr>
        <w:tab/>
      </w:r>
      <w:r w:rsidR="008468C6">
        <w:rPr>
          <w:kern w:val="18"/>
          <w:lang w:val="ru-RU"/>
        </w:rPr>
        <w:tab/>
      </w:r>
      <w:r w:rsidR="00913489">
        <w:rPr>
          <w:kern w:val="18"/>
          <w:lang w:val="ru-RU"/>
        </w:rPr>
        <w:tab/>
      </w:r>
      <w:r w:rsidR="004A4EBD" w:rsidRPr="004A4EBD">
        <w:rPr>
          <w:kern w:val="18"/>
          <w:lang w:val="sr-Cyrl-CS"/>
        </w:rPr>
        <w:t>-</w:t>
      </w:r>
      <w:r w:rsidR="00913489">
        <w:rPr>
          <w:kern w:val="18"/>
          <w:lang w:val="sr-Cyrl-CS"/>
        </w:rPr>
        <w:t xml:space="preserve"> члан</w:t>
      </w:r>
      <w:r w:rsidR="004A4EBD" w:rsidRPr="004A4EBD">
        <w:rPr>
          <w:kern w:val="18"/>
          <w:lang w:val="sr-Cyrl-CS"/>
        </w:rPr>
        <w:t xml:space="preserve"> комисије</w:t>
      </w:r>
    </w:p>
    <w:p w:rsidR="00913489" w:rsidRPr="004A4EBD" w:rsidRDefault="00913489" w:rsidP="008468C6">
      <w:pPr>
        <w:ind w:left="720" w:firstLine="720"/>
        <w:jc w:val="both"/>
        <w:rPr>
          <w:kern w:val="18"/>
          <w:lang w:val="ru-RU"/>
        </w:rPr>
      </w:pPr>
      <w:r>
        <w:rPr>
          <w:kern w:val="18"/>
          <w:lang w:val="sr-Cyrl-CS"/>
        </w:rPr>
        <w:t>7.Војкан Томићевић</w:t>
      </w:r>
      <w:r>
        <w:rPr>
          <w:kern w:val="18"/>
          <w:lang w:val="sr-Cyrl-CS"/>
        </w:rPr>
        <w:tab/>
      </w:r>
      <w:r>
        <w:rPr>
          <w:kern w:val="18"/>
          <w:lang w:val="sr-Cyrl-CS"/>
        </w:rPr>
        <w:tab/>
      </w:r>
      <w:r>
        <w:rPr>
          <w:kern w:val="18"/>
          <w:lang w:val="sr-Cyrl-CS"/>
        </w:rPr>
        <w:tab/>
        <w:t>-</w:t>
      </w:r>
      <w:r w:rsidRPr="004A4EBD">
        <w:rPr>
          <w:kern w:val="18"/>
          <w:lang w:val="sr-Cyrl-CS"/>
        </w:rPr>
        <w:t>заменик члана комисије</w:t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</w:r>
      <w:r w:rsidRPr="004A4EBD">
        <w:rPr>
          <w:kern w:val="18"/>
          <w:lang w:val="ru-RU"/>
        </w:rPr>
        <w:tab/>
        <w:t xml:space="preserve">  </w:t>
      </w:r>
    </w:p>
    <w:p w:rsidR="004A4EBD" w:rsidRDefault="004A4EBD" w:rsidP="004A4EBD">
      <w:pPr>
        <w:jc w:val="both"/>
        <w:rPr>
          <w:b/>
          <w:bCs/>
          <w:kern w:val="18"/>
          <w:lang w:val="sr-Cyrl-RS"/>
        </w:rPr>
      </w:pPr>
      <w:r w:rsidRPr="004A4EBD">
        <w:rPr>
          <w:kern w:val="18"/>
          <w:lang w:val="ru-RU"/>
        </w:rPr>
        <w:tab/>
      </w:r>
      <w:r w:rsidRPr="004A4EBD">
        <w:rPr>
          <w:kern w:val="18"/>
          <w:lang w:val="en-GB"/>
        </w:rPr>
        <w:t>XVIII.</w:t>
      </w:r>
      <w:r w:rsidRPr="004A4EBD">
        <w:rPr>
          <w:b/>
          <w:bCs/>
          <w:kern w:val="18"/>
          <w:lang w:val="en-GB"/>
        </w:rPr>
        <w:t xml:space="preserve">ОДГОВОРНО </w:t>
      </w:r>
      <w:proofErr w:type="gramStart"/>
      <w:r w:rsidRPr="004A4EBD">
        <w:rPr>
          <w:b/>
          <w:bCs/>
          <w:kern w:val="18"/>
          <w:lang w:val="en-GB"/>
        </w:rPr>
        <w:t>ЛИЦЕ  ЗА</w:t>
      </w:r>
      <w:proofErr w:type="gramEnd"/>
      <w:r w:rsidRPr="004A4EBD">
        <w:rPr>
          <w:b/>
          <w:bCs/>
          <w:kern w:val="18"/>
          <w:lang w:val="en-GB"/>
        </w:rPr>
        <w:t xml:space="preserve"> СПРОВО</w:t>
      </w:r>
      <w:r w:rsidRPr="004A4EBD">
        <w:rPr>
          <w:b/>
          <w:bCs/>
          <w:kern w:val="18"/>
          <w:lang w:val="sr-Cyrl-CS"/>
        </w:rPr>
        <w:t>Ђ</w:t>
      </w:r>
      <w:r w:rsidRPr="004A4EBD">
        <w:rPr>
          <w:b/>
          <w:bCs/>
          <w:kern w:val="18"/>
          <w:lang w:val="en-GB"/>
        </w:rPr>
        <w:t>Е</w:t>
      </w:r>
      <w:r w:rsidRPr="004A4EBD">
        <w:rPr>
          <w:b/>
          <w:bCs/>
          <w:kern w:val="18"/>
          <w:lang w:val="sr-Cyrl-CS"/>
        </w:rPr>
        <w:t>Њ</w:t>
      </w:r>
      <w:r w:rsidRPr="004A4EBD">
        <w:rPr>
          <w:b/>
          <w:bCs/>
          <w:kern w:val="18"/>
          <w:lang w:val="en-GB"/>
        </w:rPr>
        <w:t>Е ПОПИСА ЈЕ</w:t>
      </w:r>
      <w:r w:rsidRPr="004A4EBD">
        <w:rPr>
          <w:b/>
          <w:bCs/>
          <w:kern w:val="18"/>
          <w:lang w:val="sr-Cyrl-CS"/>
        </w:rPr>
        <w:t xml:space="preserve">  </w:t>
      </w:r>
      <w:r w:rsidR="002062ED">
        <w:rPr>
          <w:b/>
          <w:bCs/>
          <w:kern w:val="18"/>
          <w:lang w:val="sr-Cyrl-CS"/>
        </w:rPr>
        <w:t xml:space="preserve">помоћник директора </w:t>
      </w:r>
      <w:r w:rsidR="002062ED">
        <w:rPr>
          <w:b/>
          <w:bCs/>
          <w:kern w:val="18"/>
          <w:lang w:val="sr-Cyrl-RS"/>
        </w:rPr>
        <w:t>Љубиша Јовановић</w:t>
      </w:r>
    </w:p>
    <w:p w:rsidR="0055694C" w:rsidRPr="004A4EBD" w:rsidRDefault="0055694C" w:rsidP="004A4EBD">
      <w:pPr>
        <w:jc w:val="both"/>
        <w:rPr>
          <w:kern w:val="18"/>
          <w:lang w:val="sr-Cyrl-RS"/>
        </w:rPr>
      </w:pPr>
    </w:p>
    <w:p w:rsidR="004A4EBD" w:rsidRPr="004A4EBD" w:rsidRDefault="004A4EBD" w:rsidP="004A4EBD">
      <w:pPr>
        <w:jc w:val="both"/>
        <w:rPr>
          <w:kern w:val="18"/>
          <w:lang w:val="ru-RU"/>
        </w:rPr>
      </w:pPr>
      <w:r w:rsidRPr="004A4EBD">
        <w:rPr>
          <w:kern w:val="18"/>
          <w:lang w:val="en-GB"/>
        </w:rPr>
        <w:tab/>
      </w:r>
      <w:r w:rsidRPr="004A4EBD">
        <w:rPr>
          <w:kern w:val="18"/>
          <w:lang w:val="ru-RU"/>
        </w:rPr>
        <w:t>Пописне комисије  обави</w:t>
      </w:r>
      <w:r w:rsidRPr="004A4EBD">
        <w:rPr>
          <w:kern w:val="18"/>
          <w:lang w:val="sr-Cyrl-CS"/>
        </w:rPr>
        <w:t>ћ</w:t>
      </w:r>
      <w:r w:rsidRPr="004A4EBD">
        <w:rPr>
          <w:kern w:val="18"/>
          <w:lang w:val="ru-RU"/>
        </w:rPr>
        <w:t>е годи</w:t>
      </w:r>
      <w:r w:rsidRPr="004A4EBD">
        <w:rPr>
          <w:kern w:val="18"/>
          <w:lang w:val="sr-Cyrl-CS"/>
        </w:rPr>
        <w:t>шњ</w:t>
      </w:r>
      <w:r w:rsidRPr="004A4EBD">
        <w:rPr>
          <w:kern w:val="18"/>
          <w:lang w:val="ru-RU"/>
        </w:rPr>
        <w:t>и попис у две фазе и то:натурални у периоду од 15-ог децембра зак</w:t>
      </w:r>
      <w:r w:rsidRPr="004A4EBD">
        <w:rPr>
          <w:kern w:val="18"/>
          <w:lang w:val="sr-Cyrl-CS"/>
        </w:rPr>
        <w:t>љ</w:t>
      </w:r>
      <w:r w:rsidRPr="004A4EBD">
        <w:rPr>
          <w:kern w:val="18"/>
          <w:lang w:val="ru-RU"/>
        </w:rPr>
        <w:t>у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но са 31.децембром</w:t>
      </w:r>
      <w:r w:rsidR="003E044F">
        <w:rPr>
          <w:kern w:val="18"/>
        </w:rPr>
        <w:t xml:space="preserve"> 202</w:t>
      </w:r>
      <w:r w:rsidR="00913489">
        <w:rPr>
          <w:kern w:val="18"/>
          <w:lang w:val="sr-Cyrl-RS"/>
        </w:rPr>
        <w:t>2</w:t>
      </w:r>
      <w:r w:rsidRPr="004A4EBD">
        <w:rPr>
          <w:kern w:val="18"/>
          <w:lang w:val="ru-RU"/>
        </w:rPr>
        <w:t>.године,  а срав</w:t>
      </w:r>
      <w:r w:rsidRPr="004A4EBD">
        <w:rPr>
          <w:kern w:val="18"/>
          <w:lang w:val="sr-Cyrl-CS"/>
        </w:rPr>
        <w:t>њ</w:t>
      </w:r>
      <w:r w:rsidRPr="004A4EBD">
        <w:rPr>
          <w:kern w:val="18"/>
          <w:lang w:val="ru-RU"/>
        </w:rPr>
        <w:t>е</w:t>
      </w:r>
      <w:r w:rsidRPr="004A4EBD">
        <w:rPr>
          <w:kern w:val="18"/>
          <w:lang w:val="sr-Cyrl-CS"/>
        </w:rPr>
        <w:t>њ</w:t>
      </w:r>
      <w:r w:rsidRPr="004A4EBD">
        <w:rPr>
          <w:kern w:val="18"/>
          <w:lang w:val="ru-RU"/>
        </w:rPr>
        <w:t>е са к</w:t>
      </w:r>
      <w:r w:rsidRPr="004A4EBD">
        <w:rPr>
          <w:kern w:val="18"/>
          <w:lang w:val="sr-Cyrl-CS"/>
        </w:rPr>
        <w:t>њ</w:t>
      </w:r>
      <w:r w:rsidRPr="004A4EBD">
        <w:rPr>
          <w:kern w:val="18"/>
          <w:lang w:val="ru-RU"/>
        </w:rPr>
        <w:t>иговодственим ста</w:t>
      </w:r>
      <w:r w:rsidRPr="004A4EBD">
        <w:rPr>
          <w:kern w:val="18"/>
          <w:lang w:val="sr-Cyrl-CS"/>
        </w:rPr>
        <w:t>њ</w:t>
      </w:r>
      <w:r w:rsidRPr="004A4EBD">
        <w:rPr>
          <w:kern w:val="18"/>
          <w:lang w:val="ru-RU"/>
        </w:rPr>
        <w:t>ем у к</w:t>
      </w:r>
      <w:r w:rsidRPr="004A4EBD">
        <w:rPr>
          <w:kern w:val="18"/>
          <w:lang w:val="sr-Cyrl-CS"/>
        </w:rPr>
        <w:t>њ</w:t>
      </w:r>
      <w:r w:rsidRPr="004A4EBD">
        <w:rPr>
          <w:kern w:val="18"/>
          <w:lang w:val="ru-RU"/>
        </w:rPr>
        <w:t>иговодству Центра у периоду од 05-ог јануара зак</w:t>
      </w:r>
      <w:r w:rsidRPr="004A4EBD">
        <w:rPr>
          <w:kern w:val="18"/>
          <w:lang w:val="sr-Cyrl-CS"/>
        </w:rPr>
        <w:t>љ</w:t>
      </w:r>
      <w:r w:rsidRPr="004A4EBD">
        <w:rPr>
          <w:kern w:val="18"/>
          <w:lang w:val="ru-RU"/>
        </w:rPr>
        <w:t>у</w:t>
      </w:r>
      <w:r w:rsidRPr="004A4EBD">
        <w:rPr>
          <w:kern w:val="18"/>
          <w:lang w:val="sr-Cyrl-CS"/>
        </w:rPr>
        <w:t>ч</w:t>
      </w:r>
      <w:r w:rsidRPr="004A4EBD">
        <w:rPr>
          <w:kern w:val="18"/>
          <w:lang w:val="ru-RU"/>
        </w:rPr>
        <w:t>но са</w:t>
      </w:r>
      <w:r w:rsidR="002E487B">
        <w:rPr>
          <w:kern w:val="18"/>
        </w:rPr>
        <w:t xml:space="preserve"> </w:t>
      </w:r>
      <w:r w:rsidR="00755505">
        <w:rPr>
          <w:kern w:val="18"/>
          <w:lang w:val="ru-RU"/>
        </w:rPr>
        <w:t>25</w:t>
      </w:r>
      <w:r w:rsidRPr="004A4EBD">
        <w:rPr>
          <w:kern w:val="18"/>
          <w:lang w:val="ru-RU"/>
        </w:rPr>
        <w:t>-им јануаром 20</w:t>
      </w:r>
      <w:r w:rsidR="00494EA2">
        <w:rPr>
          <w:kern w:val="18"/>
          <w:lang w:val="sr-Cyrl-CS"/>
        </w:rPr>
        <w:t>2</w:t>
      </w:r>
      <w:r w:rsidR="00913489">
        <w:rPr>
          <w:kern w:val="18"/>
          <w:lang w:val="sr-Cyrl-RS"/>
        </w:rPr>
        <w:t>3</w:t>
      </w:r>
      <w:r w:rsidRPr="004A4EBD">
        <w:rPr>
          <w:kern w:val="18"/>
          <w:lang w:val="ru-RU"/>
        </w:rPr>
        <w:t>.године. Пописне листе заједно са осталим пописним материјалом и изве</w:t>
      </w:r>
      <w:r w:rsidRPr="004A4EBD">
        <w:rPr>
          <w:kern w:val="18"/>
          <w:lang w:val="sr-Cyrl-CS"/>
        </w:rPr>
        <w:t>ш</w:t>
      </w:r>
      <w:r w:rsidRPr="004A4EBD">
        <w:rPr>
          <w:kern w:val="18"/>
          <w:lang w:val="ru-RU"/>
        </w:rPr>
        <w:t>тајем о извр</w:t>
      </w:r>
      <w:r w:rsidRPr="004A4EBD">
        <w:rPr>
          <w:kern w:val="18"/>
          <w:lang w:val="sr-Cyrl-CS"/>
        </w:rPr>
        <w:t>ш</w:t>
      </w:r>
      <w:r w:rsidRPr="004A4EBD">
        <w:rPr>
          <w:kern w:val="18"/>
          <w:lang w:val="ru-RU"/>
        </w:rPr>
        <w:t>еном попису  достави</w:t>
      </w:r>
      <w:r w:rsidRPr="004A4EBD">
        <w:rPr>
          <w:kern w:val="18"/>
          <w:lang w:val="sr-Cyrl-CS"/>
        </w:rPr>
        <w:t>ћ</w:t>
      </w:r>
      <w:r w:rsidRPr="004A4EBD">
        <w:rPr>
          <w:kern w:val="18"/>
          <w:lang w:val="ru-RU"/>
        </w:rPr>
        <w:t xml:space="preserve">е Централној комисији Центра  која </w:t>
      </w:r>
      <w:r w:rsidRPr="004A4EBD">
        <w:rPr>
          <w:kern w:val="18"/>
          <w:lang w:val="sr-Cyrl-CS"/>
        </w:rPr>
        <w:t>ћ</w:t>
      </w:r>
      <w:r w:rsidRPr="004A4EBD">
        <w:rPr>
          <w:kern w:val="18"/>
          <w:lang w:val="ru-RU"/>
        </w:rPr>
        <w:t>е на бази прим</w:t>
      </w:r>
      <w:r w:rsidRPr="004A4EBD">
        <w:rPr>
          <w:kern w:val="18"/>
          <w:lang w:val="sr-Cyrl-CS"/>
        </w:rPr>
        <w:t>љ</w:t>
      </w:r>
      <w:r w:rsidRPr="004A4EBD">
        <w:rPr>
          <w:kern w:val="18"/>
          <w:lang w:val="ru-RU"/>
        </w:rPr>
        <w:t>еног материјала и изве</w:t>
      </w:r>
      <w:r w:rsidRPr="004A4EBD">
        <w:rPr>
          <w:kern w:val="18"/>
          <w:lang w:val="sr-Cyrl-CS"/>
        </w:rPr>
        <w:t>ш</w:t>
      </w:r>
      <w:r w:rsidRPr="004A4EBD">
        <w:rPr>
          <w:kern w:val="18"/>
          <w:lang w:val="ru-RU"/>
        </w:rPr>
        <w:t>таја саставити Елаборат о извр</w:t>
      </w:r>
      <w:r w:rsidRPr="004A4EBD">
        <w:rPr>
          <w:kern w:val="18"/>
          <w:lang w:val="sr-Cyrl-CS"/>
        </w:rPr>
        <w:t>ш</w:t>
      </w:r>
      <w:r w:rsidRPr="004A4EBD">
        <w:rPr>
          <w:kern w:val="18"/>
          <w:lang w:val="ru-RU"/>
        </w:rPr>
        <w:t>еном попису и доставити га одговорном лицу за спрово</w:t>
      </w:r>
      <w:r w:rsidRPr="004A4EBD">
        <w:rPr>
          <w:kern w:val="18"/>
          <w:lang w:val="sr-Cyrl-CS"/>
        </w:rPr>
        <w:t>ђ</w:t>
      </w:r>
      <w:r w:rsidRPr="004A4EBD">
        <w:rPr>
          <w:kern w:val="18"/>
          <w:lang w:val="ru-RU"/>
        </w:rPr>
        <w:t>е</w:t>
      </w:r>
      <w:r w:rsidRPr="004A4EBD">
        <w:rPr>
          <w:kern w:val="18"/>
          <w:lang w:val="sr-Cyrl-CS"/>
        </w:rPr>
        <w:t>њ</w:t>
      </w:r>
      <w:r w:rsidRPr="004A4EBD">
        <w:rPr>
          <w:kern w:val="18"/>
          <w:lang w:val="ru-RU"/>
        </w:rPr>
        <w:t xml:space="preserve">е пописа до  </w:t>
      </w:r>
      <w:r w:rsidR="00755505">
        <w:rPr>
          <w:kern w:val="18"/>
          <w:lang w:val="sr-Cyrl-RS"/>
        </w:rPr>
        <w:t>31</w:t>
      </w:r>
      <w:r w:rsidRPr="004A4EBD">
        <w:rPr>
          <w:kern w:val="18"/>
          <w:lang w:val="ru-RU"/>
        </w:rPr>
        <w:t>-ог</w:t>
      </w:r>
      <w:r w:rsidR="00755505">
        <w:rPr>
          <w:kern w:val="18"/>
          <w:lang w:val="sr-Cyrl-RS"/>
        </w:rPr>
        <w:t xml:space="preserve"> јануара </w:t>
      </w:r>
      <w:r w:rsidRPr="004A4EBD">
        <w:rPr>
          <w:kern w:val="18"/>
          <w:lang w:val="ru-RU"/>
        </w:rPr>
        <w:t xml:space="preserve">  20</w:t>
      </w:r>
      <w:r w:rsidR="00ED003F">
        <w:rPr>
          <w:kern w:val="18"/>
        </w:rPr>
        <w:t>2</w:t>
      </w:r>
      <w:r w:rsidR="00913489">
        <w:rPr>
          <w:kern w:val="18"/>
          <w:lang w:val="sr-Cyrl-RS"/>
        </w:rPr>
        <w:t>3</w:t>
      </w:r>
      <w:r w:rsidRPr="004A4EBD">
        <w:rPr>
          <w:kern w:val="18"/>
          <w:lang w:val="ru-RU"/>
        </w:rPr>
        <w:t>.године  који је ду</w:t>
      </w:r>
      <w:r w:rsidRPr="004A4EBD">
        <w:rPr>
          <w:kern w:val="18"/>
          <w:lang w:val="sr-Cyrl-CS"/>
        </w:rPr>
        <w:t>ж</w:t>
      </w:r>
      <w:r w:rsidRPr="004A4EBD">
        <w:rPr>
          <w:kern w:val="18"/>
          <w:lang w:val="ru-RU"/>
        </w:rPr>
        <w:t xml:space="preserve">ан да исти достави </w:t>
      </w:r>
      <w:r w:rsidR="00755505">
        <w:rPr>
          <w:kern w:val="18"/>
          <w:lang w:val="ru-RU"/>
        </w:rPr>
        <w:t xml:space="preserve">најкасније до истог датума </w:t>
      </w:r>
      <w:r w:rsidRPr="004A4EBD">
        <w:rPr>
          <w:kern w:val="18"/>
          <w:lang w:val="ru-RU"/>
        </w:rPr>
        <w:t>Директору Центра ради дава</w:t>
      </w:r>
      <w:r w:rsidRPr="004A4EBD">
        <w:rPr>
          <w:kern w:val="18"/>
          <w:lang w:val="sr-Cyrl-CS"/>
        </w:rPr>
        <w:t>њ</w:t>
      </w:r>
      <w:r w:rsidRPr="004A4EBD">
        <w:rPr>
          <w:kern w:val="18"/>
          <w:lang w:val="ru-RU"/>
        </w:rPr>
        <w:t>а на разматра</w:t>
      </w:r>
      <w:r w:rsidRPr="004A4EBD">
        <w:rPr>
          <w:kern w:val="18"/>
          <w:lang w:val="sr-Cyrl-CS"/>
        </w:rPr>
        <w:t>њ</w:t>
      </w:r>
      <w:r w:rsidRPr="004A4EBD">
        <w:rPr>
          <w:kern w:val="18"/>
          <w:lang w:val="ru-RU"/>
        </w:rPr>
        <w:t>е и усваја</w:t>
      </w:r>
      <w:r w:rsidRPr="004A4EBD">
        <w:rPr>
          <w:kern w:val="18"/>
          <w:lang w:val="sr-Cyrl-CS"/>
        </w:rPr>
        <w:t>њ</w:t>
      </w:r>
      <w:r w:rsidRPr="004A4EBD">
        <w:rPr>
          <w:kern w:val="18"/>
          <w:lang w:val="ru-RU"/>
        </w:rPr>
        <w:t xml:space="preserve">е Управном одбору Центра . </w:t>
      </w:r>
    </w:p>
    <w:p w:rsidR="004A4EBD" w:rsidRPr="004A4EBD" w:rsidRDefault="004A4EBD" w:rsidP="004A4EBD">
      <w:pPr>
        <w:jc w:val="both"/>
        <w:rPr>
          <w:kern w:val="18"/>
          <w:lang w:val="ru-RU"/>
        </w:rPr>
      </w:pPr>
    </w:p>
    <w:p w:rsidR="004A4EBD" w:rsidRPr="004A4EBD" w:rsidRDefault="004A4EBD" w:rsidP="004A4EBD">
      <w:pPr>
        <w:jc w:val="both"/>
        <w:rPr>
          <w:kern w:val="18"/>
          <w:lang w:val="ru-RU"/>
        </w:rPr>
      </w:pPr>
    </w:p>
    <w:p w:rsidR="004A4EBD" w:rsidRPr="004A4EBD" w:rsidRDefault="004A4EBD" w:rsidP="004A4EBD">
      <w:pPr>
        <w:jc w:val="both"/>
        <w:outlineLvl w:val="0"/>
        <w:rPr>
          <w:kern w:val="18"/>
          <w:sz w:val="28"/>
          <w:szCs w:val="28"/>
          <w:lang w:val="sr-Cyrl-CS"/>
        </w:rPr>
      </w:pPr>
    </w:p>
    <w:p w:rsidR="004A4EBD" w:rsidRPr="004A4EBD" w:rsidRDefault="004A4EBD" w:rsidP="004A4EBD">
      <w:pPr>
        <w:rPr>
          <w:kern w:val="18"/>
          <w:sz w:val="28"/>
          <w:szCs w:val="28"/>
          <w:lang w:val="sr-Cyrl-CS"/>
        </w:rPr>
      </w:pPr>
    </w:p>
    <w:p w:rsidR="004A4EBD" w:rsidRPr="004A4EBD" w:rsidRDefault="004A4EBD" w:rsidP="004A4EBD">
      <w:pPr>
        <w:rPr>
          <w:kern w:val="18"/>
          <w:sz w:val="28"/>
          <w:szCs w:val="28"/>
          <w:lang w:val="sr-Cyrl-CS"/>
        </w:rPr>
      </w:pPr>
    </w:p>
    <w:p w:rsidR="004A4EBD" w:rsidRPr="004A4EBD" w:rsidRDefault="004A4EBD" w:rsidP="004A4EBD">
      <w:pPr>
        <w:rPr>
          <w:kern w:val="18"/>
          <w:sz w:val="28"/>
          <w:szCs w:val="28"/>
          <w:lang w:val="sr-Cyrl-CS"/>
        </w:rPr>
      </w:pPr>
    </w:p>
    <w:p w:rsidR="004A4EBD" w:rsidRPr="004A4EBD" w:rsidRDefault="004A4EBD" w:rsidP="004A4EBD">
      <w:pPr>
        <w:rPr>
          <w:kern w:val="18"/>
          <w:sz w:val="28"/>
          <w:szCs w:val="28"/>
          <w:lang w:val="sr-Cyrl-CS"/>
        </w:rPr>
      </w:pPr>
    </w:p>
    <w:p w:rsidR="004A4EBD" w:rsidRPr="004A4EBD" w:rsidRDefault="004A4EBD" w:rsidP="004A4EBD">
      <w:pPr>
        <w:rPr>
          <w:kern w:val="18"/>
          <w:sz w:val="28"/>
          <w:szCs w:val="28"/>
          <w:lang w:val="sr-Cyrl-CS"/>
        </w:rPr>
      </w:pPr>
    </w:p>
    <w:p w:rsidR="0061166F" w:rsidRDefault="0061166F" w:rsidP="004A4EBD">
      <w:pPr>
        <w:rPr>
          <w:kern w:val="18"/>
          <w:sz w:val="28"/>
          <w:szCs w:val="28"/>
          <w:lang w:val="sr-Cyrl-CS"/>
        </w:rPr>
      </w:pPr>
    </w:p>
    <w:p w:rsidR="00913489" w:rsidRPr="0055694C" w:rsidRDefault="00913489" w:rsidP="004A4EBD">
      <w:pPr>
        <w:rPr>
          <w:kern w:val="18"/>
          <w:sz w:val="28"/>
          <w:szCs w:val="28"/>
          <w:lang w:val="sr-Cyrl-RS"/>
        </w:rPr>
      </w:pPr>
    </w:p>
    <w:p w:rsidR="007E71E3" w:rsidRPr="00CD1FCF" w:rsidRDefault="007E71E3" w:rsidP="004A4EBD">
      <w:pPr>
        <w:rPr>
          <w:kern w:val="18"/>
          <w:sz w:val="28"/>
          <w:szCs w:val="28"/>
        </w:rPr>
      </w:pPr>
    </w:p>
    <w:p w:rsidR="004A4EBD" w:rsidRPr="000A7A01" w:rsidRDefault="004A4EBD" w:rsidP="004A4EBD">
      <w:pPr>
        <w:rPr>
          <w:kern w:val="18"/>
          <w:lang w:val="sr-Cyrl-CS"/>
        </w:rPr>
      </w:pPr>
      <w:r w:rsidRPr="000A7A01">
        <w:rPr>
          <w:kern w:val="18"/>
          <w:lang w:val="sr-Cyrl-CS"/>
        </w:rPr>
        <w:lastRenderedPageBreak/>
        <w:t xml:space="preserve">2.УВОДНИ ДЕО </w:t>
      </w:r>
    </w:p>
    <w:p w:rsidR="004A4EBD" w:rsidRPr="000A7A01" w:rsidRDefault="004A4EBD" w:rsidP="004A4EBD">
      <w:pPr>
        <w:rPr>
          <w:kern w:val="18"/>
          <w:lang w:val="sr-Cyrl-CS"/>
        </w:rPr>
      </w:pPr>
    </w:p>
    <w:p w:rsidR="004A4EBD" w:rsidRPr="000A7A01" w:rsidRDefault="004A4EBD" w:rsidP="004A4EBD">
      <w:pPr>
        <w:jc w:val="both"/>
        <w:rPr>
          <w:kern w:val="18"/>
          <w:lang w:val="sr-Cyrl-CS"/>
        </w:rPr>
      </w:pPr>
      <w:r w:rsidRPr="000A7A01">
        <w:rPr>
          <w:kern w:val="18"/>
          <w:lang w:val="sr-Cyrl-CS"/>
        </w:rPr>
        <w:t>Годишњи попис имовине и обавеза представља битну процедуру интерних контролних поступака  помоћу које Центар за заштиту одојчади, деце и омладине обезбеђује тачне и поуздане податке и информације о стању имовине и обавеза на дан 31.12.20</w:t>
      </w:r>
      <w:r w:rsidR="007E71E3">
        <w:rPr>
          <w:kern w:val="18"/>
        </w:rPr>
        <w:t>2</w:t>
      </w:r>
      <w:r w:rsidR="00913489">
        <w:rPr>
          <w:kern w:val="18"/>
          <w:lang w:val="sr-Cyrl-RS"/>
        </w:rPr>
        <w:t>2</w:t>
      </w:r>
      <w:r w:rsidRPr="000A7A01">
        <w:rPr>
          <w:kern w:val="18"/>
          <w:lang w:val="sr-Cyrl-CS"/>
        </w:rPr>
        <w:t xml:space="preserve"> године.</w:t>
      </w:r>
    </w:p>
    <w:p w:rsidR="004A4EBD" w:rsidRPr="000A7A01" w:rsidRDefault="004A4EBD" w:rsidP="004A4EBD">
      <w:pPr>
        <w:jc w:val="both"/>
        <w:rPr>
          <w:kern w:val="18"/>
          <w:lang w:val="sr-Cyrl-CS"/>
        </w:rPr>
      </w:pPr>
      <w:r w:rsidRPr="000A7A01">
        <w:rPr>
          <w:kern w:val="18"/>
          <w:lang w:val="sr-Cyrl-CS"/>
        </w:rPr>
        <w:t>Обавеза обављања годишњег пописа имовине прописана је Чланом 18.Уредбе о буџетском рачуноводству ( Сл.Гласник РС број 125/03 и 1</w:t>
      </w:r>
      <w:r w:rsidR="007E71E3">
        <w:rPr>
          <w:kern w:val="18"/>
          <w:lang w:val="sr-Cyrl-CS"/>
        </w:rPr>
        <w:t>2/06</w:t>
      </w:r>
      <w:r w:rsidR="007E71E3">
        <w:rPr>
          <w:kern w:val="18"/>
        </w:rPr>
        <w:t xml:space="preserve"> </w:t>
      </w:r>
      <w:r w:rsidR="007E71E3">
        <w:rPr>
          <w:kern w:val="18"/>
          <w:lang w:val="sr-Cyrl-RS"/>
        </w:rPr>
        <w:t>и 27/2020 -</w:t>
      </w:r>
      <w:r w:rsidR="0061166F">
        <w:rPr>
          <w:kern w:val="18"/>
          <w:lang w:val="sr-Cyrl-CS"/>
        </w:rPr>
        <w:t>даље :Уредба), односно у складу да измењеним одредбама ове уредбе које су ступиле на снагу 21.03.2020 године.</w:t>
      </w:r>
      <w:r w:rsidRPr="000A7A01">
        <w:rPr>
          <w:kern w:val="18"/>
          <w:lang w:val="sr-Cyrl-CS"/>
        </w:rPr>
        <w:t xml:space="preserve"> </w:t>
      </w:r>
    </w:p>
    <w:p w:rsidR="004A4EBD" w:rsidRPr="000A7A01" w:rsidRDefault="004A4EBD" w:rsidP="004A4EBD">
      <w:pPr>
        <w:jc w:val="both"/>
        <w:rPr>
          <w:kern w:val="18"/>
          <w:lang w:val="sr-Cyrl-CS"/>
        </w:rPr>
      </w:pPr>
      <w:r w:rsidRPr="000A7A01">
        <w:rPr>
          <w:kern w:val="18"/>
          <w:lang w:val="sr-Cyrl-CS"/>
        </w:rPr>
        <w:t>Поред Уредбе и интерних општих аката приликом пописа примењују се и следећи прописи:</w:t>
      </w:r>
    </w:p>
    <w:p w:rsidR="004A4EBD" w:rsidRPr="000A7A01" w:rsidRDefault="004A4EBD" w:rsidP="004A4EBD">
      <w:pPr>
        <w:jc w:val="both"/>
        <w:rPr>
          <w:bCs/>
          <w:iCs/>
          <w:kern w:val="18"/>
          <w:lang w:val="sr-Cyrl-CS"/>
        </w:rPr>
      </w:pPr>
    </w:p>
    <w:p w:rsidR="00A74143" w:rsidRPr="000A7A01" w:rsidRDefault="00A74143" w:rsidP="004A4EBD">
      <w:pPr>
        <w:jc w:val="both"/>
        <w:rPr>
          <w:bCs/>
          <w:iCs/>
          <w:kern w:val="18"/>
          <w:lang w:val="sr-Cyrl-CS"/>
        </w:rPr>
      </w:pPr>
      <w:r w:rsidRPr="000A7A01">
        <w:rPr>
          <w:bCs/>
          <w:iCs/>
          <w:kern w:val="18"/>
          <w:lang w:val="sr-Cyrl-CS"/>
        </w:rPr>
        <w:t>-Уредба о евиденцији непокретности у јавној својини („Сл.гл.РС бр.70/14,19/15 и 83/15</w:t>
      </w:r>
      <w:r w:rsidR="007C5940">
        <w:rPr>
          <w:bCs/>
          <w:iCs/>
          <w:kern w:val="18"/>
        </w:rPr>
        <w:t xml:space="preserve">…. </w:t>
      </w:r>
      <w:r w:rsidR="007C5940">
        <w:rPr>
          <w:bCs/>
          <w:iCs/>
          <w:kern w:val="18"/>
          <w:lang w:val="sr-Cyrl-RS"/>
        </w:rPr>
        <w:t>и 13/17</w:t>
      </w:r>
      <w:r w:rsidRPr="000A7A01">
        <w:rPr>
          <w:bCs/>
          <w:iCs/>
          <w:kern w:val="18"/>
          <w:lang w:val="sr-Cyrl-CS"/>
        </w:rPr>
        <w:t>);</w:t>
      </w:r>
    </w:p>
    <w:p w:rsidR="004A4EBD" w:rsidRPr="000A7A01" w:rsidRDefault="004A4EBD" w:rsidP="004A4EBD">
      <w:pPr>
        <w:jc w:val="both"/>
        <w:rPr>
          <w:bCs/>
          <w:kern w:val="18"/>
          <w:lang w:val="sr-Cyrl-CS"/>
        </w:rPr>
      </w:pPr>
      <w:r w:rsidRPr="000A7A01">
        <w:rPr>
          <w:bCs/>
          <w:kern w:val="18"/>
          <w:lang w:val="sr-Cyrl-CS"/>
        </w:rPr>
        <w:t>-</w:t>
      </w:r>
      <w:r w:rsidRPr="000A7A01">
        <w:rPr>
          <w:bCs/>
          <w:kern w:val="18"/>
          <w:lang w:val="sr-Latn-CS"/>
        </w:rPr>
        <w:t xml:space="preserve">Правилник о начину и роковима вршења пописа </w:t>
      </w:r>
      <w:r w:rsidR="00CE0CB4">
        <w:rPr>
          <w:bCs/>
          <w:kern w:val="18"/>
          <w:lang w:val="sr-Cyrl-RS"/>
        </w:rPr>
        <w:t>имовине и об</w:t>
      </w:r>
      <w:r w:rsidR="00A74143" w:rsidRPr="000A7A01">
        <w:rPr>
          <w:bCs/>
          <w:kern w:val="18"/>
          <w:lang w:val="sr-Cyrl-RS"/>
        </w:rPr>
        <w:t xml:space="preserve">авеза корисника буџетских средстава РС </w:t>
      </w:r>
      <w:r w:rsidRPr="000A7A01">
        <w:rPr>
          <w:bCs/>
          <w:kern w:val="18"/>
          <w:lang w:val="sr-Latn-CS"/>
        </w:rPr>
        <w:t>и усклађивања књиговодственог стања са стварним стањем ( ,,Службени гласник РС”,бр.</w:t>
      </w:r>
      <w:r w:rsidRPr="000A7A01">
        <w:rPr>
          <w:bCs/>
          <w:kern w:val="18"/>
          <w:lang w:val="sr-Cyrl-RS"/>
        </w:rPr>
        <w:t xml:space="preserve"> 33/15</w:t>
      </w:r>
      <w:r w:rsidR="007E71E3">
        <w:rPr>
          <w:bCs/>
          <w:kern w:val="18"/>
          <w:lang w:val="sr-Cyrl-RS"/>
        </w:rPr>
        <w:t xml:space="preserve"> и 101/2018</w:t>
      </w:r>
      <w:r w:rsidR="00742F32">
        <w:rPr>
          <w:bCs/>
          <w:kern w:val="18"/>
          <w:lang w:val="sr-Cyrl-RS"/>
        </w:rPr>
        <w:t>,89/2020</w:t>
      </w:r>
      <w:r w:rsidRPr="000A7A01">
        <w:rPr>
          <w:bCs/>
          <w:kern w:val="18"/>
          <w:lang w:val="sr-Latn-CS"/>
        </w:rPr>
        <w:t>)</w:t>
      </w:r>
    </w:p>
    <w:p w:rsidR="00A74143" w:rsidRPr="000A7A01" w:rsidRDefault="004A4EBD" w:rsidP="004A4EBD">
      <w:pPr>
        <w:jc w:val="both"/>
        <w:rPr>
          <w:bCs/>
          <w:kern w:val="18"/>
          <w:lang w:val="sr-Cyrl-CS"/>
        </w:rPr>
      </w:pPr>
      <w:r w:rsidRPr="000A7A01">
        <w:rPr>
          <w:bCs/>
          <w:kern w:val="18"/>
          <w:lang w:val="sr-Cyrl-CS"/>
        </w:rPr>
        <w:t>-Правилник о номенклатури нематеријалних улагања и основних средстава са стопама амортизације (Сл.лист СРЈ бр.17/97 и 24/00),</w:t>
      </w:r>
    </w:p>
    <w:p w:rsidR="002B7592" w:rsidRPr="000A7A01" w:rsidRDefault="002B7592" w:rsidP="004A4EBD">
      <w:pPr>
        <w:jc w:val="both"/>
        <w:rPr>
          <w:bCs/>
          <w:kern w:val="18"/>
          <w:lang w:val="sr-Cyrl-CS"/>
        </w:rPr>
      </w:pPr>
      <w:r w:rsidRPr="000A7A01">
        <w:rPr>
          <w:bCs/>
          <w:kern w:val="18"/>
          <w:lang w:val="sr-Cyrl-CS"/>
        </w:rPr>
        <w:t>-Правилник о стандардном класификационом оквиру и контном плану за буџетски систем(</w:t>
      </w:r>
      <w:r w:rsidR="007E71E3">
        <w:rPr>
          <w:bCs/>
          <w:iCs/>
          <w:kern w:val="18"/>
          <w:lang w:val="sr-Cyrl-CS"/>
        </w:rPr>
        <w:t>Сл.гл.РС бр.16/2016 ,</w:t>
      </w:r>
      <w:r w:rsidRPr="000A7A01">
        <w:rPr>
          <w:bCs/>
          <w:iCs/>
          <w:kern w:val="18"/>
          <w:lang w:val="sr-Cyrl-CS"/>
        </w:rPr>
        <w:t>49/</w:t>
      </w:r>
      <w:r w:rsidR="007E71E3">
        <w:rPr>
          <w:bCs/>
          <w:iCs/>
          <w:kern w:val="18"/>
          <w:lang w:val="sr-Cyrl-CS"/>
        </w:rPr>
        <w:t>20</w:t>
      </w:r>
      <w:r w:rsidRPr="000A7A01">
        <w:rPr>
          <w:bCs/>
          <w:iCs/>
          <w:kern w:val="18"/>
          <w:lang w:val="sr-Cyrl-CS"/>
        </w:rPr>
        <w:t>16</w:t>
      </w:r>
      <w:r w:rsidR="007E71E3">
        <w:rPr>
          <w:bCs/>
          <w:iCs/>
          <w:kern w:val="18"/>
          <w:lang w:val="sr-Cyrl-CS"/>
        </w:rPr>
        <w:t>, 107/2016,</w:t>
      </w:r>
      <w:r w:rsidR="007C5940">
        <w:rPr>
          <w:bCs/>
          <w:iCs/>
          <w:kern w:val="18"/>
          <w:lang w:val="sr-Cyrl-CS"/>
        </w:rPr>
        <w:t>46/</w:t>
      </w:r>
      <w:r w:rsidR="007E71E3">
        <w:rPr>
          <w:bCs/>
          <w:iCs/>
          <w:kern w:val="18"/>
          <w:lang w:val="sr-Cyrl-CS"/>
        </w:rPr>
        <w:t>20</w:t>
      </w:r>
      <w:r w:rsidR="007C5940">
        <w:rPr>
          <w:bCs/>
          <w:iCs/>
          <w:kern w:val="18"/>
          <w:lang w:val="sr-Cyrl-CS"/>
        </w:rPr>
        <w:t>17</w:t>
      </w:r>
      <w:r w:rsidR="007E71E3">
        <w:rPr>
          <w:bCs/>
          <w:iCs/>
          <w:kern w:val="18"/>
          <w:lang w:val="sr-Cyrl-CS"/>
        </w:rPr>
        <w:t>,114/2017,20/2018,36/2018,93/2018,104/2018,14/2019,33/2019,68/2019 и 84/2019</w:t>
      </w:r>
      <w:r w:rsidRPr="000A7A01">
        <w:rPr>
          <w:bCs/>
          <w:iCs/>
          <w:kern w:val="18"/>
          <w:lang w:val="sr-Cyrl-CS"/>
        </w:rPr>
        <w:t>)</w:t>
      </w:r>
    </w:p>
    <w:p w:rsidR="004A4EBD" w:rsidRPr="000A7A01" w:rsidRDefault="004A4EBD" w:rsidP="004A4EBD">
      <w:pPr>
        <w:jc w:val="both"/>
        <w:rPr>
          <w:bCs/>
          <w:kern w:val="18"/>
          <w:lang w:val="sr-Cyrl-CS"/>
        </w:rPr>
      </w:pPr>
      <w:r w:rsidRPr="000A7A01">
        <w:rPr>
          <w:bCs/>
          <w:kern w:val="18"/>
          <w:lang w:val="sr-Cyrl-CS"/>
        </w:rPr>
        <w:t xml:space="preserve">-Уредба о количини расхода (кало, растур,квар и лом) на који се не плаћа порез на додату вредност </w:t>
      </w:r>
      <w:r w:rsidRPr="000A7A01">
        <w:rPr>
          <w:bCs/>
          <w:kern w:val="18"/>
        </w:rPr>
        <w:t>(</w:t>
      </w:r>
      <w:r w:rsidRPr="000A7A01">
        <w:rPr>
          <w:bCs/>
          <w:kern w:val="18"/>
          <w:lang w:val="sr-Cyrl-CS"/>
        </w:rPr>
        <w:t xml:space="preserve">Сл.гласник 124/04) као и </w:t>
      </w:r>
    </w:p>
    <w:p w:rsidR="004A4EBD" w:rsidRPr="000A7A01" w:rsidRDefault="004A4EBD" w:rsidP="004A4EBD">
      <w:pPr>
        <w:jc w:val="both"/>
        <w:rPr>
          <w:bCs/>
          <w:kern w:val="18"/>
          <w:lang w:val="sr-Cyrl-CS"/>
        </w:rPr>
      </w:pPr>
      <w:r w:rsidRPr="000A7A01">
        <w:rPr>
          <w:bCs/>
          <w:kern w:val="18"/>
          <w:lang w:val="sr-Cyrl-CS"/>
        </w:rPr>
        <w:t>-Инструкције које је Министарство финансија објавило на свом интернет –сајту крајем новембра 2006.године , којима је дата препорука да буџетски корисници приликом пописа поступе на начин као и претходних година , а у складу са својим интерним опшим актом и прописима из области буџетског рачуноводства и другим прописима који се односе на попис имовине и обавеза .</w:t>
      </w:r>
    </w:p>
    <w:p w:rsidR="004A4EBD" w:rsidRPr="000A7A01" w:rsidRDefault="004A4EBD" w:rsidP="004A4EBD">
      <w:pPr>
        <w:jc w:val="both"/>
        <w:rPr>
          <w:bCs/>
          <w:kern w:val="18"/>
          <w:lang w:val="sr-Cyrl-CS"/>
        </w:rPr>
      </w:pPr>
      <w:r w:rsidRPr="000A7A01">
        <w:rPr>
          <w:bCs/>
          <w:kern w:val="18"/>
          <w:lang w:val="sr-Cyrl-CS"/>
        </w:rPr>
        <w:t>Други прописи који уређују попис су:</w:t>
      </w:r>
    </w:p>
    <w:p w:rsidR="004A4EBD" w:rsidRPr="000A7A01" w:rsidRDefault="004A4EBD" w:rsidP="004A4EBD">
      <w:pPr>
        <w:jc w:val="both"/>
        <w:rPr>
          <w:bCs/>
          <w:kern w:val="18"/>
          <w:lang w:val="sr-Cyrl-RS"/>
        </w:rPr>
      </w:pPr>
      <w:r w:rsidRPr="000A7A01">
        <w:rPr>
          <w:bCs/>
          <w:iCs/>
          <w:kern w:val="18"/>
          <w:lang w:val="en-GB"/>
        </w:rPr>
        <w:sym w:font="Symbol" w:char="F0B7"/>
      </w:r>
      <w:r w:rsidRPr="000A7A01">
        <w:rPr>
          <w:bCs/>
          <w:iCs/>
          <w:kern w:val="18"/>
          <w:lang w:val="pl-PL"/>
        </w:rPr>
        <w:t xml:space="preserve"> </w:t>
      </w:r>
      <w:r w:rsidRPr="000A7A01">
        <w:rPr>
          <w:bCs/>
          <w:kern w:val="18"/>
          <w:lang w:val="sr-Latn-CS"/>
        </w:rPr>
        <w:t>Закон о рачуноводству и ревизији ( ,,Службени гласник РС”,бр.46/2006</w:t>
      </w:r>
      <w:r w:rsidRPr="000A7A01">
        <w:rPr>
          <w:bCs/>
          <w:kern w:val="18"/>
          <w:lang w:val="sr-Cyrl-CS"/>
        </w:rPr>
        <w:t xml:space="preserve"> и 111/2009 и 99/2011(др.закон)</w:t>
      </w:r>
      <w:r w:rsidRPr="000A7A01">
        <w:rPr>
          <w:bCs/>
          <w:kern w:val="18"/>
          <w:lang w:val="sr-Latn-CS"/>
        </w:rPr>
        <w:t xml:space="preserve">)  </w:t>
      </w:r>
    </w:p>
    <w:p w:rsidR="004A4EBD" w:rsidRPr="000A7A01" w:rsidRDefault="004A4EBD" w:rsidP="004A4EBD">
      <w:pPr>
        <w:jc w:val="both"/>
        <w:rPr>
          <w:bCs/>
          <w:kern w:val="18"/>
          <w:lang w:val="sr-Cyrl-RS"/>
        </w:rPr>
      </w:pPr>
      <w:r w:rsidRPr="000A7A01">
        <w:rPr>
          <w:bCs/>
          <w:kern w:val="18"/>
          <w:lang w:val="sr-Latn-CS"/>
        </w:rPr>
        <w:t xml:space="preserve"> </w:t>
      </w:r>
      <w:r w:rsidRPr="000A7A01">
        <w:rPr>
          <w:bCs/>
          <w:iCs/>
          <w:kern w:val="18"/>
          <w:lang w:val="en-GB"/>
        </w:rPr>
        <w:sym w:font="Symbol" w:char="F0B7"/>
      </w:r>
      <w:r w:rsidRPr="000A7A01">
        <w:rPr>
          <w:bCs/>
          <w:iCs/>
          <w:kern w:val="18"/>
          <w:lang w:val="sr-Latn-CS"/>
        </w:rPr>
        <w:t xml:space="preserve"> </w:t>
      </w:r>
      <w:r w:rsidRPr="000A7A01">
        <w:rPr>
          <w:bCs/>
          <w:kern w:val="18"/>
          <w:lang w:val="sr-Latn-CS"/>
        </w:rPr>
        <w:t>Уредба о буџетском рачуноводству (,,Службени гласник РС”,бр.125/2003 и 12/2006</w:t>
      </w:r>
      <w:r w:rsidR="007E71E3">
        <w:rPr>
          <w:bCs/>
          <w:kern w:val="18"/>
          <w:lang w:val="sr-Cyrl-RS"/>
        </w:rPr>
        <w:t xml:space="preserve"> и 27/2020</w:t>
      </w:r>
      <w:r w:rsidRPr="000A7A01">
        <w:rPr>
          <w:bCs/>
          <w:kern w:val="18"/>
          <w:lang w:val="sr-Latn-CS"/>
        </w:rPr>
        <w:t>)</w:t>
      </w:r>
      <w:r w:rsidRPr="000A7A01">
        <w:rPr>
          <w:bCs/>
          <w:kern w:val="18"/>
          <w:lang w:val="sr-Cyrl-CS"/>
        </w:rPr>
        <w:t>, овом уредбом прописана је обавеза пописа за кориснике буџетских средстава –члан 18.Уредбе</w:t>
      </w:r>
      <w:r w:rsidRPr="000A7A01">
        <w:rPr>
          <w:bCs/>
          <w:kern w:val="18"/>
          <w:lang w:val="sr-Latn-CS"/>
        </w:rPr>
        <w:t xml:space="preserve"> </w:t>
      </w:r>
    </w:p>
    <w:p w:rsidR="004A4EBD" w:rsidRPr="000A7A01" w:rsidRDefault="004A4EBD" w:rsidP="004A4EBD">
      <w:pPr>
        <w:jc w:val="both"/>
        <w:rPr>
          <w:bCs/>
          <w:kern w:val="18"/>
          <w:lang w:val="sr-Cyrl-RS"/>
        </w:rPr>
      </w:pPr>
      <w:r w:rsidRPr="000A7A01">
        <w:rPr>
          <w:bCs/>
          <w:iCs/>
          <w:kern w:val="18"/>
          <w:lang w:val="en-GB"/>
        </w:rPr>
        <w:sym w:font="Symbol" w:char="F0B7"/>
      </w:r>
      <w:r w:rsidRPr="000A7A01">
        <w:rPr>
          <w:bCs/>
          <w:iCs/>
          <w:kern w:val="18"/>
          <w:lang w:val="sr-Latn-CS"/>
        </w:rPr>
        <w:t xml:space="preserve"> </w:t>
      </w:r>
      <w:r w:rsidRPr="000A7A01">
        <w:rPr>
          <w:bCs/>
          <w:kern w:val="18"/>
          <w:lang w:val="sr-Latn-CS"/>
        </w:rPr>
        <w:t xml:space="preserve">Међународни стандарди финансијског извештавања(,,Службени гласник РС,бр.16/2008) </w:t>
      </w:r>
    </w:p>
    <w:p w:rsidR="004A4EBD" w:rsidRPr="000A7A01" w:rsidRDefault="004A4EBD" w:rsidP="004A4EBD">
      <w:pPr>
        <w:jc w:val="both"/>
        <w:rPr>
          <w:bCs/>
          <w:iCs/>
          <w:kern w:val="18"/>
          <w:lang w:val="sr-Cyrl-RS"/>
        </w:rPr>
      </w:pPr>
      <w:r w:rsidRPr="000A7A01">
        <w:rPr>
          <w:bCs/>
          <w:iCs/>
          <w:kern w:val="18"/>
          <w:lang w:val="en-GB"/>
        </w:rPr>
        <w:sym w:font="Symbol" w:char="F0B7"/>
      </w:r>
      <w:r w:rsidRPr="000A7A01">
        <w:rPr>
          <w:bCs/>
          <w:iCs/>
          <w:kern w:val="18"/>
          <w:lang w:val="sr-Latn-CS"/>
        </w:rPr>
        <w:t xml:space="preserve"> </w:t>
      </w:r>
      <w:r w:rsidRPr="000A7A01">
        <w:rPr>
          <w:bCs/>
          <w:kern w:val="18"/>
          <w:lang w:val="sr-Latn-CS"/>
        </w:rPr>
        <w:t xml:space="preserve">Правилник о начину признавања и процењивања имовине, обавеза , прихода и расхода малих правних лица и предузетника (,,Службени гласник РС”,бр.106/2006) </w:t>
      </w:r>
      <w:r w:rsidRPr="000A7A01">
        <w:rPr>
          <w:bCs/>
          <w:iCs/>
          <w:kern w:val="18"/>
          <w:lang w:val="sr-Latn-CS"/>
        </w:rPr>
        <w:t xml:space="preserve"> </w:t>
      </w:r>
    </w:p>
    <w:p w:rsidR="002B7592" w:rsidRPr="000A7A01" w:rsidRDefault="002B7592" w:rsidP="004A4EBD">
      <w:pPr>
        <w:jc w:val="both"/>
        <w:rPr>
          <w:kern w:val="18"/>
          <w:lang w:val="sr-Cyrl-CS"/>
        </w:rPr>
      </w:pPr>
    </w:p>
    <w:p w:rsidR="002B7592" w:rsidRPr="000A7A01" w:rsidRDefault="002B7592" w:rsidP="004A4EBD">
      <w:pPr>
        <w:jc w:val="both"/>
        <w:rPr>
          <w:kern w:val="18"/>
          <w:lang w:val="sr-Cyrl-CS"/>
        </w:rPr>
      </w:pPr>
    </w:p>
    <w:p w:rsidR="004A4EBD" w:rsidRPr="000A7A01" w:rsidRDefault="004A4EBD" w:rsidP="004A4EBD">
      <w:pPr>
        <w:jc w:val="both"/>
        <w:rPr>
          <w:kern w:val="18"/>
          <w:lang w:val="sr-Cyrl-CS"/>
        </w:rPr>
      </w:pPr>
      <w:r w:rsidRPr="000A7A01">
        <w:rPr>
          <w:kern w:val="18"/>
          <w:lang w:val="sr-Cyrl-CS"/>
        </w:rPr>
        <w:t>Инвентар је детаљан преглед вредносног и количинског стања имовине (средстава) и извора  обавеза једног правног лица на одређени дан.Послови пописивања(припреме, спровођења и обраде ) су међу најобимнијим и најзначајнијим пословима у правном лицу  и рачуноводству правног лица.</w:t>
      </w:r>
      <w:r w:rsidRPr="000A7A01">
        <w:rPr>
          <w:rFonts w:ascii="Cir Arial" w:hAnsi="Cir Arial"/>
          <w:kern w:val="18"/>
          <w:lang w:val="sr-Cyrl-CS"/>
        </w:rPr>
        <w:t xml:space="preserve"> </w:t>
      </w:r>
      <w:r w:rsidRPr="000A7A01">
        <w:rPr>
          <w:kern w:val="18"/>
          <w:lang w:val="sr-Cyrl-CS"/>
        </w:rPr>
        <w:t>С` обзиром да је попис веома комплексан и обиман посао приступили смо му на време и веома озбиљно.</w:t>
      </w:r>
    </w:p>
    <w:p w:rsidR="004A4EBD" w:rsidRPr="000A7A01" w:rsidRDefault="004A4EBD" w:rsidP="004A4EBD">
      <w:pPr>
        <w:jc w:val="both"/>
        <w:rPr>
          <w:b/>
          <w:color w:val="000000"/>
          <w:kern w:val="18"/>
          <w:lang w:val="sr-Latn-CS"/>
        </w:rPr>
      </w:pPr>
      <w:r w:rsidRPr="000A7A01">
        <w:rPr>
          <w:b/>
          <w:color w:val="000000"/>
          <w:kern w:val="18"/>
          <w:lang w:val="sr-Latn-CS"/>
        </w:rPr>
        <w:t xml:space="preserve">Предмет пописа </w:t>
      </w:r>
    </w:p>
    <w:p w:rsidR="004A4EBD" w:rsidRPr="000A7A01" w:rsidRDefault="004A4EBD" w:rsidP="004A4EBD">
      <w:pPr>
        <w:jc w:val="both"/>
        <w:rPr>
          <w:bCs/>
          <w:kern w:val="18"/>
          <w:lang w:val="sr-Cyrl-RS"/>
        </w:rPr>
      </w:pPr>
      <w:r w:rsidRPr="000A7A01">
        <w:rPr>
          <w:bCs/>
          <w:iCs/>
          <w:kern w:val="18"/>
          <w:lang w:val="en-GB"/>
        </w:rPr>
        <w:sym w:font="Symbol" w:char="F0B7"/>
      </w:r>
      <w:r w:rsidRPr="000A7A01">
        <w:rPr>
          <w:bCs/>
          <w:iCs/>
          <w:kern w:val="18"/>
          <w:lang w:val="sr-Latn-CS"/>
        </w:rPr>
        <w:t xml:space="preserve"> </w:t>
      </w:r>
      <w:r w:rsidRPr="000A7A01">
        <w:rPr>
          <w:bCs/>
          <w:kern w:val="18"/>
          <w:lang w:val="sr-Latn-CS"/>
        </w:rPr>
        <w:t xml:space="preserve">Сопствена имовина ( неуплаћени уписани капитал ;  нематеријална улагања, некретнине, постројења , опрема и биолошка средства ; дугорочни финансијски пласмани ; залихе материјала, недовршене производње, готових производа  и робе ; краткорочна потраживања и пласмани ; готовински еквиваленти и готовина ; активна временска разграничења ;) </w:t>
      </w:r>
    </w:p>
    <w:p w:rsidR="004A4EBD" w:rsidRPr="000A7A01" w:rsidRDefault="004A4EBD" w:rsidP="004A4EBD">
      <w:pPr>
        <w:jc w:val="both"/>
        <w:rPr>
          <w:bCs/>
          <w:kern w:val="18"/>
          <w:lang w:val="sr-Cyrl-RS"/>
        </w:rPr>
      </w:pPr>
      <w:r w:rsidRPr="000A7A01">
        <w:rPr>
          <w:bCs/>
          <w:iCs/>
          <w:kern w:val="18"/>
          <w:lang w:val="en-GB"/>
        </w:rPr>
        <w:sym w:font="Symbol" w:char="F0B7"/>
      </w:r>
      <w:r w:rsidRPr="000A7A01">
        <w:rPr>
          <w:bCs/>
          <w:iCs/>
          <w:kern w:val="18"/>
          <w:lang w:val="sr-Latn-CS"/>
        </w:rPr>
        <w:t xml:space="preserve"> </w:t>
      </w:r>
      <w:r w:rsidRPr="000A7A01">
        <w:rPr>
          <w:bCs/>
          <w:kern w:val="18"/>
          <w:lang w:val="sr-Latn-CS"/>
        </w:rPr>
        <w:t xml:space="preserve">Сопствене обавезе ( резервисања ; дугорочне обавезе; краткорочне финансијске обавезе; краткорочне обавезе из пословања ; остале краткорочне обавезе; пасивна временска разграничења ; ) </w:t>
      </w:r>
    </w:p>
    <w:p w:rsidR="004A4EBD" w:rsidRPr="000A7A01" w:rsidRDefault="004A4EBD" w:rsidP="004A4EBD">
      <w:pPr>
        <w:jc w:val="both"/>
        <w:rPr>
          <w:bCs/>
          <w:kern w:val="18"/>
          <w:lang w:val="sr-Cyrl-RS"/>
        </w:rPr>
      </w:pPr>
      <w:r w:rsidRPr="000A7A01">
        <w:rPr>
          <w:bCs/>
          <w:iCs/>
          <w:kern w:val="18"/>
          <w:lang w:val="en-GB"/>
        </w:rPr>
        <w:lastRenderedPageBreak/>
        <w:sym w:font="Symbol" w:char="F0B7"/>
      </w:r>
      <w:r w:rsidRPr="000A7A01">
        <w:rPr>
          <w:bCs/>
          <w:iCs/>
          <w:kern w:val="18"/>
          <w:lang w:val="sr-Latn-CS"/>
        </w:rPr>
        <w:t xml:space="preserve"> </w:t>
      </w:r>
      <w:r w:rsidRPr="000A7A01">
        <w:rPr>
          <w:bCs/>
          <w:kern w:val="18"/>
          <w:lang w:val="sr-Latn-CS"/>
        </w:rPr>
        <w:t>Туђа имовина и обавезе по основу ње , као предмет пописа</w:t>
      </w:r>
    </w:p>
    <w:p w:rsidR="004A4EBD" w:rsidRPr="000A7A01" w:rsidRDefault="004A4EBD" w:rsidP="004A4EBD">
      <w:pPr>
        <w:jc w:val="both"/>
        <w:rPr>
          <w:bCs/>
          <w:kern w:val="18"/>
          <w:lang w:val="sr-Cyrl-RS"/>
        </w:rPr>
      </w:pPr>
      <w:r w:rsidRPr="000A7A01">
        <w:rPr>
          <w:bCs/>
          <w:iCs/>
          <w:kern w:val="18"/>
          <w:lang w:val="en-GB"/>
        </w:rPr>
        <w:sym w:font="Symbol" w:char="F0B7"/>
      </w:r>
      <w:r w:rsidRPr="000A7A01">
        <w:rPr>
          <w:bCs/>
          <w:iCs/>
          <w:kern w:val="18"/>
          <w:lang w:val="sr-Latn-CS"/>
        </w:rPr>
        <w:t xml:space="preserve"> </w:t>
      </w:r>
      <w:r w:rsidRPr="000A7A01">
        <w:rPr>
          <w:bCs/>
          <w:kern w:val="18"/>
          <w:lang w:val="sr-Latn-CS"/>
        </w:rPr>
        <w:t>Попис ванбилансне активе и ванбилансне пасиве</w:t>
      </w:r>
    </w:p>
    <w:p w:rsidR="004A4EBD" w:rsidRPr="000A7A01" w:rsidRDefault="004A4EBD" w:rsidP="004A4EBD">
      <w:pPr>
        <w:jc w:val="both"/>
        <w:rPr>
          <w:bCs/>
          <w:iCs/>
          <w:kern w:val="18"/>
          <w:lang w:val="sr-Cyrl-CS"/>
        </w:rPr>
      </w:pPr>
      <w:r w:rsidRPr="000A7A01">
        <w:rPr>
          <w:bCs/>
          <w:iCs/>
          <w:kern w:val="18"/>
          <w:lang w:val="sr-Cyrl-CS"/>
        </w:rPr>
        <w:t>Напомињемо да смо после извршеног пописа и усклађивања књиговодственог стања са стварним стањем утврђеним пописом ,урадили годишњи обрачун амортизације, док ревалоризација није рађена у складу са Законом .Обрачун амортизације се врши на основу следећих прописа:</w:t>
      </w:r>
    </w:p>
    <w:p w:rsidR="004A4EBD" w:rsidRPr="000A7A01" w:rsidRDefault="004A4EBD" w:rsidP="004A4EBD">
      <w:pPr>
        <w:jc w:val="both"/>
        <w:rPr>
          <w:bCs/>
          <w:iCs/>
          <w:kern w:val="18"/>
          <w:lang w:val="sr-Cyrl-CS"/>
        </w:rPr>
      </w:pPr>
      <w:r w:rsidRPr="000A7A01">
        <w:rPr>
          <w:bCs/>
          <w:iCs/>
          <w:kern w:val="18"/>
          <w:lang w:val="sr-Cyrl-CS"/>
        </w:rPr>
        <w:t xml:space="preserve">-Закона о буџету Републике Србије за 2009.годину (Сл.Гл.РС бр.120/08 и 31/09)  , Правилника о номенклатури нематеријалних улагања и основних средстава са стопама амортизације (Сл.лист СРЈ бр.17/97 и 24/00) као и Општег акта правног лица . </w:t>
      </w:r>
    </w:p>
    <w:p w:rsidR="004A4EBD" w:rsidRPr="000A7A01" w:rsidRDefault="004A4EBD" w:rsidP="004A4EBD">
      <w:pPr>
        <w:jc w:val="both"/>
        <w:rPr>
          <w:bCs/>
          <w:iCs/>
          <w:kern w:val="18"/>
          <w:lang w:val="sr-Cyrl-CS"/>
        </w:rPr>
      </w:pPr>
      <w:r w:rsidRPr="000A7A01">
        <w:rPr>
          <w:bCs/>
          <w:iCs/>
          <w:kern w:val="18"/>
          <w:lang w:val="sr-Cyrl-CS"/>
        </w:rPr>
        <w:t>Предмет амортизације је нефинансијска имовина у сталним средствима , чије отписивање почиње по истеку месеца у коме је почело коришћење .Обрачун амортизације урађен је применом прописаних годишњих стопа амортизације, према Правилнику о номенклатури .</w:t>
      </w:r>
    </w:p>
    <w:p w:rsidR="004A4EBD" w:rsidRPr="000A7A01" w:rsidRDefault="004A4EBD" w:rsidP="004A4EBD">
      <w:pPr>
        <w:jc w:val="both"/>
        <w:rPr>
          <w:bCs/>
          <w:kern w:val="18"/>
          <w:lang w:val="sr-Cyrl-CS"/>
        </w:rPr>
      </w:pPr>
      <w:r w:rsidRPr="000A7A01">
        <w:rPr>
          <w:bCs/>
          <w:iCs/>
          <w:kern w:val="18"/>
          <w:lang w:val="sr-Cyrl-CS"/>
        </w:rPr>
        <w:t>Комисија за годишњи попис финансијске имовине у дугорочним и краткорочним пласманима , новчаних средстава, пламенитих метала , хартија од вредности , потраживања и обавеза , грађевинских објеката и опреме и остале имовине обавила је попис у пуном саставу .Попис је обављен у складу са Правилником о попису и упутством Руководиоца пописа.</w:t>
      </w:r>
    </w:p>
    <w:p w:rsidR="004A4EBD" w:rsidRPr="000A7A01" w:rsidRDefault="004A4EBD" w:rsidP="004A4EBD">
      <w:pPr>
        <w:jc w:val="both"/>
        <w:rPr>
          <w:kern w:val="18"/>
          <w:lang w:val="sr-Cyrl-CS"/>
        </w:rPr>
      </w:pPr>
      <w:r w:rsidRPr="000A7A01">
        <w:rPr>
          <w:rFonts w:ascii="Cir Arial" w:hAnsi="Cir Arial"/>
          <w:kern w:val="18"/>
          <w:lang w:val="sr-Cyrl-CS"/>
        </w:rPr>
        <w:tab/>
      </w:r>
    </w:p>
    <w:p w:rsidR="004A4EBD" w:rsidRPr="000A7A01" w:rsidRDefault="004A4EBD" w:rsidP="004A4EBD">
      <w:pPr>
        <w:jc w:val="both"/>
        <w:rPr>
          <w:kern w:val="18"/>
          <w:lang w:val="en-GB"/>
        </w:rPr>
      </w:pPr>
      <w:proofErr w:type="spellStart"/>
      <w:r w:rsidRPr="000A7A01">
        <w:rPr>
          <w:kern w:val="18"/>
          <w:lang w:val="en-GB"/>
        </w:rPr>
        <w:t>На</w:t>
      </w:r>
      <w:proofErr w:type="spellEnd"/>
      <w:r w:rsidRPr="000A7A01">
        <w:rPr>
          <w:kern w:val="18"/>
          <w:lang w:val="en-GB"/>
        </w:rPr>
        <w:t xml:space="preserve"> </w:t>
      </w:r>
      <w:proofErr w:type="spellStart"/>
      <w:r w:rsidRPr="000A7A01">
        <w:rPr>
          <w:kern w:val="18"/>
          <w:lang w:val="en-GB"/>
        </w:rPr>
        <w:t>основу</w:t>
      </w:r>
      <w:proofErr w:type="spellEnd"/>
      <w:r w:rsidRPr="000A7A01">
        <w:rPr>
          <w:kern w:val="18"/>
          <w:lang w:val="en-GB"/>
        </w:rPr>
        <w:t xml:space="preserve"> </w:t>
      </w:r>
      <w:proofErr w:type="spellStart"/>
      <w:r w:rsidRPr="000A7A01">
        <w:rPr>
          <w:kern w:val="18"/>
          <w:lang w:val="en-GB"/>
        </w:rPr>
        <w:t>Изве</w:t>
      </w:r>
      <w:proofErr w:type="spellEnd"/>
      <w:r w:rsidRPr="000A7A01">
        <w:rPr>
          <w:kern w:val="18"/>
          <w:lang w:val="sr-Cyrl-CS"/>
        </w:rPr>
        <w:t>ш</w:t>
      </w:r>
      <w:proofErr w:type="spellStart"/>
      <w:r w:rsidRPr="000A7A01">
        <w:rPr>
          <w:kern w:val="18"/>
          <w:lang w:val="en-GB"/>
        </w:rPr>
        <w:t>таја</w:t>
      </w:r>
      <w:proofErr w:type="spellEnd"/>
      <w:r w:rsidRPr="000A7A01">
        <w:rPr>
          <w:kern w:val="18"/>
          <w:lang w:val="en-GB"/>
        </w:rPr>
        <w:t xml:space="preserve"> </w:t>
      </w:r>
      <w:proofErr w:type="spellStart"/>
      <w:r w:rsidRPr="000A7A01">
        <w:rPr>
          <w:kern w:val="18"/>
          <w:lang w:val="en-GB"/>
        </w:rPr>
        <w:t>пописних</w:t>
      </w:r>
      <w:proofErr w:type="spellEnd"/>
      <w:r w:rsidRPr="000A7A01">
        <w:rPr>
          <w:kern w:val="18"/>
          <w:lang w:val="en-GB"/>
        </w:rPr>
        <w:t xml:space="preserve"> </w:t>
      </w:r>
      <w:proofErr w:type="spellStart"/>
      <w:r w:rsidRPr="000A7A01">
        <w:rPr>
          <w:kern w:val="18"/>
          <w:lang w:val="en-GB"/>
        </w:rPr>
        <w:t>комисија</w:t>
      </w:r>
      <w:proofErr w:type="spellEnd"/>
      <w:r w:rsidRPr="000A7A01">
        <w:rPr>
          <w:kern w:val="18"/>
          <w:lang w:val="en-GB"/>
        </w:rPr>
        <w:t xml:space="preserve"> </w:t>
      </w:r>
      <w:proofErr w:type="gramStart"/>
      <w:r w:rsidRPr="000A7A01">
        <w:rPr>
          <w:kern w:val="18"/>
          <w:lang w:val="en-GB"/>
        </w:rPr>
        <w:t xml:space="preserve">о  </w:t>
      </w:r>
      <w:proofErr w:type="spellStart"/>
      <w:r w:rsidRPr="000A7A01">
        <w:rPr>
          <w:kern w:val="18"/>
          <w:lang w:val="en-GB"/>
        </w:rPr>
        <w:t>изв</w:t>
      </w:r>
      <w:proofErr w:type="spellEnd"/>
      <w:r w:rsidRPr="000A7A01">
        <w:rPr>
          <w:kern w:val="18"/>
          <w:lang w:val="sr-Cyrl-CS"/>
        </w:rPr>
        <w:t>ш</w:t>
      </w:r>
      <w:proofErr w:type="spellStart"/>
      <w:r w:rsidRPr="000A7A01">
        <w:rPr>
          <w:kern w:val="18"/>
          <w:lang w:val="en-GB"/>
        </w:rPr>
        <w:t>еном</w:t>
      </w:r>
      <w:proofErr w:type="spellEnd"/>
      <w:proofErr w:type="gramEnd"/>
      <w:r w:rsidRPr="000A7A01">
        <w:rPr>
          <w:kern w:val="18"/>
          <w:lang w:val="en-GB"/>
        </w:rPr>
        <w:t xml:space="preserve"> </w:t>
      </w:r>
      <w:proofErr w:type="spellStart"/>
      <w:r w:rsidRPr="000A7A01">
        <w:rPr>
          <w:kern w:val="18"/>
          <w:lang w:val="en-GB"/>
        </w:rPr>
        <w:t>натуралном</w:t>
      </w:r>
      <w:proofErr w:type="spellEnd"/>
      <w:r w:rsidRPr="000A7A01">
        <w:rPr>
          <w:kern w:val="18"/>
          <w:lang w:val="en-GB"/>
        </w:rPr>
        <w:t xml:space="preserve"> </w:t>
      </w:r>
      <w:proofErr w:type="spellStart"/>
      <w:r w:rsidRPr="000A7A01">
        <w:rPr>
          <w:kern w:val="18"/>
          <w:lang w:val="en-GB"/>
        </w:rPr>
        <w:t>попису</w:t>
      </w:r>
      <w:proofErr w:type="spellEnd"/>
      <w:r w:rsidRPr="000A7A01">
        <w:rPr>
          <w:kern w:val="18"/>
          <w:lang w:val="en-GB"/>
        </w:rPr>
        <w:t xml:space="preserve"> и </w:t>
      </w:r>
      <w:proofErr w:type="spellStart"/>
      <w:r w:rsidRPr="000A7A01">
        <w:rPr>
          <w:kern w:val="18"/>
          <w:lang w:val="en-GB"/>
        </w:rPr>
        <w:t>срав</w:t>
      </w:r>
      <w:proofErr w:type="spellEnd"/>
      <w:r w:rsidRPr="000A7A01">
        <w:rPr>
          <w:kern w:val="18"/>
          <w:lang w:val="sr-Cyrl-CS"/>
        </w:rPr>
        <w:t>њ</w:t>
      </w:r>
      <w:r w:rsidRPr="000A7A01">
        <w:rPr>
          <w:kern w:val="18"/>
          <w:lang w:val="en-GB"/>
        </w:rPr>
        <w:t>е</w:t>
      </w:r>
      <w:r w:rsidRPr="000A7A01">
        <w:rPr>
          <w:kern w:val="18"/>
          <w:lang w:val="sr-Cyrl-CS"/>
        </w:rPr>
        <w:t>њ</w:t>
      </w:r>
      <w:r w:rsidRPr="000A7A01">
        <w:rPr>
          <w:kern w:val="18"/>
          <w:lang w:val="en-GB"/>
        </w:rPr>
        <w:t xml:space="preserve">а </w:t>
      </w:r>
      <w:proofErr w:type="spellStart"/>
      <w:r w:rsidRPr="000A7A01">
        <w:rPr>
          <w:kern w:val="18"/>
          <w:lang w:val="en-GB"/>
        </w:rPr>
        <w:t>са</w:t>
      </w:r>
      <w:proofErr w:type="spellEnd"/>
      <w:r w:rsidRPr="000A7A01">
        <w:rPr>
          <w:kern w:val="18"/>
          <w:lang w:val="en-GB"/>
        </w:rPr>
        <w:t xml:space="preserve"> к</w:t>
      </w:r>
      <w:r w:rsidRPr="000A7A01">
        <w:rPr>
          <w:kern w:val="18"/>
          <w:lang w:val="sr-Cyrl-CS"/>
        </w:rPr>
        <w:t>њ</w:t>
      </w:r>
      <w:proofErr w:type="spellStart"/>
      <w:r w:rsidRPr="000A7A01">
        <w:rPr>
          <w:kern w:val="18"/>
          <w:lang w:val="en-GB"/>
        </w:rPr>
        <w:t>иговодственим</w:t>
      </w:r>
      <w:proofErr w:type="spellEnd"/>
      <w:r w:rsidRPr="000A7A01">
        <w:rPr>
          <w:kern w:val="18"/>
          <w:lang w:val="en-GB"/>
        </w:rPr>
        <w:t xml:space="preserve"> </w:t>
      </w:r>
      <w:proofErr w:type="spellStart"/>
      <w:r w:rsidRPr="000A7A01">
        <w:rPr>
          <w:kern w:val="18"/>
          <w:lang w:val="en-GB"/>
        </w:rPr>
        <w:t>ста</w:t>
      </w:r>
      <w:proofErr w:type="spellEnd"/>
      <w:r w:rsidRPr="000A7A01">
        <w:rPr>
          <w:kern w:val="18"/>
          <w:lang w:val="sr-Cyrl-CS"/>
        </w:rPr>
        <w:t>њ</w:t>
      </w:r>
      <w:proofErr w:type="spellStart"/>
      <w:r w:rsidRPr="000A7A01">
        <w:rPr>
          <w:kern w:val="18"/>
          <w:lang w:val="en-GB"/>
        </w:rPr>
        <w:t>ем</w:t>
      </w:r>
      <w:proofErr w:type="spellEnd"/>
      <w:r w:rsidRPr="000A7A01">
        <w:rPr>
          <w:kern w:val="18"/>
          <w:lang w:val="en-GB"/>
        </w:rPr>
        <w:t xml:space="preserve"> </w:t>
      </w:r>
      <w:proofErr w:type="spellStart"/>
      <w:r w:rsidRPr="000A7A01">
        <w:rPr>
          <w:kern w:val="18"/>
          <w:lang w:val="en-GB"/>
        </w:rPr>
        <w:t>утвр</w:t>
      </w:r>
      <w:proofErr w:type="spellEnd"/>
      <w:r w:rsidRPr="000A7A01">
        <w:rPr>
          <w:kern w:val="18"/>
          <w:lang w:val="sr-Cyrl-CS"/>
        </w:rPr>
        <w:t>ђ</w:t>
      </w:r>
      <w:proofErr w:type="spellStart"/>
      <w:r w:rsidRPr="000A7A01">
        <w:rPr>
          <w:kern w:val="18"/>
          <w:lang w:val="en-GB"/>
        </w:rPr>
        <w:t>ена</w:t>
      </w:r>
      <w:proofErr w:type="spellEnd"/>
      <w:r w:rsidRPr="000A7A01">
        <w:rPr>
          <w:kern w:val="18"/>
          <w:lang w:val="en-GB"/>
        </w:rPr>
        <w:t xml:space="preserve"> </w:t>
      </w:r>
      <w:proofErr w:type="spellStart"/>
      <w:r w:rsidRPr="000A7A01">
        <w:rPr>
          <w:kern w:val="18"/>
          <w:lang w:val="en-GB"/>
        </w:rPr>
        <w:t>су</w:t>
      </w:r>
      <w:proofErr w:type="spellEnd"/>
      <w:r w:rsidRPr="000A7A01">
        <w:rPr>
          <w:kern w:val="18"/>
          <w:lang w:val="en-GB"/>
        </w:rPr>
        <w:t xml:space="preserve"> </w:t>
      </w:r>
      <w:proofErr w:type="spellStart"/>
      <w:r w:rsidRPr="000A7A01">
        <w:rPr>
          <w:kern w:val="18"/>
          <w:lang w:val="en-GB"/>
        </w:rPr>
        <w:t>следе</w:t>
      </w:r>
      <w:proofErr w:type="spellEnd"/>
      <w:r w:rsidRPr="000A7A01">
        <w:rPr>
          <w:kern w:val="18"/>
          <w:lang w:val="sr-Cyrl-CS"/>
        </w:rPr>
        <w:t>ћ</w:t>
      </w:r>
      <w:r w:rsidRPr="000A7A01">
        <w:rPr>
          <w:kern w:val="18"/>
          <w:lang w:val="en-GB"/>
        </w:rPr>
        <w:t xml:space="preserve">а </w:t>
      </w:r>
      <w:r w:rsidRPr="000A7A01">
        <w:rPr>
          <w:kern w:val="18"/>
          <w:lang w:val="sr-Cyrl-CS"/>
        </w:rPr>
        <w:t>ч</w:t>
      </w:r>
      <w:r w:rsidRPr="000A7A01">
        <w:rPr>
          <w:kern w:val="18"/>
          <w:lang w:val="en-GB"/>
        </w:rPr>
        <w:t>и</w:t>
      </w:r>
      <w:r w:rsidRPr="000A7A01">
        <w:rPr>
          <w:kern w:val="18"/>
          <w:lang w:val="sr-Cyrl-CS"/>
        </w:rPr>
        <w:t>њ</w:t>
      </w:r>
      <w:proofErr w:type="spellStart"/>
      <w:r w:rsidRPr="000A7A01">
        <w:rPr>
          <w:kern w:val="18"/>
          <w:lang w:val="en-GB"/>
        </w:rPr>
        <w:t>ени</w:t>
      </w:r>
      <w:proofErr w:type="spellEnd"/>
      <w:r w:rsidRPr="000A7A01">
        <w:rPr>
          <w:kern w:val="18"/>
          <w:lang w:val="sr-Cyrl-CS"/>
        </w:rPr>
        <w:t>ч</w:t>
      </w:r>
      <w:proofErr w:type="spellStart"/>
      <w:r w:rsidRPr="000A7A01">
        <w:rPr>
          <w:kern w:val="18"/>
          <w:lang w:val="en-GB"/>
        </w:rPr>
        <w:t>на</w:t>
      </w:r>
      <w:proofErr w:type="spellEnd"/>
      <w:r w:rsidRPr="000A7A01">
        <w:rPr>
          <w:kern w:val="18"/>
          <w:lang w:val="en-GB"/>
        </w:rPr>
        <w:t xml:space="preserve"> </w:t>
      </w:r>
      <w:proofErr w:type="spellStart"/>
      <w:r w:rsidRPr="000A7A01">
        <w:rPr>
          <w:kern w:val="18"/>
          <w:lang w:val="en-GB"/>
        </w:rPr>
        <w:t>ста</w:t>
      </w:r>
      <w:proofErr w:type="spellEnd"/>
      <w:r w:rsidRPr="000A7A01">
        <w:rPr>
          <w:kern w:val="18"/>
          <w:lang w:val="sr-Cyrl-CS"/>
        </w:rPr>
        <w:t>њ</w:t>
      </w:r>
      <w:r w:rsidRPr="000A7A01">
        <w:rPr>
          <w:kern w:val="18"/>
          <w:lang w:val="en-GB"/>
        </w:rPr>
        <w:t>а:</w:t>
      </w:r>
    </w:p>
    <w:p w:rsidR="004A4EBD" w:rsidRPr="000A7A01" w:rsidRDefault="004A4EBD" w:rsidP="004A4EBD">
      <w:pPr>
        <w:jc w:val="both"/>
        <w:rPr>
          <w:kern w:val="18"/>
          <w:lang w:val="sr-Cyrl-CS"/>
        </w:rPr>
      </w:pPr>
    </w:p>
    <w:p w:rsidR="004A4EBD" w:rsidRPr="000A7A01" w:rsidRDefault="007A018A" w:rsidP="004A4EBD">
      <w:pPr>
        <w:outlineLvl w:val="0"/>
        <w:rPr>
          <w:kern w:val="18"/>
          <w:lang w:val="en-GB"/>
        </w:rPr>
      </w:pPr>
      <w:r>
        <w:rPr>
          <w:kern w:val="18"/>
          <w:lang w:val="sr-Cyrl-CS"/>
        </w:rPr>
        <w:t>3</w:t>
      </w:r>
      <w:r w:rsidR="004A4EBD" w:rsidRPr="000A7A01">
        <w:rPr>
          <w:kern w:val="18"/>
          <w:lang w:val="en-GB"/>
        </w:rPr>
        <w:t xml:space="preserve">. </w:t>
      </w:r>
      <w:r w:rsidR="004A4EBD" w:rsidRPr="000A7A01">
        <w:rPr>
          <w:kern w:val="18"/>
          <w:lang w:val="sr-Cyrl-CS"/>
        </w:rPr>
        <w:t xml:space="preserve">ГРАЂЕВИНСКИ ОБЈЕКТИ И </w:t>
      </w:r>
      <w:r w:rsidR="004A4EBD" w:rsidRPr="000A7A01">
        <w:rPr>
          <w:kern w:val="18"/>
          <w:lang w:val="en-GB"/>
        </w:rPr>
        <w:t>ОСНОВНА СРЕДСТВА</w:t>
      </w:r>
    </w:p>
    <w:tbl>
      <w:tblPr>
        <w:tblW w:w="960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588"/>
        <w:gridCol w:w="3773"/>
        <w:gridCol w:w="2835"/>
        <w:gridCol w:w="2410"/>
      </w:tblGrid>
      <w:tr w:rsidR="002E487B" w:rsidRPr="000A7A01" w:rsidTr="002E487B">
        <w:tc>
          <w:tcPr>
            <w:tcW w:w="588" w:type="dxa"/>
          </w:tcPr>
          <w:p w:rsidR="002E487B" w:rsidRPr="000A7A01" w:rsidRDefault="002E487B" w:rsidP="004A4EBD">
            <w:pPr>
              <w:jc w:val="center"/>
              <w:rPr>
                <w:kern w:val="18"/>
                <w:lang w:val="sr-Cyrl-CS"/>
              </w:rPr>
            </w:pPr>
            <w:r w:rsidRPr="000A7A01">
              <w:rPr>
                <w:kern w:val="18"/>
                <w:lang w:val="sr-Cyrl-CS"/>
              </w:rPr>
              <w:t>Р.б</w:t>
            </w:r>
          </w:p>
        </w:tc>
        <w:tc>
          <w:tcPr>
            <w:tcW w:w="3773" w:type="dxa"/>
          </w:tcPr>
          <w:p w:rsidR="002E487B" w:rsidRPr="000A7A01" w:rsidRDefault="002E487B" w:rsidP="004A4EBD">
            <w:pPr>
              <w:jc w:val="center"/>
              <w:rPr>
                <w:kern w:val="18"/>
                <w:lang w:val="en-GB"/>
              </w:rPr>
            </w:pPr>
            <w:proofErr w:type="spellStart"/>
            <w:r w:rsidRPr="000A7A01">
              <w:rPr>
                <w:kern w:val="18"/>
                <w:lang w:val="en-GB"/>
              </w:rPr>
              <w:t>Организациона</w:t>
            </w:r>
            <w:proofErr w:type="spellEnd"/>
            <w:r w:rsidRPr="000A7A01">
              <w:rPr>
                <w:kern w:val="18"/>
                <w:lang w:val="en-GB"/>
              </w:rPr>
              <w:t xml:space="preserve"> </w:t>
            </w:r>
            <w:proofErr w:type="spellStart"/>
            <w:r w:rsidRPr="000A7A01">
              <w:rPr>
                <w:kern w:val="18"/>
                <w:lang w:val="en-GB"/>
              </w:rPr>
              <w:t>јединица</w:t>
            </w:r>
            <w:proofErr w:type="spellEnd"/>
          </w:p>
        </w:tc>
        <w:tc>
          <w:tcPr>
            <w:tcW w:w="2835" w:type="dxa"/>
          </w:tcPr>
          <w:p w:rsidR="002E487B" w:rsidRPr="000A7A01" w:rsidRDefault="002E487B" w:rsidP="004A4EBD">
            <w:pPr>
              <w:jc w:val="center"/>
              <w:rPr>
                <w:kern w:val="18"/>
                <w:lang w:val="sr-Cyrl-RS"/>
              </w:rPr>
            </w:pPr>
            <w:proofErr w:type="spellStart"/>
            <w:r w:rsidRPr="000A7A01">
              <w:rPr>
                <w:kern w:val="18"/>
                <w:lang w:val="en-GB"/>
              </w:rPr>
              <w:t>Ста</w:t>
            </w:r>
            <w:proofErr w:type="spellEnd"/>
            <w:r w:rsidRPr="000A7A01">
              <w:rPr>
                <w:kern w:val="18"/>
                <w:lang w:val="sr-Cyrl-CS"/>
              </w:rPr>
              <w:t>њ</w:t>
            </w:r>
            <w:r w:rsidRPr="000A7A01">
              <w:rPr>
                <w:kern w:val="18"/>
                <w:lang w:val="en-GB"/>
              </w:rPr>
              <w:t xml:space="preserve">е </w:t>
            </w:r>
            <w:proofErr w:type="spellStart"/>
            <w:r w:rsidRPr="000A7A01">
              <w:rPr>
                <w:kern w:val="18"/>
                <w:lang w:val="en-GB"/>
              </w:rPr>
              <w:t>по</w:t>
            </w:r>
            <w:proofErr w:type="spellEnd"/>
            <w:r w:rsidRPr="000A7A01">
              <w:rPr>
                <w:kern w:val="18"/>
                <w:lang w:val="en-GB"/>
              </w:rPr>
              <w:t xml:space="preserve"> </w:t>
            </w:r>
            <w:proofErr w:type="spellStart"/>
            <w:r w:rsidRPr="000A7A01">
              <w:rPr>
                <w:kern w:val="18"/>
                <w:lang w:val="en-GB"/>
              </w:rPr>
              <w:t>попису</w:t>
            </w:r>
            <w:proofErr w:type="spellEnd"/>
            <w:r w:rsidRPr="000A7A01">
              <w:rPr>
                <w:kern w:val="18"/>
                <w:lang w:val="en-GB"/>
              </w:rPr>
              <w:t xml:space="preserve"> </w:t>
            </w:r>
            <w:proofErr w:type="spellStart"/>
            <w:r w:rsidRPr="000A7A01">
              <w:rPr>
                <w:kern w:val="18"/>
                <w:lang w:val="en-GB"/>
              </w:rPr>
              <w:t>Дин</w:t>
            </w:r>
            <w:proofErr w:type="spellEnd"/>
            <w:r w:rsidRPr="000A7A01">
              <w:rPr>
                <w:kern w:val="18"/>
                <w:lang w:val="sr-Cyrl-RS"/>
              </w:rPr>
              <w:t>(садашња вредност)</w:t>
            </w:r>
          </w:p>
        </w:tc>
        <w:tc>
          <w:tcPr>
            <w:tcW w:w="2410" w:type="dxa"/>
          </w:tcPr>
          <w:p w:rsidR="002E487B" w:rsidRPr="000A7A01" w:rsidRDefault="002E487B" w:rsidP="004A4EBD">
            <w:pPr>
              <w:jc w:val="center"/>
              <w:rPr>
                <w:kern w:val="18"/>
                <w:lang w:val="sr-Cyrl-RS"/>
              </w:rPr>
            </w:pPr>
            <w:proofErr w:type="spellStart"/>
            <w:r w:rsidRPr="000A7A01">
              <w:rPr>
                <w:kern w:val="18"/>
                <w:lang w:val="en-GB"/>
              </w:rPr>
              <w:t>Ста</w:t>
            </w:r>
            <w:proofErr w:type="spellEnd"/>
            <w:r w:rsidRPr="000A7A01">
              <w:rPr>
                <w:kern w:val="18"/>
                <w:lang w:val="sr-Cyrl-CS"/>
              </w:rPr>
              <w:t>њ</w:t>
            </w:r>
            <w:r w:rsidRPr="000A7A01">
              <w:rPr>
                <w:kern w:val="18"/>
                <w:lang w:val="en-GB"/>
              </w:rPr>
              <w:t xml:space="preserve">е </w:t>
            </w:r>
            <w:proofErr w:type="spellStart"/>
            <w:r w:rsidRPr="000A7A01">
              <w:rPr>
                <w:kern w:val="18"/>
                <w:lang w:val="en-GB"/>
              </w:rPr>
              <w:t>по</w:t>
            </w:r>
            <w:proofErr w:type="spellEnd"/>
            <w:r w:rsidRPr="000A7A01">
              <w:rPr>
                <w:kern w:val="18"/>
                <w:lang w:val="en-GB"/>
              </w:rPr>
              <w:t xml:space="preserve"> к</w:t>
            </w:r>
            <w:r w:rsidRPr="000A7A01">
              <w:rPr>
                <w:kern w:val="18"/>
                <w:lang w:val="sr-Cyrl-CS"/>
              </w:rPr>
              <w:t>њ</w:t>
            </w:r>
            <w:proofErr w:type="spellStart"/>
            <w:r w:rsidRPr="000A7A01">
              <w:rPr>
                <w:kern w:val="18"/>
                <w:lang w:val="en-GB"/>
              </w:rPr>
              <w:t>игама</w:t>
            </w:r>
            <w:proofErr w:type="spellEnd"/>
            <w:r w:rsidRPr="000A7A01">
              <w:rPr>
                <w:kern w:val="18"/>
                <w:lang w:val="en-GB"/>
              </w:rPr>
              <w:t xml:space="preserve"> </w:t>
            </w:r>
            <w:proofErr w:type="spellStart"/>
            <w:r w:rsidRPr="000A7A01">
              <w:rPr>
                <w:kern w:val="18"/>
                <w:lang w:val="en-GB"/>
              </w:rPr>
              <w:t>Дин</w:t>
            </w:r>
            <w:proofErr w:type="spellEnd"/>
            <w:r w:rsidRPr="000A7A01">
              <w:rPr>
                <w:kern w:val="18"/>
                <w:lang w:val="sr-Cyrl-RS"/>
              </w:rPr>
              <w:t>(садашња вредност)</w:t>
            </w:r>
          </w:p>
        </w:tc>
      </w:tr>
      <w:tr w:rsidR="002E487B" w:rsidRPr="000A7A01" w:rsidTr="002E487B">
        <w:tc>
          <w:tcPr>
            <w:tcW w:w="588" w:type="dxa"/>
          </w:tcPr>
          <w:p w:rsidR="002E487B" w:rsidRPr="000A7A01" w:rsidRDefault="002E487B" w:rsidP="004A4EBD">
            <w:pPr>
              <w:rPr>
                <w:kern w:val="18"/>
                <w:lang w:val="en-GB"/>
              </w:rPr>
            </w:pPr>
          </w:p>
        </w:tc>
        <w:tc>
          <w:tcPr>
            <w:tcW w:w="3773" w:type="dxa"/>
          </w:tcPr>
          <w:p w:rsidR="002E487B" w:rsidRPr="000A7A01" w:rsidRDefault="002E487B" w:rsidP="004A4EBD">
            <w:pPr>
              <w:rPr>
                <w:kern w:val="18"/>
                <w:lang w:val="en-GB"/>
              </w:rPr>
            </w:pPr>
            <w:r w:rsidRPr="000A7A01">
              <w:rPr>
                <w:kern w:val="18"/>
                <w:lang w:val="en-GB"/>
              </w:rPr>
              <w:t>I</w:t>
            </w:r>
            <w:r w:rsidRPr="000A7A01">
              <w:rPr>
                <w:kern w:val="18"/>
                <w:u w:val="single"/>
                <w:lang w:val="en-GB"/>
              </w:rPr>
              <w:t>.ГРА</w:t>
            </w:r>
            <w:r w:rsidRPr="000A7A01">
              <w:rPr>
                <w:kern w:val="18"/>
                <w:u w:val="single"/>
                <w:lang w:val="sr-Cyrl-CS"/>
              </w:rPr>
              <w:t>Ђ</w:t>
            </w:r>
            <w:r w:rsidRPr="000A7A01">
              <w:rPr>
                <w:kern w:val="18"/>
                <w:u w:val="single"/>
                <w:lang w:val="en-GB"/>
              </w:rPr>
              <w:t xml:space="preserve">ЕВИНСКИ ОБЈЕКТИ </w:t>
            </w:r>
            <w:proofErr w:type="spellStart"/>
            <w:r w:rsidRPr="000A7A01">
              <w:rPr>
                <w:kern w:val="18"/>
                <w:u w:val="single"/>
                <w:lang w:val="en-GB"/>
              </w:rPr>
              <w:t>конто</w:t>
            </w:r>
            <w:proofErr w:type="spellEnd"/>
            <w:r w:rsidRPr="000A7A01">
              <w:rPr>
                <w:kern w:val="18"/>
                <w:u w:val="single"/>
                <w:lang w:val="en-GB"/>
              </w:rPr>
              <w:t xml:space="preserve"> 011122</w:t>
            </w:r>
            <w:r w:rsidRPr="000A7A01">
              <w:rPr>
                <w:kern w:val="18"/>
                <w:lang w:val="en-GB"/>
              </w:rPr>
              <w:t>:</w:t>
            </w:r>
          </w:p>
        </w:tc>
        <w:tc>
          <w:tcPr>
            <w:tcW w:w="2835" w:type="dxa"/>
          </w:tcPr>
          <w:p w:rsidR="002E487B" w:rsidRPr="000A7A01" w:rsidRDefault="002E487B" w:rsidP="004A4EBD">
            <w:pPr>
              <w:jc w:val="right"/>
              <w:rPr>
                <w:kern w:val="18"/>
                <w:lang w:val="en-GB"/>
              </w:rPr>
            </w:pPr>
          </w:p>
        </w:tc>
        <w:tc>
          <w:tcPr>
            <w:tcW w:w="2410" w:type="dxa"/>
          </w:tcPr>
          <w:p w:rsidR="002E487B" w:rsidRPr="000A7A01" w:rsidRDefault="002E487B" w:rsidP="004A4EBD">
            <w:pPr>
              <w:jc w:val="right"/>
              <w:rPr>
                <w:kern w:val="18"/>
                <w:lang w:val="en-GB"/>
              </w:rPr>
            </w:pPr>
          </w:p>
        </w:tc>
      </w:tr>
      <w:tr w:rsidR="002E487B" w:rsidRPr="000A7A01" w:rsidTr="002E487B">
        <w:tc>
          <w:tcPr>
            <w:tcW w:w="588" w:type="dxa"/>
          </w:tcPr>
          <w:p w:rsidR="002E487B" w:rsidRPr="000A7A01" w:rsidRDefault="002E487B" w:rsidP="004A4EBD">
            <w:pPr>
              <w:jc w:val="right"/>
              <w:rPr>
                <w:kern w:val="18"/>
                <w:lang w:val="en-GB"/>
              </w:rPr>
            </w:pPr>
            <w:r w:rsidRPr="000A7A01">
              <w:rPr>
                <w:kern w:val="18"/>
                <w:lang w:val="en-GB"/>
              </w:rPr>
              <w:t>1.</w:t>
            </w:r>
          </w:p>
        </w:tc>
        <w:tc>
          <w:tcPr>
            <w:tcW w:w="3773" w:type="dxa"/>
          </w:tcPr>
          <w:p w:rsidR="002E487B" w:rsidRPr="000A7A01" w:rsidRDefault="002E487B" w:rsidP="004A4EBD">
            <w:pPr>
              <w:rPr>
                <w:kern w:val="18"/>
                <w:lang w:val="sr-Cyrl-CS"/>
              </w:rPr>
            </w:pPr>
            <w:proofErr w:type="spellStart"/>
            <w:r w:rsidRPr="000A7A01">
              <w:rPr>
                <w:kern w:val="18"/>
                <w:lang w:val="en-GB"/>
              </w:rPr>
              <w:t>Гра</w:t>
            </w:r>
            <w:proofErr w:type="spellEnd"/>
            <w:r w:rsidRPr="000A7A01">
              <w:rPr>
                <w:kern w:val="18"/>
                <w:lang w:val="sr-Cyrl-CS"/>
              </w:rPr>
              <w:t>ђ</w:t>
            </w:r>
            <w:proofErr w:type="spellStart"/>
            <w:r w:rsidRPr="000A7A01">
              <w:rPr>
                <w:kern w:val="18"/>
                <w:lang w:val="en-GB"/>
              </w:rPr>
              <w:t>евински</w:t>
            </w:r>
            <w:proofErr w:type="spellEnd"/>
            <w:r w:rsidRPr="000A7A01">
              <w:rPr>
                <w:kern w:val="18"/>
                <w:lang w:val="en-GB"/>
              </w:rPr>
              <w:t xml:space="preserve"> </w:t>
            </w:r>
            <w:proofErr w:type="spellStart"/>
            <w:r w:rsidRPr="000A7A01">
              <w:rPr>
                <w:kern w:val="18"/>
                <w:lang w:val="en-GB"/>
              </w:rPr>
              <w:t>објекти</w:t>
            </w:r>
            <w:proofErr w:type="spellEnd"/>
          </w:p>
        </w:tc>
        <w:tc>
          <w:tcPr>
            <w:tcW w:w="2835" w:type="dxa"/>
          </w:tcPr>
          <w:p w:rsidR="002E487B" w:rsidRPr="000A7A01" w:rsidRDefault="002E487B" w:rsidP="001978CF">
            <w:pPr>
              <w:jc w:val="right"/>
              <w:rPr>
                <w:kern w:val="18"/>
                <w:lang w:val="sr-Cyrl-RS"/>
              </w:rPr>
            </w:pPr>
          </w:p>
        </w:tc>
        <w:tc>
          <w:tcPr>
            <w:tcW w:w="2410" w:type="dxa"/>
          </w:tcPr>
          <w:p w:rsidR="002E487B" w:rsidRPr="000A7A01" w:rsidRDefault="002E487B" w:rsidP="001978CF">
            <w:pPr>
              <w:jc w:val="right"/>
              <w:rPr>
                <w:kern w:val="18"/>
                <w:lang w:val="sr-Cyrl-RS"/>
              </w:rPr>
            </w:pPr>
          </w:p>
        </w:tc>
      </w:tr>
      <w:tr w:rsidR="001A37C3" w:rsidRPr="000A7A01" w:rsidTr="002E487B">
        <w:tc>
          <w:tcPr>
            <w:tcW w:w="588" w:type="dxa"/>
          </w:tcPr>
          <w:p w:rsidR="001A37C3" w:rsidRPr="000A7A01" w:rsidRDefault="001A37C3" w:rsidP="004A4EBD">
            <w:pPr>
              <w:jc w:val="right"/>
              <w:rPr>
                <w:kern w:val="18"/>
                <w:lang w:val="en-GB"/>
              </w:rPr>
            </w:pPr>
          </w:p>
        </w:tc>
        <w:tc>
          <w:tcPr>
            <w:tcW w:w="3773" w:type="dxa"/>
          </w:tcPr>
          <w:p w:rsidR="001A37C3" w:rsidRPr="000A7A01" w:rsidRDefault="001A37C3" w:rsidP="004A4EBD">
            <w:pPr>
              <w:rPr>
                <w:kern w:val="18"/>
                <w:lang w:val="sr-Cyrl-RS"/>
              </w:rPr>
            </w:pPr>
            <w:r w:rsidRPr="000A7A01">
              <w:rPr>
                <w:kern w:val="18"/>
                <w:lang w:val="sr-Cyrl-RS"/>
              </w:rPr>
              <w:t>Зграда Стационара за мајку и дете –Звечанска 7,Београд</w:t>
            </w:r>
          </w:p>
        </w:tc>
        <w:tc>
          <w:tcPr>
            <w:tcW w:w="2835" w:type="dxa"/>
          </w:tcPr>
          <w:p w:rsidR="001A37C3" w:rsidRPr="001A37C3" w:rsidRDefault="001A37C3" w:rsidP="004A4EBD">
            <w:pPr>
              <w:jc w:val="right"/>
              <w:rPr>
                <w:color w:val="FF0000"/>
                <w:kern w:val="18"/>
              </w:rPr>
            </w:pPr>
            <w:r w:rsidRPr="001A37C3">
              <w:rPr>
                <w:kern w:val="18"/>
              </w:rPr>
              <w:t>67.800.748,67</w:t>
            </w:r>
          </w:p>
        </w:tc>
        <w:tc>
          <w:tcPr>
            <w:tcW w:w="2410" w:type="dxa"/>
          </w:tcPr>
          <w:p w:rsidR="001A37C3" w:rsidRPr="001A37C3" w:rsidRDefault="001A37C3" w:rsidP="001A37C3">
            <w:pPr>
              <w:jc w:val="right"/>
              <w:rPr>
                <w:color w:val="FF0000"/>
                <w:kern w:val="18"/>
              </w:rPr>
            </w:pPr>
            <w:r w:rsidRPr="001A37C3">
              <w:rPr>
                <w:kern w:val="18"/>
              </w:rPr>
              <w:t>67.800.748,67</w:t>
            </w:r>
          </w:p>
        </w:tc>
      </w:tr>
      <w:tr w:rsidR="001A37C3" w:rsidRPr="000A7A01" w:rsidTr="002E487B">
        <w:tc>
          <w:tcPr>
            <w:tcW w:w="588" w:type="dxa"/>
          </w:tcPr>
          <w:p w:rsidR="001A37C3" w:rsidRPr="000A7A01" w:rsidRDefault="001A37C3" w:rsidP="004A4EBD">
            <w:pPr>
              <w:jc w:val="right"/>
              <w:rPr>
                <w:kern w:val="18"/>
                <w:lang w:val="en-GB"/>
              </w:rPr>
            </w:pPr>
          </w:p>
        </w:tc>
        <w:tc>
          <w:tcPr>
            <w:tcW w:w="3773" w:type="dxa"/>
          </w:tcPr>
          <w:p w:rsidR="001A37C3" w:rsidRPr="005B4945" w:rsidRDefault="001A37C3" w:rsidP="004A4EBD">
            <w:pPr>
              <w:rPr>
                <w:kern w:val="18"/>
                <w:lang w:val="sr-Cyrl-RS"/>
              </w:rPr>
            </w:pPr>
            <w:r>
              <w:rPr>
                <w:kern w:val="18"/>
                <w:lang w:val="sr-Cyrl-RS"/>
              </w:rPr>
              <w:t xml:space="preserve">Зграда материнског дома </w:t>
            </w:r>
          </w:p>
        </w:tc>
        <w:tc>
          <w:tcPr>
            <w:tcW w:w="2835" w:type="dxa"/>
          </w:tcPr>
          <w:p w:rsidR="001A37C3" w:rsidRPr="001A37C3" w:rsidRDefault="001A37C3" w:rsidP="004A4EBD">
            <w:pPr>
              <w:jc w:val="right"/>
              <w:rPr>
                <w:color w:val="FF0000"/>
                <w:kern w:val="18"/>
              </w:rPr>
            </w:pPr>
            <w:r w:rsidRPr="001A37C3">
              <w:rPr>
                <w:kern w:val="18"/>
              </w:rPr>
              <w:t>99.462.478,30</w:t>
            </w:r>
          </w:p>
        </w:tc>
        <w:tc>
          <w:tcPr>
            <w:tcW w:w="2410" w:type="dxa"/>
          </w:tcPr>
          <w:p w:rsidR="001A37C3" w:rsidRPr="001A37C3" w:rsidRDefault="001A37C3" w:rsidP="001A37C3">
            <w:pPr>
              <w:jc w:val="right"/>
              <w:rPr>
                <w:color w:val="FF0000"/>
                <w:kern w:val="18"/>
              </w:rPr>
            </w:pPr>
            <w:r w:rsidRPr="001A37C3">
              <w:rPr>
                <w:kern w:val="18"/>
              </w:rPr>
              <w:t>99.462.478,30</w:t>
            </w:r>
          </w:p>
        </w:tc>
      </w:tr>
      <w:tr w:rsidR="001A37C3" w:rsidRPr="000A7A01" w:rsidTr="002E487B">
        <w:tc>
          <w:tcPr>
            <w:tcW w:w="588" w:type="dxa"/>
          </w:tcPr>
          <w:p w:rsidR="001A37C3" w:rsidRPr="000A7A01" w:rsidRDefault="001A37C3" w:rsidP="004A4EBD">
            <w:pPr>
              <w:jc w:val="right"/>
              <w:rPr>
                <w:kern w:val="18"/>
                <w:lang w:val="en-GB"/>
              </w:rPr>
            </w:pPr>
          </w:p>
        </w:tc>
        <w:tc>
          <w:tcPr>
            <w:tcW w:w="3773" w:type="dxa"/>
          </w:tcPr>
          <w:p w:rsidR="001A37C3" w:rsidRPr="000A7A01" w:rsidRDefault="001A37C3" w:rsidP="004A4EBD">
            <w:pPr>
              <w:rPr>
                <w:kern w:val="18"/>
                <w:lang w:val="sr-Cyrl-RS"/>
              </w:rPr>
            </w:pPr>
            <w:r w:rsidRPr="000A7A01">
              <w:rPr>
                <w:kern w:val="18"/>
                <w:lang w:val="sr-Cyrl-RS"/>
              </w:rPr>
              <w:t>Зграда Дома за децу Моша Пијаде,Устаничка 19,Београд</w:t>
            </w:r>
          </w:p>
        </w:tc>
        <w:tc>
          <w:tcPr>
            <w:tcW w:w="2835" w:type="dxa"/>
          </w:tcPr>
          <w:p w:rsidR="001A37C3" w:rsidRPr="001A37C3" w:rsidRDefault="001A37C3" w:rsidP="00014D22">
            <w:pPr>
              <w:jc w:val="right"/>
              <w:rPr>
                <w:color w:val="FF0000"/>
                <w:kern w:val="18"/>
              </w:rPr>
            </w:pPr>
            <w:r w:rsidRPr="001A37C3">
              <w:rPr>
                <w:kern w:val="18"/>
              </w:rPr>
              <w:t>45.716.429,33</w:t>
            </w:r>
          </w:p>
        </w:tc>
        <w:tc>
          <w:tcPr>
            <w:tcW w:w="2410" w:type="dxa"/>
          </w:tcPr>
          <w:p w:rsidR="001A37C3" w:rsidRPr="001A37C3" w:rsidRDefault="001A37C3" w:rsidP="001A37C3">
            <w:pPr>
              <w:jc w:val="right"/>
              <w:rPr>
                <w:color w:val="FF0000"/>
                <w:kern w:val="18"/>
              </w:rPr>
            </w:pPr>
            <w:r w:rsidRPr="001A37C3">
              <w:rPr>
                <w:kern w:val="18"/>
              </w:rPr>
              <w:t>45.716.429,33</w:t>
            </w:r>
          </w:p>
        </w:tc>
      </w:tr>
      <w:tr w:rsidR="001A37C3" w:rsidRPr="000A7A01" w:rsidTr="002E487B">
        <w:tc>
          <w:tcPr>
            <w:tcW w:w="588" w:type="dxa"/>
          </w:tcPr>
          <w:p w:rsidR="001A37C3" w:rsidRPr="000A7A01" w:rsidRDefault="001A37C3" w:rsidP="004A4EBD">
            <w:pPr>
              <w:jc w:val="right"/>
              <w:rPr>
                <w:kern w:val="18"/>
                <w:lang w:val="en-GB"/>
              </w:rPr>
            </w:pPr>
          </w:p>
        </w:tc>
        <w:tc>
          <w:tcPr>
            <w:tcW w:w="3773" w:type="dxa"/>
          </w:tcPr>
          <w:p w:rsidR="001A37C3" w:rsidRPr="000A7A01" w:rsidRDefault="001A37C3" w:rsidP="005E5540">
            <w:r w:rsidRPr="000A7A01">
              <w:rPr>
                <w:kern w:val="18"/>
                <w:lang w:val="sr-Cyrl-RS"/>
              </w:rPr>
              <w:t>Зграда Дома за децу Дринка Павловић,Косте Главинића 17,Београд</w:t>
            </w:r>
          </w:p>
        </w:tc>
        <w:tc>
          <w:tcPr>
            <w:tcW w:w="2835" w:type="dxa"/>
          </w:tcPr>
          <w:p w:rsidR="001A37C3" w:rsidRPr="001A37C3" w:rsidRDefault="001A37C3" w:rsidP="004A4EBD">
            <w:pPr>
              <w:jc w:val="right"/>
              <w:rPr>
                <w:color w:val="FF0000"/>
                <w:kern w:val="18"/>
              </w:rPr>
            </w:pPr>
            <w:r w:rsidRPr="001A37C3">
              <w:rPr>
                <w:kern w:val="18"/>
              </w:rPr>
              <w:t>39.609.469,39</w:t>
            </w:r>
          </w:p>
        </w:tc>
        <w:tc>
          <w:tcPr>
            <w:tcW w:w="2410" w:type="dxa"/>
          </w:tcPr>
          <w:p w:rsidR="001A37C3" w:rsidRPr="001A37C3" w:rsidRDefault="001A37C3" w:rsidP="001A37C3">
            <w:pPr>
              <w:jc w:val="right"/>
              <w:rPr>
                <w:color w:val="FF0000"/>
                <w:kern w:val="18"/>
              </w:rPr>
            </w:pPr>
            <w:r w:rsidRPr="001A37C3">
              <w:rPr>
                <w:kern w:val="18"/>
              </w:rPr>
              <w:t>39.609.469,39</w:t>
            </w:r>
          </w:p>
        </w:tc>
      </w:tr>
      <w:tr w:rsidR="001A37C3" w:rsidRPr="000A7A01" w:rsidTr="002E487B">
        <w:tc>
          <w:tcPr>
            <w:tcW w:w="588" w:type="dxa"/>
          </w:tcPr>
          <w:p w:rsidR="001A37C3" w:rsidRPr="000A7A01" w:rsidRDefault="001A37C3" w:rsidP="004A4EBD">
            <w:pPr>
              <w:jc w:val="right"/>
              <w:rPr>
                <w:kern w:val="18"/>
                <w:lang w:val="en-GB"/>
              </w:rPr>
            </w:pPr>
          </w:p>
        </w:tc>
        <w:tc>
          <w:tcPr>
            <w:tcW w:w="3773" w:type="dxa"/>
          </w:tcPr>
          <w:p w:rsidR="001A37C3" w:rsidRPr="000A7A01" w:rsidRDefault="001A37C3" w:rsidP="005E5540">
            <w:r w:rsidRPr="000A7A01">
              <w:rPr>
                <w:kern w:val="18"/>
                <w:lang w:val="sr-Cyrl-RS"/>
              </w:rPr>
              <w:t>Зграда Дома за децу Д.Ф.Јуса,Радослава Грујића 17 Београд</w:t>
            </w:r>
          </w:p>
        </w:tc>
        <w:tc>
          <w:tcPr>
            <w:tcW w:w="2835" w:type="dxa"/>
          </w:tcPr>
          <w:p w:rsidR="001A37C3" w:rsidRPr="001A37C3" w:rsidRDefault="001A37C3" w:rsidP="004A4EBD">
            <w:pPr>
              <w:jc w:val="right"/>
              <w:rPr>
                <w:color w:val="FF0000"/>
                <w:kern w:val="18"/>
              </w:rPr>
            </w:pPr>
            <w:r w:rsidRPr="001A37C3">
              <w:rPr>
                <w:kern w:val="18"/>
              </w:rPr>
              <w:t>11.909.450,33</w:t>
            </w:r>
          </w:p>
        </w:tc>
        <w:tc>
          <w:tcPr>
            <w:tcW w:w="2410" w:type="dxa"/>
          </w:tcPr>
          <w:p w:rsidR="001A37C3" w:rsidRPr="001A37C3" w:rsidRDefault="001A37C3" w:rsidP="001A37C3">
            <w:pPr>
              <w:jc w:val="right"/>
              <w:rPr>
                <w:color w:val="FF0000"/>
                <w:kern w:val="18"/>
              </w:rPr>
            </w:pPr>
            <w:r w:rsidRPr="001A37C3">
              <w:rPr>
                <w:kern w:val="18"/>
              </w:rPr>
              <w:t>11.909.450,33</w:t>
            </w:r>
          </w:p>
        </w:tc>
      </w:tr>
      <w:tr w:rsidR="001A37C3" w:rsidRPr="000A7A01" w:rsidTr="002E487B">
        <w:tc>
          <w:tcPr>
            <w:tcW w:w="588" w:type="dxa"/>
          </w:tcPr>
          <w:p w:rsidR="001A37C3" w:rsidRPr="000A7A01" w:rsidRDefault="001A37C3" w:rsidP="004A4EBD">
            <w:pPr>
              <w:jc w:val="right"/>
              <w:rPr>
                <w:kern w:val="18"/>
                <w:lang w:val="en-GB"/>
              </w:rPr>
            </w:pPr>
          </w:p>
        </w:tc>
        <w:tc>
          <w:tcPr>
            <w:tcW w:w="3773" w:type="dxa"/>
          </w:tcPr>
          <w:p w:rsidR="001A37C3" w:rsidRPr="000A7A01" w:rsidRDefault="001A37C3" w:rsidP="005E5540">
            <w:r w:rsidRPr="000A7A01">
              <w:rPr>
                <w:kern w:val="18"/>
                <w:lang w:val="sr-Cyrl-RS"/>
              </w:rPr>
              <w:t>Зграда Дома за децу Ј.Ј.Змај,Браће Јерковић 119,Београд</w:t>
            </w:r>
          </w:p>
        </w:tc>
        <w:tc>
          <w:tcPr>
            <w:tcW w:w="2835" w:type="dxa"/>
          </w:tcPr>
          <w:p w:rsidR="001A37C3" w:rsidRPr="001A37C3" w:rsidRDefault="001A37C3" w:rsidP="004A4EBD">
            <w:pPr>
              <w:jc w:val="right"/>
              <w:rPr>
                <w:color w:val="FF0000"/>
                <w:kern w:val="18"/>
              </w:rPr>
            </w:pPr>
            <w:r w:rsidRPr="001A37C3">
              <w:rPr>
                <w:kern w:val="18"/>
              </w:rPr>
              <w:t>31.363.521,95</w:t>
            </w:r>
          </w:p>
        </w:tc>
        <w:tc>
          <w:tcPr>
            <w:tcW w:w="2410" w:type="dxa"/>
          </w:tcPr>
          <w:p w:rsidR="001A37C3" w:rsidRPr="001A37C3" w:rsidRDefault="001A37C3" w:rsidP="001A37C3">
            <w:pPr>
              <w:jc w:val="right"/>
              <w:rPr>
                <w:color w:val="FF0000"/>
                <w:kern w:val="18"/>
              </w:rPr>
            </w:pPr>
            <w:r w:rsidRPr="001A37C3">
              <w:rPr>
                <w:kern w:val="18"/>
              </w:rPr>
              <w:t>31.363.521,95</w:t>
            </w:r>
          </w:p>
        </w:tc>
      </w:tr>
      <w:tr w:rsidR="001A37C3" w:rsidRPr="000A7A01" w:rsidTr="002E487B">
        <w:tc>
          <w:tcPr>
            <w:tcW w:w="588" w:type="dxa"/>
          </w:tcPr>
          <w:p w:rsidR="001A37C3" w:rsidRPr="000A7A01" w:rsidRDefault="001A37C3" w:rsidP="004A4EBD">
            <w:pPr>
              <w:jc w:val="right"/>
              <w:rPr>
                <w:kern w:val="18"/>
                <w:lang w:val="en-GB"/>
              </w:rPr>
            </w:pPr>
          </w:p>
        </w:tc>
        <w:tc>
          <w:tcPr>
            <w:tcW w:w="3773" w:type="dxa"/>
          </w:tcPr>
          <w:p w:rsidR="001A37C3" w:rsidRPr="000A7A01" w:rsidRDefault="001A37C3" w:rsidP="005E5540">
            <w:r w:rsidRPr="000A7A01">
              <w:rPr>
                <w:kern w:val="18"/>
                <w:lang w:val="sr-Cyrl-RS"/>
              </w:rPr>
              <w:t>Зграда Дома за студентску и средњошколску децу и омладину ,Звечанска 52,Београд</w:t>
            </w:r>
          </w:p>
        </w:tc>
        <w:tc>
          <w:tcPr>
            <w:tcW w:w="2835" w:type="dxa"/>
          </w:tcPr>
          <w:p w:rsidR="001A37C3" w:rsidRPr="001A37C3" w:rsidRDefault="001A37C3" w:rsidP="007757A2">
            <w:pPr>
              <w:jc w:val="right"/>
              <w:rPr>
                <w:color w:val="FF0000"/>
                <w:kern w:val="18"/>
              </w:rPr>
            </w:pPr>
            <w:r w:rsidRPr="001A37C3">
              <w:rPr>
                <w:kern w:val="18"/>
              </w:rPr>
              <w:t>64.027.650,25</w:t>
            </w:r>
          </w:p>
        </w:tc>
        <w:tc>
          <w:tcPr>
            <w:tcW w:w="2410" w:type="dxa"/>
          </w:tcPr>
          <w:p w:rsidR="001A37C3" w:rsidRPr="001A37C3" w:rsidRDefault="001A37C3" w:rsidP="001A37C3">
            <w:pPr>
              <w:jc w:val="right"/>
              <w:rPr>
                <w:color w:val="FF0000"/>
                <w:kern w:val="18"/>
              </w:rPr>
            </w:pPr>
            <w:r w:rsidRPr="001A37C3">
              <w:rPr>
                <w:kern w:val="18"/>
              </w:rPr>
              <w:t>64.027.650,25</w:t>
            </w:r>
          </w:p>
        </w:tc>
      </w:tr>
      <w:tr w:rsidR="001A37C3" w:rsidRPr="000A7A01" w:rsidTr="002E487B">
        <w:tc>
          <w:tcPr>
            <w:tcW w:w="588" w:type="dxa"/>
          </w:tcPr>
          <w:p w:rsidR="001A37C3" w:rsidRPr="000A7A01" w:rsidRDefault="001A37C3" w:rsidP="004A4EBD">
            <w:pPr>
              <w:jc w:val="right"/>
              <w:rPr>
                <w:kern w:val="18"/>
                <w:lang w:val="en-GB"/>
              </w:rPr>
            </w:pPr>
          </w:p>
        </w:tc>
        <w:tc>
          <w:tcPr>
            <w:tcW w:w="3773" w:type="dxa"/>
          </w:tcPr>
          <w:p w:rsidR="001A37C3" w:rsidRPr="002E487B" w:rsidRDefault="001A37C3" w:rsidP="005B4945">
            <w:pPr>
              <w:rPr>
                <w:kern w:val="18"/>
                <w:lang w:val="sr-Cyrl-RS"/>
              </w:rPr>
            </w:pPr>
            <w:r>
              <w:rPr>
                <w:kern w:val="18"/>
              </w:rPr>
              <w:t xml:space="preserve">OJ </w:t>
            </w:r>
            <w:r>
              <w:rPr>
                <w:kern w:val="18"/>
                <w:lang w:val="sr-Cyrl-RS"/>
              </w:rPr>
              <w:t xml:space="preserve">СОС Телефонске линије  </w:t>
            </w:r>
          </w:p>
        </w:tc>
        <w:tc>
          <w:tcPr>
            <w:tcW w:w="2835" w:type="dxa"/>
          </w:tcPr>
          <w:p w:rsidR="001A37C3" w:rsidRPr="001A37C3" w:rsidRDefault="001A37C3" w:rsidP="001A37C3">
            <w:pPr>
              <w:jc w:val="right"/>
              <w:rPr>
                <w:color w:val="FF0000"/>
                <w:kern w:val="18"/>
              </w:rPr>
            </w:pPr>
            <w:r w:rsidRPr="001A37C3">
              <w:rPr>
                <w:kern w:val="18"/>
              </w:rPr>
              <w:t>1.002.750,00</w:t>
            </w:r>
          </w:p>
        </w:tc>
        <w:tc>
          <w:tcPr>
            <w:tcW w:w="2410" w:type="dxa"/>
          </w:tcPr>
          <w:p w:rsidR="001A37C3" w:rsidRPr="001A37C3" w:rsidRDefault="001A37C3" w:rsidP="001A37C3">
            <w:pPr>
              <w:jc w:val="right"/>
              <w:rPr>
                <w:color w:val="FF0000"/>
                <w:kern w:val="18"/>
              </w:rPr>
            </w:pPr>
            <w:r w:rsidRPr="001A37C3">
              <w:rPr>
                <w:kern w:val="18"/>
              </w:rPr>
              <w:t>1.002.750,00</w:t>
            </w:r>
          </w:p>
        </w:tc>
      </w:tr>
      <w:tr w:rsidR="001A37C3" w:rsidRPr="000A7A01" w:rsidTr="002E487B">
        <w:tc>
          <w:tcPr>
            <w:tcW w:w="588" w:type="dxa"/>
          </w:tcPr>
          <w:p w:rsidR="001A37C3" w:rsidRPr="000A7A01" w:rsidRDefault="001A37C3" w:rsidP="004A4EBD">
            <w:pPr>
              <w:jc w:val="right"/>
              <w:rPr>
                <w:kern w:val="18"/>
                <w:lang w:val="en-GB"/>
              </w:rPr>
            </w:pPr>
          </w:p>
        </w:tc>
        <w:tc>
          <w:tcPr>
            <w:tcW w:w="3773" w:type="dxa"/>
          </w:tcPr>
          <w:p w:rsidR="001A37C3" w:rsidRPr="002E487B" w:rsidRDefault="001A37C3" w:rsidP="005E5540">
            <w:pPr>
              <w:rPr>
                <w:kern w:val="18"/>
                <w:lang w:val="sr-Cyrl-RS"/>
              </w:rPr>
            </w:pPr>
            <w:r>
              <w:rPr>
                <w:kern w:val="18"/>
                <w:lang w:val="sr-Cyrl-RS"/>
              </w:rPr>
              <w:t>Спортска Балон Хала-Браће Јерковић 119</w:t>
            </w:r>
          </w:p>
        </w:tc>
        <w:tc>
          <w:tcPr>
            <w:tcW w:w="2835" w:type="dxa"/>
          </w:tcPr>
          <w:p w:rsidR="001A37C3" w:rsidRPr="001A37C3" w:rsidRDefault="001A37C3" w:rsidP="004A4EBD">
            <w:pPr>
              <w:jc w:val="right"/>
              <w:rPr>
                <w:color w:val="FF0000"/>
                <w:kern w:val="18"/>
              </w:rPr>
            </w:pPr>
            <w:r w:rsidRPr="001A37C3">
              <w:rPr>
                <w:kern w:val="18"/>
              </w:rPr>
              <w:t>53.021.956,00</w:t>
            </w:r>
          </w:p>
        </w:tc>
        <w:tc>
          <w:tcPr>
            <w:tcW w:w="2410" w:type="dxa"/>
          </w:tcPr>
          <w:p w:rsidR="001A37C3" w:rsidRPr="001A37C3" w:rsidRDefault="001A37C3" w:rsidP="001A37C3">
            <w:pPr>
              <w:jc w:val="right"/>
              <w:rPr>
                <w:color w:val="FF0000"/>
                <w:kern w:val="18"/>
              </w:rPr>
            </w:pPr>
            <w:r w:rsidRPr="001A37C3">
              <w:rPr>
                <w:kern w:val="18"/>
              </w:rPr>
              <w:t>53.021.956,00</w:t>
            </w:r>
          </w:p>
        </w:tc>
      </w:tr>
      <w:tr w:rsidR="00FA6B1F" w:rsidRPr="000A7A01" w:rsidTr="002E487B">
        <w:tc>
          <w:tcPr>
            <w:tcW w:w="588" w:type="dxa"/>
          </w:tcPr>
          <w:p w:rsidR="00FA6B1F" w:rsidRPr="000A7A01" w:rsidRDefault="00FA6B1F" w:rsidP="004A4EBD">
            <w:pPr>
              <w:jc w:val="right"/>
              <w:rPr>
                <w:kern w:val="18"/>
                <w:lang w:val="en-GB"/>
              </w:rPr>
            </w:pPr>
          </w:p>
        </w:tc>
        <w:tc>
          <w:tcPr>
            <w:tcW w:w="3773" w:type="dxa"/>
          </w:tcPr>
          <w:p w:rsidR="00FA6B1F" w:rsidRPr="000A7A01" w:rsidRDefault="00FA6B1F" w:rsidP="004A4EBD">
            <w:pPr>
              <w:rPr>
                <w:kern w:val="18"/>
                <w:lang w:val="en-GB"/>
              </w:rPr>
            </w:pPr>
            <w:proofErr w:type="spellStart"/>
            <w:r w:rsidRPr="000A7A01">
              <w:rPr>
                <w:kern w:val="18"/>
                <w:lang w:val="en-GB"/>
              </w:rPr>
              <w:t>Укупно</w:t>
            </w:r>
            <w:proofErr w:type="spellEnd"/>
          </w:p>
        </w:tc>
        <w:tc>
          <w:tcPr>
            <w:tcW w:w="2835" w:type="dxa"/>
          </w:tcPr>
          <w:p w:rsidR="00FA6B1F" w:rsidRPr="00A138FE" w:rsidRDefault="001A37C3" w:rsidP="001A37C3">
            <w:pPr>
              <w:jc w:val="right"/>
              <w:rPr>
                <w:b/>
                <w:kern w:val="18"/>
              </w:rPr>
            </w:pPr>
            <w:r>
              <w:rPr>
                <w:b/>
                <w:kern w:val="18"/>
              </w:rPr>
              <w:t>413.914.454,22</w:t>
            </w:r>
          </w:p>
        </w:tc>
        <w:tc>
          <w:tcPr>
            <w:tcW w:w="2410" w:type="dxa"/>
          </w:tcPr>
          <w:p w:rsidR="00FA6B1F" w:rsidRPr="000A7A01" w:rsidRDefault="001A37C3" w:rsidP="00AE6A6F">
            <w:pPr>
              <w:jc w:val="right"/>
              <w:rPr>
                <w:b/>
                <w:kern w:val="18"/>
                <w:lang w:val="sr-Cyrl-RS"/>
              </w:rPr>
            </w:pPr>
            <w:r>
              <w:rPr>
                <w:b/>
                <w:kern w:val="18"/>
              </w:rPr>
              <w:t>413.914.454,22</w:t>
            </w:r>
          </w:p>
        </w:tc>
      </w:tr>
      <w:tr w:rsidR="002E487B" w:rsidRPr="000A7A01" w:rsidTr="002E487B">
        <w:tc>
          <w:tcPr>
            <w:tcW w:w="588" w:type="dxa"/>
          </w:tcPr>
          <w:p w:rsidR="002E487B" w:rsidRPr="000A7A01" w:rsidRDefault="002E487B" w:rsidP="004A4EBD">
            <w:pPr>
              <w:jc w:val="right"/>
              <w:rPr>
                <w:kern w:val="18"/>
                <w:lang w:val="en-GB"/>
              </w:rPr>
            </w:pPr>
          </w:p>
        </w:tc>
        <w:tc>
          <w:tcPr>
            <w:tcW w:w="3773" w:type="dxa"/>
          </w:tcPr>
          <w:p w:rsidR="002E487B" w:rsidRPr="000A7A01" w:rsidRDefault="002E487B" w:rsidP="004A4EBD">
            <w:pPr>
              <w:rPr>
                <w:kern w:val="18"/>
                <w:u w:val="single"/>
                <w:lang w:val="en-GB"/>
              </w:rPr>
            </w:pPr>
            <w:r w:rsidRPr="000A7A01">
              <w:rPr>
                <w:kern w:val="18"/>
                <w:u w:val="single"/>
                <w:lang w:val="en-GB"/>
              </w:rPr>
              <w:t>II. ОПРЕМА У УПОТРЕБИ</w:t>
            </w:r>
          </w:p>
        </w:tc>
        <w:tc>
          <w:tcPr>
            <w:tcW w:w="2835" w:type="dxa"/>
          </w:tcPr>
          <w:p w:rsidR="002E487B" w:rsidRPr="000A7A01" w:rsidRDefault="002E487B" w:rsidP="004A4EBD">
            <w:pPr>
              <w:jc w:val="right"/>
              <w:rPr>
                <w:kern w:val="18"/>
                <w:lang w:val="en-GB"/>
              </w:rPr>
            </w:pPr>
          </w:p>
        </w:tc>
        <w:tc>
          <w:tcPr>
            <w:tcW w:w="2410" w:type="dxa"/>
          </w:tcPr>
          <w:p w:rsidR="002E487B" w:rsidRPr="000A7A01" w:rsidRDefault="002E487B" w:rsidP="004A4EBD">
            <w:pPr>
              <w:jc w:val="right"/>
              <w:rPr>
                <w:kern w:val="18"/>
                <w:lang w:val="en-GB"/>
              </w:rPr>
            </w:pPr>
          </w:p>
        </w:tc>
      </w:tr>
      <w:tr w:rsidR="002E487B" w:rsidRPr="000A7A01" w:rsidTr="002E487B">
        <w:tc>
          <w:tcPr>
            <w:tcW w:w="588" w:type="dxa"/>
          </w:tcPr>
          <w:p w:rsidR="002E487B" w:rsidRPr="000A7A01" w:rsidRDefault="002E487B" w:rsidP="004A4EBD">
            <w:pPr>
              <w:jc w:val="right"/>
              <w:rPr>
                <w:kern w:val="18"/>
                <w:lang w:val="en-GB"/>
              </w:rPr>
            </w:pPr>
            <w:r w:rsidRPr="000A7A01">
              <w:rPr>
                <w:kern w:val="18"/>
                <w:lang w:val="sr-Cyrl-RS"/>
              </w:rPr>
              <w:t>2</w:t>
            </w:r>
            <w:r w:rsidRPr="000A7A01">
              <w:rPr>
                <w:kern w:val="18"/>
                <w:lang w:val="en-GB"/>
              </w:rPr>
              <w:t>.</w:t>
            </w:r>
          </w:p>
        </w:tc>
        <w:tc>
          <w:tcPr>
            <w:tcW w:w="3773" w:type="dxa"/>
          </w:tcPr>
          <w:p w:rsidR="002E487B" w:rsidRPr="000A7A01" w:rsidRDefault="002E487B" w:rsidP="004A4EBD">
            <w:pPr>
              <w:rPr>
                <w:kern w:val="18"/>
                <w:lang w:val="en-GB"/>
              </w:rPr>
            </w:pPr>
            <w:proofErr w:type="spellStart"/>
            <w:r w:rsidRPr="000A7A01">
              <w:rPr>
                <w:kern w:val="18"/>
                <w:lang w:val="en-GB"/>
              </w:rPr>
              <w:t>Опрема</w:t>
            </w:r>
            <w:proofErr w:type="spellEnd"/>
          </w:p>
        </w:tc>
        <w:tc>
          <w:tcPr>
            <w:tcW w:w="2835" w:type="dxa"/>
          </w:tcPr>
          <w:p w:rsidR="002E487B" w:rsidRPr="000A7A01" w:rsidRDefault="002E487B" w:rsidP="004A4EBD">
            <w:pPr>
              <w:jc w:val="right"/>
              <w:rPr>
                <w:kern w:val="18"/>
              </w:rPr>
            </w:pPr>
          </w:p>
        </w:tc>
        <w:tc>
          <w:tcPr>
            <w:tcW w:w="2410" w:type="dxa"/>
          </w:tcPr>
          <w:p w:rsidR="002E487B" w:rsidRPr="000A7A01" w:rsidRDefault="002E487B" w:rsidP="004A4EBD">
            <w:pPr>
              <w:rPr>
                <w:kern w:val="18"/>
                <w:lang w:val="en-GB"/>
              </w:rPr>
            </w:pPr>
          </w:p>
        </w:tc>
      </w:tr>
      <w:tr w:rsidR="00EE67A0" w:rsidRPr="000A7A01" w:rsidTr="002E487B">
        <w:tc>
          <w:tcPr>
            <w:tcW w:w="588" w:type="dxa"/>
          </w:tcPr>
          <w:p w:rsidR="00EE67A0" w:rsidRPr="00A24535" w:rsidRDefault="00EE67A0" w:rsidP="004A4EBD">
            <w:pPr>
              <w:jc w:val="right"/>
              <w:rPr>
                <w:kern w:val="18"/>
                <w:lang w:val="sr-Cyrl-RS"/>
              </w:rPr>
            </w:pPr>
          </w:p>
        </w:tc>
        <w:tc>
          <w:tcPr>
            <w:tcW w:w="3773" w:type="dxa"/>
          </w:tcPr>
          <w:p w:rsidR="00EE67A0" w:rsidRPr="005500E5" w:rsidRDefault="00EE67A0" w:rsidP="00A24535">
            <w:pPr>
              <w:rPr>
                <w:kern w:val="18"/>
                <w:lang w:val="sr-Cyrl-RS"/>
              </w:rPr>
            </w:pPr>
            <w:r>
              <w:rPr>
                <w:kern w:val="18"/>
              </w:rPr>
              <w:t>O</w:t>
            </w:r>
            <w:r>
              <w:rPr>
                <w:kern w:val="18"/>
                <w:lang w:val="sr-Cyrl-RS"/>
              </w:rPr>
              <w:t>према за саобраћај -011211</w:t>
            </w:r>
          </w:p>
        </w:tc>
        <w:tc>
          <w:tcPr>
            <w:tcW w:w="2835" w:type="dxa"/>
          </w:tcPr>
          <w:p w:rsidR="00EE67A0" w:rsidRPr="00EE67A0" w:rsidRDefault="00EE67A0" w:rsidP="004A4EBD">
            <w:pPr>
              <w:jc w:val="right"/>
              <w:rPr>
                <w:color w:val="000000" w:themeColor="text1"/>
                <w:kern w:val="18"/>
              </w:rPr>
            </w:pPr>
            <w:r w:rsidRPr="00EE67A0">
              <w:rPr>
                <w:color w:val="000000" w:themeColor="text1"/>
                <w:kern w:val="18"/>
              </w:rPr>
              <w:t>6.929.325,80</w:t>
            </w:r>
          </w:p>
        </w:tc>
        <w:tc>
          <w:tcPr>
            <w:tcW w:w="2410" w:type="dxa"/>
          </w:tcPr>
          <w:p w:rsidR="00EE67A0" w:rsidRPr="00EE67A0" w:rsidRDefault="00EE67A0" w:rsidP="00EE67A0">
            <w:pPr>
              <w:jc w:val="right"/>
              <w:rPr>
                <w:color w:val="000000" w:themeColor="text1"/>
                <w:kern w:val="18"/>
              </w:rPr>
            </w:pPr>
            <w:r w:rsidRPr="00EE67A0">
              <w:rPr>
                <w:color w:val="000000" w:themeColor="text1"/>
                <w:kern w:val="18"/>
              </w:rPr>
              <w:t>6.929.325,80</w:t>
            </w:r>
          </w:p>
        </w:tc>
      </w:tr>
      <w:tr w:rsidR="00EE67A0" w:rsidRPr="000A7A01" w:rsidTr="002E487B">
        <w:tc>
          <w:tcPr>
            <w:tcW w:w="588" w:type="dxa"/>
          </w:tcPr>
          <w:p w:rsidR="00EE67A0" w:rsidRPr="000A7A01" w:rsidRDefault="00EE67A0" w:rsidP="004A4EBD">
            <w:pPr>
              <w:jc w:val="right"/>
              <w:rPr>
                <w:kern w:val="18"/>
                <w:lang w:val="en-GB"/>
              </w:rPr>
            </w:pPr>
          </w:p>
        </w:tc>
        <w:tc>
          <w:tcPr>
            <w:tcW w:w="3773" w:type="dxa"/>
          </w:tcPr>
          <w:p w:rsidR="00EE67A0" w:rsidRDefault="00EE67A0" w:rsidP="00FA65E4">
            <w:pPr>
              <w:rPr>
                <w:kern w:val="18"/>
                <w:lang w:val="sr-Cyrl-RS"/>
              </w:rPr>
            </w:pPr>
            <w:r>
              <w:rPr>
                <w:kern w:val="18"/>
                <w:lang w:val="sr-Cyrl-RS"/>
              </w:rPr>
              <w:t>Канцеларијска опрема- 011221</w:t>
            </w:r>
          </w:p>
        </w:tc>
        <w:tc>
          <w:tcPr>
            <w:tcW w:w="2835" w:type="dxa"/>
          </w:tcPr>
          <w:p w:rsidR="00EE67A0" w:rsidRPr="00EE67A0" w:rsidRDefault="00EE67A0" w:rsidP="00E03CA9">
            <w:pPr>
              <w:jc w:val="right"/>
              <w:rPr>
                <w:color w:val="000000" w:themeColor="text1"/>
                <w:kern w:val="18"/>
              </w:rPr>
            </w:pPr>
            <w:r w:rsidRPr="00EE67A0">
              <w:rPr>
                <w:color w:val="000000" w:themeColor="text1"/>
                <w:kern w:val="18"/>
              </w:rPr>
              <w:t>14.758.953,36</w:t>
            </w:r>
          </w:p>
        </w:tc>
        <w:tc>
          <w:tcPr>
            <w:tcW w:w="2410" w:type="dxa"/>
          </w:tcPr>
          <w:p w:rsidR="00EE67A0" w:rsidRPr="00EE67A0" w:rsidRDefault="00EE67A0" w:rsidP="00EE67A0">
            <w:pPr>
              <w:jc w:val="right"/>
              <w:rPr>
                <w:color w:val="000000" w:themeColor="text1"/>
                <w:kern w:val="18"/>
              </w:rPr>
            </w:pPr>
            <w:r w:rsidRPr="00EE67A0">
              <w:rPr>
                <w:color w:val="000000" w:themeColor="text1"/>
                <w:kern w:val="18"/>
              </w:rPr>
              <w:t>14.758.953,36</w:t>
            </w:r>
          </w:p>
        </w:tc>
      </w:tr>
      <w:tr w:rsidR="00EE67A0" w:rsidRPr="000A7A01" w:rsidTr="002E487B">
        <w:tc>
          <w:tcPr>
            <w:tcW w:w="588" w:type="dxa"/>
          </w:tcPr>
          <w:p w:rsidR="00EE67A0" w:rsidRPr="000A7A01" w:rsidRDefault="00EE67A0" w:rsidP="004A4EBD">
            <w:pPr>
              <w:jc w:val="right"/>
              <w:rPr>
                <w:kern w:val="18"/>
                <w:lang w:val="en-GB"/>
              </w:rPr>
            </w:pPr>
          </w:p>
        </w:tc>
        <w:tc>
          <w:tcPr>
            <w:tcW w:w="3773" w:type="dxa"/>
          </w:tcPr>
          <w:p w:rsidR="00EE67A0" w:rsidRPr="00FA65E4" w:rsidRDefault="00EE67A0" w:rsidP="00FA65E4">
            <w:pPr>
              <w:rPr>
                <w:kern w:val="18"/>
                <w:lang w:val="sr-Cyrl-RS"/>
              </w:rPr>
            </w:pPr>
            <w:r>
              <w:rPr>
                <w:kern w:val="18"/>
                <w:lang w:val="sr-Cyrl-RS"/>
              </w:rPr>
              <w:t>Рачунска опрема -011222</w:t>
            </w:r>
          </w:p>
        </w:tc>
        <w:tc>
          <w:tcPr>
            <w:tcW w:w="2835" w:type="dxa"/>
          </w:tcPr>
          <w:p w:rsidR="00EE67A0" w:rsidRPr="00AE6A6F" w:rsidRDefault="00EE67A0" w:rsidP="00AE6A6F">
            <w:pPr>
              <w:jc w:val="right"/>
              <w:rPr>
                <w:kern w:val="18"/>
              </w:rPr>
            </w:pPr>
            <w:r>
              <w:rPr>
                <w:kern w:val="18"/>
              </w:rPr>
              <w:t>5.366.780,11</w:t>
            </w:r>
          </w:p>
        </w:tc>
        <w:tc>
          <w:tcPr>
            <w:tcW w:w="2410" w:type="dxa"/>
          </w:tcPr>
          <w:p w:rsidR="00EE67A0" w:rsidRPr="00AE6A6F" w:rsidRDefault="00EE67A0" w:rsidP="00EE67A0">
            <w:pPr>
              <w:jc w:val="right"/>
              <w:rPr>
                <w:kern w:val="18"/>
              </w:rPr>
            </w:pPr>
            <w:r>
              <w:rPr>
                <w:kern w:val="18"/>
              </w:rPr>
              <w:t>5.366.780,11</w:t>
            </w:r>
          </w:p>
        </w:tc>
      </w:tr>
      <w:tr w:rsidR="00EE67A0" w:rsidRPr="000A7A01" w:rsidTr="002E487B">
        <w:tc>
          <w:tcPr>
            <w:tcW w:w="588" w:type="dxa"/>
          </w:tcPr>
          <w:p w:rsidR="00EE67A0" w:rsidRPr="000A7A01" w:rsidRDefault="00EE67A0" w:rsidP="004A4EBD">
            <w:pPr>
              <w:jc w:val="right"/>
              <w:rPr>
                <w:kern w:val="18"/>
                <w:lang w:val="en-GB"/>
              </w:rPr>
            </w:pPr>
          </w:p>
        </w:tc>
        <w:tc>
          <w:tcPr>
            <w:tcW w:w="3773" w:type="dxa"/>
          </w:tcPr>
          <w:p w:rsidR="00EE67A0" w:rsidRDefault="00EE67A0" w:rsidP="00FA65E4">
            <w:pPr>
              <w:rPr>
                <w:kern w:val="18"/>
                <w:lang w:val="sr-Cyrl-RS"/>
              </w:rPr>
            </w:pPr>
            <w:r>
              <w:rPr>
                <w:kern w:val="18"/>
                <w:lang w:val="sr-Cyrl-RS"/>
              </w:rPr>
              <w:t>комуникациона опрема -011223</w:t>
            </w:r>
          </w:p>
        </w:tc>
        <w:tc>
          <w:tcPr>
            <w:tcW w:w="2835" w:type="dxa"/>
          </w:tcPr>
          <w:p w:rsidR="00EE67A0" w:rsidRPr="00AE6A6F" w:rsidRDefault="00EE67A0" w:rsidP="00EE67A0">
            <w:pPr>
              <w:jc w:val="right"/>
              <w:rPr>
                <w:kern w:val="18"/>
              </w:rPr>
            </w:pPr>
            <w:r>
              <w:rPr>
                <w:kern w:val="18"/>
              </w:rPr>
              <w:t>61.154,06</w:t>
            </w:r>
          </w:p>
        </w:tc>
        <w:tc>
          <w:tcPr>
            <w:tcW w:w="2410" w:type="dxa"/>
          </w:tcPr>
          <w:p w:rsidR="00EE67A0" w:rsidRPr="00AE6A6F" w:rsidRDefault="00EE67A0" w:rsidP="00EE67A0">
            <w:pPr>
              <w:jc w:val="right"/>
              <w:rPr>
                <w:kern w:val="18"/>
              </w:rPr>
            </w:pPr>
            <w:r>
              <w:rPr>
                <w:kern w:val="18"/>
              </w:rPr>
              <w:t>61.154,06</w:t>
            </w:r>
          </w:p>
        </w:tc>
      </w:tr>
      <w:tr w:rsidR="00EE67A0" w:rsidRPr="000A7A01" w:rsidTr="002E487B">
        <w:tc>
          <w:tcPr>
            <w:tcW w:w="588" w:type="dxa"/>
          </w:tcPr>
          <w:p w:rsidR="00EE67A0" w:rsidRPr="000A7A01" w:rsidRDefault="00EE67A0" w:rsidP="004A4EBD">
            <w:pPr>
              <w:jc w:val="right"/>
              <w:rPr>
                <w:kern w:val="18"/>
                <w:lang w:val="en-GB"/>
              </w:rPr>
            </w:pPr>
          </w:p>
        </w:tc>
        <w:tc>
          <w:tcPr>
            <w:tcW w:w="3773" w:type="dxa"/>
          </w:tcPr>
          <w:p w:rsidR="00EE67A0" w:rsidRDefault="00EE67A0" w:rsidP="004A4EBD">
            <w:pPr>
              <w:rPr>
                <w:kern w:val="18"/>
                <w:lang w:val="sr-Cyrl-RS"/>
              </w:rPr>
            </w:pPr>
            <w:r>
              <w:rPr>
                <w:kern w:val="18"/>
                <w:lang w:val="sr-Cyrl-RS"/>
              </w:rPr>
              <w:t>011224-електронска и фотографска опрема</w:t>
            </w:r>
          </w:p>
        </w:tc>
        <w:tc>
          <w:tcPr>
            <w:tcW w:w="2835" w:type="dxa"/>
          </w:tcPr>
          <w:p w:rsidR="00EE67A0" w:rsidRPr="00AE6A6F" w:rsidRDefault="00EE67A0" w:rsidP="004A4EBD">
            <w:pPr>
              <w:jc w:val="right"/>
              <w:rPr>
                <w:kern w:val="18"/>
              </w:rPr>
            </w:pPr>
            <w:r>
              <w:rPr>
                <w:kern w:val="18"/>
              </w:rPr>
              <w:t>1.423.133,82</w:t>
            </w:r>
          </w:p>
        </w:tc>
        <w:tc>
          <w:tcPr>
            <w:tcW w:w="2410" w:type="dxa"/>
          </w:tcPr>
          <w:p w:rsidR="00EE67A0" w:rsidRPr="00AE6A6F" w:rsidRDefault="00EE67A0" w:rsidP="00EE67A0">
            <w:pPr>
              <w:jc w:val="right"/>
              <w:rPr>
                <w:kern w:val="18"/>
              </w:rPr>
            </w:pPr>
            <w:r>
              <w:rPr>
                <w:kern w:val="18"/>
              </w:rPr>
              <w:t>1.423.133,82</w:t>
            </w:r>
          </w:p>
        </w:tc>
      </w:tr>
      <w:tr w:rsidR="00EE67A0" w:rsidRPr="000A7A01" w:rsidTr="002E487B">
        <w:tc>
          <w:tcPr>
            <w:tcW w:w="588" w:type="dxa"/>
          </w:tcPr>
          <w:p w:rsidR="00EE67A0" w:rsidRPr="000A7A01" w:rsidRDefault="00EE67A0" w:rsidP="004A4EBD">
            <w:pPr>
              <w:jc w:val="right"/>
              <w:rPr>
                <w:kern w:val="18"/>
                <w:lang w:val="en-GB"/>
              </w:rPr>
            </w:pPr>
          </w:p>
        </w:tc>
        <w:tc>
          <w:tcPr>
            <w:tcW w:w="3773" w:type="dxa"/>
          </w:tcPr>
          <w:p w:rsidR="00EE67A0" w:rsidRDefault="00EE67A0" w:rsidP="004A4EBD">
            <w:pPr>
              <w:rPr>
                <w:kern w:val="18"/>
                <w:lang w:val="sr-Cyrl-RS"/>
              </w:rPr>
            </w:pPr>
            <w:r>
              <w:rPr>
                <w:kern w:val="18"/>
                <w:lang w:val="sr-Cyrl-RS"/>
              </w:rPr>
              <w:t>011225-опрема за домаћинство и угоститељство</w:t>
            </w:r>
          </w:p>
        </w:tc>
        <w:tc>
          <w:tcPr>
            <w:tcW w:w="2835" w:type="dxa"/>
          </w:tcPr>
          <w:p w:rsidR="00EE67A0" w:rsidRPr="00AE6A6F" w:rsidRDefault="00EE67A0" w:rsidP="004A4EBD">
            <w:pPr>
              <w:jc w:val="right"/>
              <w:rPr>
                <w:kern w:val="18"/>
              </w:rPr>
            </w:pPr>
            <w:r>
              <w:rPr>
                <w:kern w:val="18"/>
              </w:rPr>
              <w:t>17.778.861,72</w:t>
            </w:r>
          </w:p>
        </w:tc>
        <w:tc>
          <w:tcPr>
            <w:tcW w:w="2410" w:type="dxa"/>
          </w:tcPr>
          <w:p w:rsidR="00EE67A0" w:rsidRPr="00AE6A6F" w:rsidRDefault="00EE67A0" w:rsidP="00EE67A0">
            <w:pPr>
              <w:jc w:val="right"/>
              <w:rPr>
                <w:kern w:val="18"/>
              </w:rPr>
            </w:pPr>
            <w:r>
              <w:rPr>
                <w:kern w:val="18"/>
              </w:rPr>
              <w:t>17.778.861,72</w:t>
            </w:r>
          </w:p>
        </w:tc>
      </w:tr>
      <w:tr w:rsidR="00EE67A0" w:rsidRPr="000A7A01" w:rsidTr="002E487B">
        <w:tc>
          <w:tcPr>
            <w:tcW w:w="588" w:type="dxa"/>
          </w:tcPr>
          <w:p w:rsidR="00EE67A0" w:rsidRPr="000A7A01" w:rsidRDefault="00EE67A0" w:rsidP="004A4EBD">
            <w:pPr>
              <w:jc w:val="right"/>
              <w:rPr>
                <w:kern w:val="18"/>
                <w:lang w:val="en-GB"/>
              </w:rPr>
            </w:pPr>
          </w:p>
        </w:tc>
        <w:tc>
          <w:tcPr>
            <w:tcW w:w="3773" w:type="dxa"/>
          </w:tcPr>
          <w:p w:rsidR="00EE67A0" w:rsidRDefault="00EE67A0" w:rsidP="004A4EBD">
            <w:pPr>
              <w:rPr>
                <w:kern w:val="18"/>
                <w:lang w:val="sr-Cyrl-RS"/>
              </w:rPr>
            </w:pPr>
            <w:r>
              <w:rPr>
                <w:kern w:val="18"/>
                <w:lang w:val="sr-Cyrl-RS"/>
              </w:rPr>
              <w:t>Медицинска и лабор.опрема-011251</w:t>
            </w:r>
          </w:p>
        </w:tc>
        <w:tc>
          <w:tcPr>
            <w:tcW w:w="2835" w:type="dxa"/>
          </w:tcPr>
          <w:p w:rsidR="00EE67A0" w:rsidRPr="00AE6A6F" w:rsidRDefault="00EE67A0" w:rsidP="004A4EBD">
            <w:pPr>
              <w:jc w:val="right"/>
              <w:rPr>
                <w:kern w:val="18"/>
              </w:rPr>
            </w:pPr>
            <w:r>
              <w:rPr>
                <w:kern w:val="18"/>
              </w:rPr>
              <w:t>5.291.522,50</w:t>
            </w:r>
          </w:p>
        </w:tc>
        <w:tc>
          <w:tcPr>
            <w:tcW w:w="2410" w:type="dxa"/>
          </w:tcPr>
          <w:p w:rsidR="00EE67A0" w:rsidRPr="00AE6A6F" w:rsidRDefault="00EE67A0" w:rsidP="00EE67A0">
            <w:pPr>
              <w:jc w:val="right"/>
              <w:rPr>
                <w:kern w:val="18"/>
              </w:rPr>
            </w:pPr>
            <w:r>
              <w:rPr>
                <w:kern w:val="18"/>
              </w:rPr>
              <w:t>5.291.522,50</w:t>
            </w:r>
          </w:p>
        </w:tc>
      </w:tr>
      <w:tr w:rsidR="00EE67A0" w:rsidRPr="000A7A01" w:rsidTr="002E487B">
        <w:tc>
          <w:tcPr>
            <w:tcW w:w="588" w:type="dxa"/>
          </w:tcPr>
          <w:p w:rsidR="00EE67A0" w:rsidRPr="000A7A01" w:rsidRDefault="00EE67A0" w:rsidP="004A4EBD">
            <w:pPr>
              <w:jc w:val="right"/>
              <w:rPr>
                <w:kern w:val="18"/>
                <w:lang w:val="en-GB"/>
              </w:rPr>
            </w:pPr>
          </w:p>
        </w:tc>
        <w:tc>
          <w:tcPr>
            <w:tcW w:w="3773" w:type="dxa"/>
          </w:tcPr>
          <w:p w:rsidR="00EE67A0" w:rsidRDefault="00EE67A0" w:rsidP="004A4EBD">
            <w:pPr>
              <w:rPr>
                <w:kern w:val="18"/>
                <w:lang w:val="sr-Cyrl-RS"/>
              </w:rPr>
            </w:pPr>
            <w:r>
              <w:rPr>
                <w:kern w:val="18"/>
                <w:lang w:val="sr-Cyrl-RS"/>
              </w:rPr>
              <w:t>011264-опрема за спорт</w:t>
            </w:r>
          </w:p>
        </w:tc>
        <w:tc>
          <w:tcPr>
            <w:tcW w:w="2835" w:type="dxa"/>
          </w:tcPr>
          <w:p w:rsidR="00EE67A0" w:rsidRPr="00AE6A6F" w:rsidRDefault="00EE67A0" w:rsidP="004A4EBD">
            <w:pPr>
              <w:jc w:val="right"/>
              <w:rPr>
                <w:kern w:val="18"/>
              </w:rPr>
            </w:pPr>
            <w:r>
              <w:rPr>
                <w:kern w:val="18"/>
              </w:rPr>
              <w:t>3.094.437,80</w:t>
            </w:r>
          </w:p>
        </w:tc>
        <w:tc>
          <w:tcPr>
            <w:tcW w:w="2410" w:type="dxa"/>
          </w:tcPr>
          <w:p w:rsidR="00EE67A0" w:rsidRPr="00AE6A6F" w:rsidRDefault="00EE67A0" w:rsidP="00EE67A0">
            <w:pPr>
              <w:jc w:val="right"/>
              <w:rPr>
                <w:kern w:val="18"/>
              </w:rPr>
            </w:pPr>
            <w:r>
              <w:rPr>
                <w:kern w:val="18"/>
              </w:rPr>
              <w:t>3.094.437,80</w:t>
            </w:r>
          </w:p>
        </w:tc>
      </w:tr>
      <w:tr w:rsidR="00EE67A0" w:rsidRPr="000A7A01" w:rsidTr="002E487B">
        <w:tc>
          <w:tcPr>
            <w:tcW w:w="588" w:type="dxa"/>
          </w:tcPr>
          <w:p w:rsidR="00EE67A0" w:rsidRPr="000A7A01" w:rsidRDefault="00EE67A0" w:rsidP="004A4EBD">
            <w:pPr>
              <w:jc w:val="right"/>
              <w:rPr>
                <w:kern w:val="18"/>
                <w:lang w:val="en-GB"/>
              </w:rPr>
            </w:pPr>
          </w:p>
        </w:tc>
        <w:tc>
          <w:tcPr>
            <w:tcW w:w="3773" w:type="dxa"/>
          </w:tcPr>
          <w:p w:rsidR="00EE67A0" w:rsidRDefault="00EE67A0" w:rsidP="004A4EBD">
            <w:pPr>
              <w:rPr>
                <w:kern w:val="18"/>
                <w:lang w:val="sr-Cyrl-RS"/>
              </w:rPr>
            </w:pPr>
            <w:r>
              <w:rPr>
                <w:kern w:val="18"/>
                <w:lang w:val="sr-Cyrl-RS"/>
              </w:rPr>
              <w:t>Опрема за јавну безбедност-011281</w:t>
            </w:r>
          </w:p>
        </w:tc>
        <w:tc>
          <w:tcPr>
            <w:tcW w:w="2835" w:type="dxa"/>
          </w:tcPr>
          <w:p w:rsidR="00EE67A0" w:rsidRPr="00AE6A6F" w:rsidRDefault="00EE67A0" w:rsidP="00C52BF2">
            <w:pPr>
              <w:jc w:val="right"/>
              <w:rPr>
                <w:kern w:val="18"/>
              </w:rPr>
            </w:pPr>
            <w:r>
              <w:rPr>
                <w:kern w:val="18"/>
              </w:rPr>
              <w:t>3.149.363,44</w:t>
            </w:r>
          </w:p>
        </w:tc>
        <w:tc>
          <w:tcPr>
            <w:tcW w:w="2410" w:type="dxa"/>
          </w:tcPr>
          <w:p w:rsidR="00EE67A0" w:rsidRPr="00AE6A6F" w:rsidRDefault="00EE67A0" w:rsidP="00EE67A0">
            <w:pPr>
              <w:jc w:val="right"/>
              <w:rPr>
                <w:kern w:val="18"/>
              </w:rPr>
            </w:pPr>
            <w:r>
              <w:rPr>
                <w:kern w:val="18"/>
              </w:rPr>
              <w:t>3.149.363,44</w:t>
            </w:r>
          </w:p>
        </w:tc>
      </w:tr>
      <w:tr w:rsidR="00EE67A0" w:rsidRPr="000A7A01" w:rsidTr="002E487B">
        <w:tc>
          <w:tcPr>
            <w:tcW w:w="588" w:type="dxa"/>
          </w:tcPr>
          <w:p w:rsidR="00EE67A0" w:rsidRPr="000A7A01" w:rsidRDefault="00EE67A0" w:rsidP="004A4EBD">
            <w:pPr>
              <w:jc w:val="right"/>
              <w:rPr>
                <w:kern w:val="18"/>
                <w:lang w:val="en-GB"/>
              </w:rPr>
            </w:pPr>
          </w:p>
        </w:tc>
        <w:tc>
          <w:tcPr>
            <w:tcW w:w="3773" w:type="dxa"/>
          </w:tcPr>
          <w:p w:rsidR="00EE67A0" w:rsidRDefault="00EE67A0" w:rsidP="004A4EBD">
            <w:pPr>
              <w:rPr>
                <w:kern w:val="18"/>
                <w:lang w:val="sr-Cyrl-RS"/>
              </w:rPr>
            </w:pPr>
            <w:r>
              <w:rPr>
                <w:kern w:val="18"/>
                <w:lang w:val="sr-Cyrl-RS"/>
              </w:rPr>
              <w:t xml:space="preserve">011290 </w:t>
            </w:r>
            <w:r>
              <w:rPr>
                <w:kern w:val="18"/>
              </w:rPr>
              <w:t>,011292</w:t>
            </w:r>
            <w:r>
              <w:rPr>
                <w:kern w:val="18"/>
                <w:lang w:val="sr-Cyrl-RS"/>
              </w:rPr>
              <w:t>-Производна и моторна опрема</w:t>
            </w:r>
          </w:p>
        </w:tc>
        <w:tc>
          <w:tcPr>
            <w:tcW w:w="2835" w:type="dxa"/>
          </w:tcPr>
          <w:p w:rsidR="00EE67A0" w:rsidRPr="00AE6A6F" w:rsidRDefault="00EE67A0" w:rsidP="00C52BF2">
            <w:pPr>
              <w:jc w:val="right"/>
              <w:rPr>
                <w:kern w:val="18"/>
              </w:rPr>
            </w:pPr>
            <w:r>
              <w:rPr>
                <w:kern w:val="18"/>
              </w:rPr>
              <w:t>2.651.849,20</w:t>
            </w:r>
          </w:p>
        </w:tc>
        <w:tc>
          <w:tcPr>
            <w:tcW w:w="2410" w:type="dxa"/>
          </w:tcPr>
          <w:p w:rsidR="00EE67A0" w:rsidRPr="00AE6A6F" w:rsidRDefault="00EE67A0" w:rsidP="00EE67A0">
            <w:pPr>
              <w:jc w:val="right"/>
              <w:rPr>
                <w:kern w:val="18"/>
              </w:rPr>
            </w:pPr>
            <w:r>
              <w:rPr>
                <w:kern w:val="18"/>
              </w:rPr>
              <w:t>2.651.849,20</w:t>
            </w:r>
          </w:p>
        </w:tc>
      </w:tr>
      <w:tr w:rsidR="00EE67A0" w:rsidRPr="000A7A01" w:rsidTr="002E487B">
        <w:trPr>
          <w:trHeight w:val="262"/>
        </w:trPr>
        <w:tc>
          <w:tcPr>
            <w:tcW w:w="588" w:type="dxa"/>
          </w:tcPr>
          <w:p w:rsidR="00EE67A0" w:rsidRPr="000A7A01" w:rsidRDefault="00EE67A0" w:rsidP="004A4EBD">
            <w:pPr>
              <w:jc w:val="right"/>
              <w:rPr>
                <w:kern w:val="18"/>
                <w:lang w:val="en-GB"/>
              </w:rPr>
            </w:pPr>
          </w:p>
        </w:tc>
        <w:tc>
          <w:tcPr>
            <w:tcW w:w="3773" w:type="dxa"/>
          </w:tcPr>
          <w:p w:rsidR="00EE67A0" w:rsidRPr="000A7A01" w:rsidRDefault="00EE67A0" w:rsidP="004A4EBD">
            <w:pPr>
              <w:rPr>
                <w:kern w:val="18"/>
                <w:lang w:val="en-GB"/>
              </w:rPr>
            </w:pPr>
            <w:proofErr w:type="spellStart"/>
            <w:r w:rsidRPr="000A7A01">
              <w:rPr>
                <w:kern w:val="18"/>
                <w:lang w:val="en-GB"/>
              </w:rPr>
              <w:t>Укупно</w:t>
            </w:r>
            <w:proofErr w:type="spellEnd"/>
          </w:p>
        </w:tc>
        <w:tc>
          <w:tcPr>
            <w:tcW w:w="2835" w:type="dxa"/>
          </w:tcPr>
          <w:p w:rsidR="00EE67A0" w:rsidRPr="00AE6A6F" w:rsidRDefault="00EE67A0" w:rsidP="00E03CA9">
            <w:pPr>
              <w:jc w:val="right"/>
              <w:rPr>
                <w:b/>
                <w:kern w:val="18"/>
              </w:rPr>
            </w:pPr>
            <w:r>
              <w:rPr>
                <w:b/>
                <w:kern w:val="18"/>
              </w:rPr>
              <w:t>60.505.381,81</w:t>
            </w:r>
          </w:p>
        </w:tc>
        <w:tc>
          <w:tcPr>
            <w:tcW w:w="2410" w:type="dxa"/>
          </w:tcPr>
          <w:p w:rsidR="00EE67A0" w:rsidRPr="00AE6A6F" w:rsidRDefault="00EE67A0" w:rsidP="00EE67A0">
            <w:pPr>
              <w:jc w:val="right"/>
              <w:rPr>
                <w:b/>
                <w:kern w:val="18"/>
              </w:rPr>
            </w:pPr>
            <w:r>
              <w:rPr>
                <w:b/>
                <w:kern w:val="18"/>
              </w:rPr>
              <w:t>60.505.381,81</w:t>
            </w:r>
          </w:p>
        </w:tc>
      </w:tr>
      <w:tr w:rsidR="002E487B" w:rsidRPr="000A7A01" w:rsidTr="002E487B">
        <w:tc>
          <w:tcPr>
            <w:tcW w:w="588" w:type="dxa"/>
          </w:tcPr>
          <w:p w:rsidR="002E487B" w:rsidRPr="000A7A01" w:rsidRDefault="002E487B" w:rsidP="004A4EBD">
            <w:pPr>
              <w:jc w:val="right"/>
              <w:rPr>
                <w:kern w:val="18"/>
                <w:lang w:val="en-GB"/>
              </w:rPr>
            </w:pPr>
          </w:p>
        </w:tc>
        <w:tc>
          <w:tcPr>
            <w:tcW w:w="3773" w:type="dxa"/>
          </w:tcPr>
          <w:p w:rsidR="002E487B" w:rsidRPr="000A7A01" w:rsidRDefault="002E487B" w:rsidP="004A4EBD">
            <w:pPr>
              <w:rPr>
                <w:kern w:val="18"/>
                <w:lang w:val="sr-Cyrl-CS"/>
              </w:rPr>
            </w:pPr>
            <w:r w:rsidRPr="000A7A01">
              <w:rPr>
                <w:kern w:val="18"/>
                <w:lang w:val="ru-RU"/>
              </w:rPr>
              <w:t xml:space="preserve">ОПРЕМА,СИТАН ИНВЕНТАР, ХТЗ-е </w:t>
            </w:r>
            <w:r w:rsidRPr="000A7A01">
              <w:rPr>
                <w:kern w:val="18"/>
                <w:lang w:val="sr-Cyrl-CS"/>
              </w:rPr>
              <w:t xml:space="preserve"> опрема</w:t>
            </w:r>
          </w:p>
        </w:tc>
        <w:tc>
          <w:tcPr>
            <w:tcW w:w="2835" w:type="dxa"/>
          </w:tcPr>
          <w:p w:rsidR="002E487B" w:rsidRPr="000A7A01" w:rsidRDefault="002E487B" w:rsidP="004A4EBD">
            <w:pPr>
              <w:jc w:val="right"/>
              <w:rPr>
                <w:kern w:val="18"/>
                <w:lang w:val="ru-RU"/>
              </w:rPr>
            </w:pPr>
            <w:r w:rsidRPr="000A7A01">
              <w:rPr>
                <w:kern w:val="18"/>
                <w:lang w:val="ru-RU"/>
              </w:rPr>
              <w:t>-</w:t>
            </w:r>
          </w:p>
        </w:tc>
        <w:tc>
          <w:tcPr>
            <w:tcW w:w="2410" w:type="dxa"/>
          </w:tcPr>
          <w:p w:rsidR="002E487B" w:rsidRPr="000A7A01" w:rsidRDefault="002E487B" w:rsidP="004A4EBD">
            <w:pPr>
              <w:jc w:val="right"/>
              <w:rPr>
                <w:kern w:val="18"/>
                <w:lang w:val="ru-RU"/>
              </w:rPr>
            </w:pPr>
            <w:r w:rsidRPr="000A7A01">
              <w:rPr>
                <w:kern w:val="18"/>
                <w:lang w:val="ru-RU"/>
              </w:rPr>
              <w:t>-</w:t>
            </w:r>
          </w:p>
        </w:tc>
      </w:tr>
      <w:tr w:rsidR="002E487B" w:rsidRPr="000A7A01" w:rsidTr="002E487B">
        <w:tc>
          <w:tcPr>
            <w:tcW w:w="588" w:type="dxa"/>
          </w:tcPr>
          <w:p w:rsidR="002E487B" w:rsidRPr="000A7A01" w:rsidRDefault="002E487B" w:rsidP="004A4EBD">
            <w:pPr>
              <w:jc w:val="right"/>
              <w:rPr>
                <w:kern w:val="18"/>
                <w:lang w:val="sr-Cyrl-CS"/>
              </w:rPr>
            </w:pPr>
            <w:r w:rsidRPr="000A7A01">
              <w:rPr>
                <w:kern w:val="18"/>
                <w:lang w:val="sr-Cyrl-CS"/>
              </w:rPr>
              <w:t>3.</w:t>
            </w:r>
          </w:p>
        </w:tc>
        <w:tc>
          <w:tcPr>
            <w:tcW w:w="3773" w:type="dxa"/>
          </w:tcPr>
          <w:p w:rsidR="002E487B" w:rsidRPr="000A7A01" w:rsidRDefault="002E487B" w:rsidP="004A4EBD">
            <w:pPr>
              <w:rPr>
                <w:kern w:val="18"/>
                <w:lang w:val="sr-Cyrl-CS"/>
              </w:rPr>
            </w:pPr>
            <w:r w:rsidRPr="000A7A01">
              <w:rPr>
                <w:kern w:val="18"/>
                <w:lang w:val="sr-Cyrl-CS"/>
              </w:rPr>
              <w:t>Ситан инвентар у употреби-022121</w:t>
            </w:r>
          </w:p>
        </w:tc>
        <w:tc>
          <w:tcPr>
            <w:tcW w:w="2835" w:type="dxa"/>
          </w:tcPr>
          <w:p w:rsidR="002E487B" w:rsidRPr="000A7A01" w:rsidRDefault="007757A2" w:rsidP="007757A2">
            <w:pPr>
              <w:jc w:val="both"/>
              <w:rPr>
                <w:bCs/>
                <w:kern w:val="18"/>
                <w:lang w:val="sr-Cyrl-RS"/>
              </w:rPr>
            </w:pPr>
            <w:r>
              <w:rPr>
                <w:bCs/>
                <w:kern w:val="18"/>
                <w:lang w:val="sr-Cyrl-RS"/>
              </w:rPr>
              <w:t xml:space="preserve">Нема садашњу вредност, отписује се одмах након стављања у употребу </w:t>
            </w:r>
          </w:p>
        </w:tc>
        <w:tc>
          <w:tcPr>
            <w:tcW w:w="2410" w:type="dxa"/>
          </w:tcPr>
          <w:p w:rsidR="002E487B" w:rsidRPr="000A7A01" w:rsidRDefault="002E487B" w:rsidP="004A4EBD">
            <w:pPr>
              <w:jc w:val="right"/>
              <w:rPr>
                <w:bCs/>
                <w:kern w:val="18"/>
                <w:lang w:val="sr-Cyrl-RS"/>
              </w:rPr>
            </w:pPr>
            <w:r w:rsidRPr="000A7A01">
              <w:rPr>
                <w:bCs/>
                <w:kern w:val="18"/>
                <w:lang w:val="sr-Cyrl-RS"/>
              </w:rPr>
              <w:t>-</w:t>
            </w:r>
          </w:p>
        </w:tc>
      </w:tr>
      <w:tr w:rsidR="002E487B" w:rsidRPr="000A7A01" w:rsidTr="002E487B">
        <w:tc>
          <w:tcPr>
            <w:tcW w:w="588" w:type="dxa"/>
          </w:tcPr>
          <w:p w:rsidR="002E487B" w:rsidRPr="000A7A01" w:rsidRDefault="002E487B" w:rsidP="004A4EBD">
            <w:pPr>
              <w:jc w:val="right"/>
              <w:rPr>
                <w:kern w:val="18"/>
                <w:lang w:val="en-GB"/>
              </w:rPr>
            </w:pPr>
          </w:p>
        </w:tc>
        <w:tc>
          <w:tcPr>
            <w:tcW w:w="3773" w:type="dxa"/>
          </w:tcPr>
          <w:p w:rsidR="002E487B" w:rsidRPr="000A7A01" w:rsidRDefault="002E487B" w:rsidP="004A4EBD">
            <w:pPr>
              <w:rPr>
                <w:kern w:val="18"/>
                <w:lang w:val="en-GB"/>
              </w:rPr>
            </w:pPr>
            <w:proofErr w:type="spellStart"/>
            <w:r w:rsidRPr="000A7A01">
              <w:rPr>
                <w:kern w:val="18"/>
                <w:lang w:val="en-GB"/>
              </w:rPr>
              <w:t>Укупно</w:t>
            </w:r>
            <w:proofErr w:type="spellEnd"/>
            <w:r w:rsidRPr="000A7A01">
              <w:rPr>
                <w:kern w:val="18"/>
                <w:lang w:val="en-GB"/>
              </w:rPr>
              <w:t>:</w:t>
            </w:r>
          </w:p>
        </w:tc>
        <w:tc>
          <w:tcPr>
            <w:tcW w:w="2835" w:type="dxa"/>
          </w:tcPr>
          <w:p w:rsidR="002E487B" w:rsidRPr="000A7A01" w:rsidRDefault="002E487B" w:rsidP="004A4EBD">
            <w:pPr>
              <w:jc w:val="right"/>
              <w:rPr>
                <w:b/>
                <w:bCs/>
                <w:kern w:val="18"/>
                <w:lang w:val="sr-Cyrl-RS"/>
              </w:rPr>
            </w:pPr>
            <w:r w:rsidRPr="000A7A01">
              <w:rPr>
                <w:b/>
                <w:bCs/>
                <w:kern w:val="18"/>
                <w:lang w:val="sr-Cyrl-RS"/>
              </w:rPr>
              <w:t>-</w:t>
            </w:r>
          </w:p>
        </w:tc>
        <w:tc>
          <w:tcPr>
            <w:tcW w:w="2410" w:type="dxa"/>
          </w:tcPr>
          <w:p w:rsidR="002E487B" w:rsidRPr="000A7A01" w:rsidRDefault="002E487B" w:rsidP="004A4EBD">
            <w:pPr>
              <w:jc w:val="right"/>
              <w:rPr>
                <w:b/>
                <w:bCs/>
                <w:kern w:val="18"/>
                <w:lang w:val="sr-Cyrl-RS"/>
              </w:rPr>
            </w:pPr>
            <w:r w:rsidRPr="000A7A01">
              <w:rPr>
                <w:b/>
                <w:bCs/>
                <w:kern w:val="18"/>
                <w:lang w:val="sr-Cyrl-RS"/>
              </w:rPr>
              <w:t>-</w:t>
            </w:r>
          </w:p>
        </w:tc>
      </w:tr>
    </w:tbl>
    <w:p w:rsidR="004A4EBD" w:rsidRPr="000A7A01" w:rsidRDefault="004A4EBD" w:rsidP="004A4EBD">
      <w:pPr>
        <w:jc w:val="both"/>
        <w:rPr>
          <w:lang w:val="sr-Cyrl-CS"/>
        </w:rPr>
      </w:pPr>
    </w:p>
    <w:p w:rsidR="000A7A01" w:rsidRDefault="000A7A01" w:rsidP="004A4EBD">
      <w:pPr>
        <w:jc w:val="both"/>
        <w:rPr>
          <w:lang w:val="sr-Cyrl-CS"/>
        </w:rPr>
      </w:pPr>
    </w:p>
    <w:p w:rsidR="00DB4DE2" w:rsidRDefault="004A4EBD" w:rsidP="00786DFD">
      <w:pPr>
        <w:jc w:val="both"/>
        <w:rPr>
          <w:lang w:val="sr-Cyrl-CS"/>
        </w:rPr>
      </w:pPr>
      <w:r w:rsidRPr="000A7A01">
        <w:rPr>
          <w:lang w:val="sr-Cyrl-CS"/>
        </w:rPr>
        <w:t>У току 20</w:t>
      </w:r>
      <w:r w:rsidR="00C4250F">
        <w:rPr>
          <w:lang w:val="sr-Cyrl-CS"/>
        </w:rPr>
        <w:t>2</w:t>
      </w:r>
      <w:r w:rsidR="006779B2">
        <w:t>2</w:t>
      </w:r>
      <w:r w:rsidRPr="000A7A01">
        <w:rPr>
          <w:lang w:val="sr-Cyrl-CS"/>
        </w:rPr>
        <w:t xml:space="preserve">. године </w:t>
      </w:r>
      <w:r w:rsidR="00A24535">
        <w:rPr>
          <w:lang w:val="sr-Cyrl-CS"/>
        </w:rPr>
        <w:t xml:space="preserve">извршена су одређена улагања </w:t>
      </w:r>
      <w:r w:rsidRPr="000A7A01">
        <w:rPr>
          <w:lang w:val="sr-Cyrl-CS"/>
        </w:rPr>
        <w:t xml:space="preserve"> у грађевинске објекте </w:t>
      </w:r>
      <w:r w:rsidR="00243518" w:rsidRPr="000A7A01">
        <w:rPr>
          <w:lang w:val="sr-Cyrl-CS"/>
        </w:rPr>
        <w:t xml:space="preserve"> </w:t>
      </w:r>
      <w:r w:rsidR="00786DFD">
        <w:rPr>
          <w:lang w:val="sr-Cyrl-CS"/>
        </w:rPr>
        <w:t>од стране Министарства за рад, запошљавање, борачка и социјална питања , Секретаријата за социјалну заштиту а све у складу са  одобреним и планираним средствима .</w:t>
      </w:r>
      <w:r w:rsidR="00433D3A">
        <w:rPr>
          <w:lang w:val="sr-Cyrl-RS"/>
        </w:rPr>
        <w:t xml:space="preserve">У </w:t>
      </w:r>
      <w:r w:rsidR="00786DFD">
        <w:rPr>
          <w:lang w:val="sr-Cyrl-RS"/>
        </w:rPr>
        <w:t xml:space="preserve">појединим објектима </w:t>
      </w:r>
      <w:r w:rsidR="00433D3A">
        <w:rPr>
          <w:lang w:val="sr-Cyrl-RS"/>
        </w:rPr>
        <w:t xml:space="preserve"> имали смо улагања у  и кроз донације од стране ЊКВ , </w:t>
      </w:r>
      <w:r w:rsidR="00786DFD">
        <w:rPr>
          <w:lang w:val="sr-Cyrl-RS"/>
        </w:rPr>
        <w:t>васпитне групе су реновиране , док је у дому Драгутин Филиповић Јуса фирма Петит Геневе Петровић урадила значајне реконструкције .</w:t>
      </w:r>
    </w:p>
    <w:p w:rsidR="00DB4DE2" w:rsidRDefault="00DB4DE2" w:rsidP="004A4EBD">
      <w:pPr>
        <w:jc w:val="both"/>
        <w:rPr>
          <w:lang w:val="sr-Cyrl-CS"/>
        </w:rPr>
      </w:pPr>
    </w:p>
    <w:p w:rsidR="004A4EBD" w:rsidRPr="000A7A01" w:rsidRDefault="004A4EBD" w:rsidP="004A4EBD">
      <w:pPr>
        <w:jc w:val="both"/>
        <w:rPr>
          <w:lang w:val="sr-Cyrl-CS"/>
        </w:rPr>
      </w:pPr>
      <w:r w:rsidRPr="000A7A01">
        <w:rPr>
          <w:lang w:val="sr-Cyrl-CS"/>
        </w:rPr>
        <w:t>Када је у питању опрема, у току 20</w:t>
      </w:r>
      <w:r w:rsidR="00C4250F">
        <w:rPr>
          <w:lang w:val="sr-Cyrl-CS"/>
        </w:rPr>
        <w:t>2</w:t>
      </w:r>
      <w:r w:rsidR="00786DFD">
        <w:rPr>
          <w:lang w:val="sr-Latn-RS"/>
        </w:rPr>
        <w:t>2</w:t>
      </w:r>
      <w:r w:rsidRPr="000A7A01">
        <w:rPr>
          <w:lang w:val="sr-Cyrl-CS"/>
        </w:rPr>
        <w:t xml:space="preserve">.године </w:t>
      </w:r>
      <w:r w:rsidR="00433D3A">
        <w:rPr>
          <w:lang w:val="sr-Cyrl-CS"/>
        </w:rPr>
        <w:t>имали смо набавк</w:t>
      </w:r>
      <w:r w:rsidR="00786DFD">
        <w:rPr>
          <w:lang w:val="sr-Latn-RS"/>
        </w:rPr>
        <w:t>e</w:t>
      </w:r>
      <w:r w:rsidR="00433D3A">
        <w:rPr>
          <w:lang w:val="sr-Cyrl-CS"/>
        </w:rPr>
        <w:t xml:space="preserve"> и из буџета и од стране Секретаријата за социјалну заштиту , а такође смо  </w:t>
      </w:r>
      <w:r w:rsidR="00B3176E" w:rsidRPr="000A7A01">
        <w:rPr>
          <w:lang w:val="sr-Cyrl-CS"/>
        </w:rPr>
        <w:t>имали</w:t>
      </w:r>
      <w:r w:rsidR="00FD47B9">
        <w:rPr>
          <w:lang w:val="sr-Cyrl-CS"/>
        </w:rPr>
        <w:t xml:space="preserve"> </w:t>
      </w:r>
      <w:r w:rsidR="00433D3A">
        <w:rPr>
          <w:lang w:val="sr-Cyrl-CS"/>
        </w:rPr>
        <w:t>и</w:t>
      </w:r>
      <w:r w:rsidR="00FD47B9">
        <w:rPr>
          <w:lang w:val="sr-Cyrl-CS"/>
        </w:rPr>
        <w:t xml:space="preserve"> </w:t>
      </w:r>
      <w:r w:rsidR="0002563B">
        <w:rPr>
          <w:lang w:val="sr-Cyrl-CS"/>
        </w:rPr>
        <w:t xml:space="preserve">разне </w:t>
      </w:r>
      <w:r w:rsidR="00B3176E">
        <w:rPr>
          <w:lang w:val="sr-Cyrl-CS"/>
        </w:rPr>
        <w:t>донације</w:t>
      </w:r>
      <w:r w:rsidR="0002563B">
        <w:rPr>
          <w:lang w:val="sr-Cyrl-CS"/>
        </w:rPr>
        <w:t>, које су прокњижене и обухваћене пописом.</w:t>
      </w:r>
      <w:r w:rsidR="00FD47B9">
        <w:rPr>
          <w:lang w:val="sr-Cyrl-CS"/>
        </w:rPr>
        <w:t>,</w:t>
      </w:r>
      <w:r w:rsidR="00DB4DE2">
        <w:rPr>
          <w:lang w:val="sr-Cyrl-CS"/>
        </w:rPr>
        <w:t>.</w:t>
      </w:r>
      <w:r w:rsidRPr="000A7A01">
        <w:rPr>
          <w:lang w:val="sr-Cyrl-CS"/>
        </w:rPr>
        <w:t xml:space="preserve">Сва опрема је амортизована по стопама које су Правилником предвиђене, тако да је и чињенично и  књиговодствено стање после свих спроведених књижења као што је исказано у табели . </w:t>
      </w:r>
      <w:r w:rsidR="009A3767" w:rsidRPr="003773D2">
        <w:rPr>
          <w:color w:val="000000" w:themeColor="text1"/>
          <w:lang w:val="sr-Cyrl-CS"/>
        </w:rPr>
        <w:t>Такође, треба напоменути да је уговор</w:t>
      </w:r>
      <w:r w:rsidR="003773D2" w:rsidRPr="003773D2">
        <w:rPr>
          <w:color w:val="000000" w:themeColor="text1"/>
          <w:lang w:val="sr-Cyrl-CS"/>
        </w:rPr>
        <w:t>ом</w:t>
      </w:r>
      <w:r w:rsidR="009A3767" w:rsidRPr="003773D2">
        <w:rPr>
          <w:color w:val="000000" w:themeColor="text1"/>
          <w:lang w:val="sr-Cyrl-CS"/>
        </w:rPr>
        <w:t xml:space="preserve"> о коришћењу са Градским стамбеним предузећем Центру дато путничк</w:t>
      </w:r>
      <w:r w:rsidR="003773D2" w:rsidRPr="003773D2">
        <w:rPr>
          <w:color w:val="000000" w:themeColor="text1"/>
          <w:lang w:val="sr-Cyrl-CS"/>
        </w:rPr>
        <w:t>о</w:t>
      </w:r>
      <w:r w:rsidR="00DD2A52">
        <w:rPr>
          <w:color w:val="000000" w:themeColor="text1"/>
          <w:lang w:val="sr-Cyrl-CS"/>
        </w:rPr>
        <w:t xml:space="preserve"> </w:t>
      </w:r>
      <w:r w:rsidR="009A3767" w:rsidRPr="003773D2">
        <w:rPr>
          <w:color w:val="000000" w:themeColor="text1"/>
          <w:lang w:val="sr-Cyrl-CS"/>
        </w:rPr>
        <w:t>возил</w:t>
      </w:r>
      <w:r w:rsidR="00DD2A52">
        <w:rPr>
          <w:color w:val="000000" w:themeColor="text1"/>
          <w:lang w:val="sr-Cyrl-CS"/>
        </w:rPr>
        <w:t>о</w:t>
      </w:r>
      <w:r w:rsidR="009A3767" w:rsidRPr="003773D2">
        <w:rPr>
          <w:color w:val="000000" w:themeColor="text1"/>
          <w:lang w:val="sr-Cyrl-CS"/>
        </w:rPr>
        <w:t xml:space="preserve"> кој</w:t>
      </w:r>
      <w:r w:rsidR="00DD2A52">
        <w:rPr>
          <w:color w:val="000000" w:themeColor="text1"/>
          <w:lang w:val="sr-Cyrl-CS"/>
        </w:rPr>
        <w:t>е</w:t>
      </w:r>
      <w:r w:rsidR="009A3767" w:rsidRPr="003773D2">
        <w:rPr>
          <w:color w:val="000000" w:themeColor="text1"/>
          <w:lang w:val="sr-Cyrl-CS"/>
        </w:rPr>
        <w:t xml:space="preserve"> се пописуј</w:t>
      </w:r>
      <w:r w:rsidR="00DD2A52">
        <w:rPr>
          <w:color w:val="000000" w:themeColor="text1"/>
          <w:lang w:val="sr-Cyrl-CS"/>
        </w:rPr>
        <w:t>е</w:t>
      </w:r>
      <w:r w:rsidR="009A3767" w:rsidRPr="003773D2">
        <w:rPr>
          <w:color w:val="000000" w:themeColor="text1"/>
          <w:lang w:val="sr-Cyrl-CS"/>
        </w:rPr>
        <w:t xml:space="preserve"> и вод</w:t>
      </w:r>
      <w:r w:rsidR="00433D3A">
        <w:rPr>
          <w:color w:val="000000" w:themeColor="text1"/>
          <w:lang w:val="sr-Cyrl-CS"/>
        </w:rPr>
        <w:t>и</w:t>
      </w:r>
      <w:r w:rsidR="009A3767" w:rsidRPr="003773D2">
        <w:rPr>
          <w:color w:val="000000" w:themeColor="text1"/>
          <w:lang w:val="sr-Cyrl-CS"/>
        </w:rPr>
        <w:t xml:space="preserve"> на посебн</w:t>
      </w:r>
      <w:r w:rsidR="00DD2A52">
        <w:rPr>
          <w:color w:val="000000" w:themeColor="text1"/>
          <w:lang w:val="sr-Cyrl-CS"/>
        </w:rPr>
        <w:t>ој</w:t>
      </w:r>
      <w:r w:rsidR="009A3767" w:rsidRPr="003773D2">
        <w:rPr>
          <w:color w:val="000000" w:themeColor="text1"/>
          <w:lang w:val="sr-Cyrl-CS"/>
        </w:rPr>
        <w:t xml:space="preserve"> пописн</w:t>
      </w:r>
      <w:r w:rsidR="00DD2A52">
        <w:rPr>
          <w:color w:val="000000" w:themeColor="text1"/>
          <w:lang w:val="sr-Cyrl-CS"/>
        </w:rPr>
        <w:t xml:space="preserve">ој </w:t>
      </w:r>
      <w:r w:rsidR="009A3767" w:rsidRPr="003773D2">
        <w:rPr>
          <w:color w:val="000000" w:themeColor="text1"/>
          <w:lang w:val="sr-Cyrl-CS"/>
        </w:rPr>
        <w:t>лист</w:t>
      </w:r>
      <w:r w:rsidR="00DD2A52">
        <w:rPr>
          <w:color w:val="000000" w:themeColor="text1"/>
          <w:lang w:val="sr-Cyrl-CS"/>
        </w:rPr>
        <w:t>и</w:t>
      </w:r>
      <w:r w:rsidR="00786DFD">
        <w:rPr>
          <w:color w:val="000000" w:themeColor="text1"/>
          <w:lang w:val="sr-Cyrl-CS"/>
        </w:rPr>
        <w:t xml:space="preserve">, док је реверсом један део машина и опреме складиштен и дат на чување предузећу </w:t>
      </w:r>
      <w:proofErr w:type="spellStart"/>
      <w:r w:rsidR="00786DFD">
        <w:rPr>
          <w:color w:val="000000" w:themeColor="text1"/>
        </w:rPr>
        <w:t>Frigotherm</w:t>
      </w:r>
      <w:proofErr w:type="spellEnd"/>
      <w:r w:rsidR="00786DFD">
        <w:rPr>
          <w:color w:val="000000" w:themeColor="text1"/>
        </w:rPr>
        <w:t xml:space="preserve"> doo</w:t>
      </w:r>
      <w:r w:rsidR="00786DFD">
        <w:rPr>
          <w:color w:val="000000" w:themeColor="text1"/>
          <w:lang w:val="sr-Cyrl-RS"/>
        </w:rPr>
        <w:t>.</w:t>
      </w:r>
      <w:r w:rsidRPr="003773D2">
        <w:rPr>
          <w:color w:val="000000" w:themeColor="text1"/>
          <w:lang w:val="sr-Cyrl-CS"/>
        </w:rPr>
        <w:t>Си</w:t>
      </w:r>
      <w:r w:rsidRPr="000A7A01">
        <w:rPr>
          <w:lang w:val="sr-Cyrl-CS"/>
        </w:rPr>
        <w:t>тан инвентар се отписује одмах у целости након стављања у употребу,пописа</w:t>
      </w:r>
      <w:r w:rsidR="00243518" w:rsidRPr="000A7A01">
        <w:rPr>
          <w:lang w:val="sr-Cyrl-CS"/>
        </w:rPr>
        <w:t>не су количине , без вредности</w:t>
      </w:r>
      <w:r w:rsidR="006709CD" w:rsidRPr="000A7A01">
        <w:rPr>
          <w:lang w:val="sr-Cyrl-CS"/>
        </w:rPr>
        <w:t>.</w:t>
      </w:r>
      <w:r w:rsidR="00243518" w:rsidRPr="000A7A01">
        <w:rPr>
          <w:lang w:val="sr-Cyrl-CS"/>
        </w:rPr>
        <w:t xml:space="preserve"> </w:t>
      </w:r>
    </w:p>
    <w:p w:rsidR="00CD1FCF" w:rsidRDefault="00CD1FCF" w:rsidP="004A4EBD">
      <w:pPr>
        <w:jc w:val="both"/>
        <w:rPr>
          <w:lang w:val="sr-Cyrl-CS"/>
        </w:rPr>
      </w:pPr>
    </w:p>
    <w:p w:rsidR="00DB4DE2" w:rsidRDefault="00DB4DE2" w:rsidP="004A4EBD">
      <w:pPr>
        <w:jc w:val="both"/>
        <w:rPr>
          <w:lang w:val="sr-Cyrl-CS"/>
        </w:rPr>
      </w:pPr>
    </w:p>
    <w:p w:rsidR="00DB4DE2" w:rsidRPr="00DB4DE2" w:rsidRDefault="00DB4DE2" w:rsidP="004A4EBD">
      <w:pPr>
        <w:jc w:val="both"/>
        <w:rPr>
          <w:lang w:val="sr-Cyrl-RS"/>
        </w:rPr>
      </w:pPr>
    </w:p>
    <w:p w:rsidR="000A7A01" w:rsidRDefault="000A7A01" w:rsidP="004A4EBD">
      <w:pPr>
        <w:jc w:val="both"/>
        <w:rPr>
          <w:lang w:val="sr-Cyrl-CS"/>
        </w:rPr>
      </w:pPr>
    </w:p>
    <w:p w:rsidR="003773D2" w:rsidRDefault="003773D2" w:rsidP="004A4EBD">
      <w:pPr>
        <w:jc w:val="both"/>
      </w:pPr>
    </w:p>
    <w:p w:rsidR="00AE6A6F" w:rsidRDefault="00AE6A6F" w:rsidP="004A4EBD">
      <w:pPr>
        <w:jc w:val="both"/>
        <w:rPr>
          <w:lang w:val="sr-Cyrl-RS"/>
        </w:rPr>
      </w:pPr>
    </w:p>
    <w:p w:rsidR="00786DFD" w:rsidRDefault="00786DFD" w:rsidP="004A4EBD">
      <w:pPr>
        <w:jc w:val="both"/>
        <w:rPr>
          <w:lang w:val="sr-Cyrl-RS"/>
        </w:rPr>
      </w:pPr>
    </w:p>
    <w:p w:rsidR="00786DFD" w:rsidRDefault="00786DFD" w:rsidP="004A4EBD">
      <w:pPr>
        <w:jc w:val="both"/>
        <w:rPr>
          <w:lang w:val="sr-Cyrl-RS"/>
        </w:rPr>
      </w:pPr>
    </w:p>
    <w:p w:rsidR="00786DFD" w:rsidRPr="00786DFD" w:rsidRDefault="00786DFD" w:rsidP="004A4EBD">
      <w:pPr>
        <w:jc w:val="both"/>
        <w:rPr>
          <w:lang w:val="sr-Cyrl-RS"/>
        </w:rPr>
      </w:pPr>
    </w:p>
    <w:p w:rsidR="00AE6A6F" w:rsidRDefault="00AE6A6F" w:rsidP="004A4EBD">
      <w:pPr>
        <w:jc w:val="both"/>
      </w:pPr>
    </w:p>
    <w:p w:rsidR="00AE6A6F" w:rsidRDefault="00AE6A6F" w:rsidP="004A4EBD">
      <w:pPr>
        <w:jc w:val="both"/>
      </w:pPr>
    </w:p>
    <w:p w:rsidR="003773D2" w:rsidRDefault="003773D2" w:rsidP="004A4EBD">
      <w:pPr>
        <w:jc w:val="both"/>
        <w:rPr>
          <w:lang w:val="sr-Cyrl-RS"/>
        </w:rPr>
      </w:pPr>
    </w:p>
    <w:p w:rsidR="00BA10CA" w:rsidRDefault="00BA10CA" w:rsidP="004A4EBD">
      <w:pPr>
        <w:jc w:val="both"/>
        <w:rPr>
          <w:lang w:val="sr-Cyrl-RS"/>
        </w:rPr>
      </w:pPr>
    </w:p>
    <w:p w:rsidR="00BA10CA" w:rsidRPr="00BA10CA" w:rsidRDefault="00BA10CA" w:rsidP="004A4EBD">
      <w:pPr>
        <w:jc w:val="both"/>
        <w:rPr>
          <w:lang w:val="sr-Cyrl-RS"/>
        </w:rPr>
      </w:pPr>
    </w:p>
    <w:p w:rsidR="00537779" w:rsidRDefault="00537779" w:rsidP="004A4EBD">
      <w:pPr>
        <w:jc w:val="both"/>
        <w:rPr>
          <w:lang w:val="sr-Cyrl-CS"/>
        </w:rPr>
      </w:pPr>
    </w:p>
    <w:p w:rsidR="004A4EBD" w:rsidRPr="000A7A01" w:rsidRDefault="007A018A" w:rsidP="004A4EBD">
      <w:pPr>
        <w:jc w:val="both"/>
        <w:rPr>
          <w:lang w:val="sr-Cyrl-CS"/>
        </w:rPr>
      </w:pPr>
      <w:r>
        <w:rPr>
          <w:lang w:val="sr-Cyrl-CS"/>
        </w:rPr>
        <w:t>4</w:t>
      </w:r>
      <w:r w:rsidR="00957F1E" w:rsidRPr="000A7A01">
        <w:rPr>
          <w:lang w:val="sr-Cyrl-CS"/>
        </w:rPr>
        <w:t>.</w:t>
      </w:r>
      <w:r w:rsidR="004A4EBD" w:rsidRPr="000A7A01">
        <w:rPr>
          <w:lang w:val="sr-Cyrl-CS"/>
        </w:rPr>
        <w:t>ЗАЛИХЕ ЛЕКОВА , МАТЕРИЈАЛА- РОБЕ У АПОТЕЦИ И МАГАЦИНИМА ЦЕНТРА</w:t>
      </w:r>
    </w:p>
    <w:p w:rsidR="004A4EBD" w:rsidRPr="000A7A01" w:rsidRDefault="004A4EBD" w:rsidP="004A4EBD">
      <w:pPr>
        <w:jc w:val="both"/>
        <w:rPr>
          <w:lang w:val="sr-Cyrl-CS"/>
        </w:rPr>
      </w:pPr>
    </w:p>
    <w:p w:rsidR="004A4EBD" w:rsidRPr="000A7A01" w:rsidRDefault="004A4EBD" w:rsidP="004A4EBD">
      <w:pPr>
        <w:jc w:val="both"/>
        <w:rPr>
          <w:lang w:val="sr-Cyrl-CS"/>
        </w:rPr>
      </w:pPr>
    </w:p>
    <w:p w:rsidR="004A4EBD" w:rsidRPr="000A7A01" w:rsidRDefault="004A4EBD" w:rsidP="004A4EBD">
      <w:pPr>
        <w:jc w:val="both"/>
        <w:rPr>
          <w:lang w:val="sr-Cyrl-CS"/>
        </w:rPr>
      </w:pPr>
    </w:p>
    <w:tbl>
      <w:tblPr>
        <w:tblW w:w="10277" w:type="dxa"/>
        <w:tblInd w:w="-252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1200"/>
        <w:gridCol w:w="2880"/>
        <w:gridCol w:w="1560"/>
        <w:gridCol w:w="1676"/>
        <w:gridCol w:w="1169"/>
        <w:gridCol w:w="1192"/>
      </w:tblGrid>
      <w:tr w:rsidR="004A4EBD" w:rsidRPr="000A7A01" w:rsidTr="00136132">
        <w:tc>
          <w:tcPr>
            <w:tcW w:w="600" w:type="dxa"/>
            <w:tcBorders>
              <w:bottom w:val="nil"/>
            </w:tcBorders>
          </w:tcPr>
          <w:p w:rsidR="004A4EBD" w:rsidRPr="000A7A01" w:rsidRDefault="004A4EBD" w:rsidP="004A4EBD">
            <w:pPr>
              <w:jc w:val="center"/>
              <w:rPr>
                <w:kern w:val="18"/>
                <w:lang w:val="en-GB"/>
              </w:rPr>
            </w:pPr>
            <w:proofErr w:type="spellStart"/>
            <w:r w:rsidRPr="000A7A01">
              <w:rPr>
                <w:kern w:val="18"/>
                <w:lang w:val="en-GB"/>
              </w:rPr>
              <w:t>Р.б</w:t>
            </w:r>
            <w:proofErr w:type="spellEnd"/>
          </w:p>
        </w:tc>
        <w:tc>
          <w:tcPr>
            <w:tcW w:w="1200" w:type="dxa"/>
            <w:tcBorders>
              <w:bottom w:val="nil"/>
            </w:tcBorders>
          </w:tcPr>
          <w:p w:rsidR="004A4EBD" w:rsidRPr="000A7A01" w:rsidRDefault="004A4EBD" w:rsidP="004A4EBD">
            <w:pPr>
              <w:jc w:val="center"/>
              <w:rPr>
                <w:kern w:val="18"/>
                <w:lang w:val="en-GB"/>
              </w:rPr>
            </w:pPr>
            <w:r w:rsidRPr="000A7A01">
              <w:rPr>
                <w:kern w:val="18"/>
                <w:lang w:val="sr-Cyrl-CS"/>
              </w:rPr>
              <w:t>Б</w:t>
            </w:r>
            <w:proofErr w:type="spellStart"/>
            <w:r w:rsidRPr="000A7A01">
              <w:rPr>
                <w:kern w:val="18"/>
                <w:lang w:val="en-GB"/>
              </w:rPr>
              <w:t>рој</w:t>
            </w:r>
            <w:proofErr w:type="spellEnd"/>
            <w:r w:rsidRPr="000A7A01">
              <w:rPr>
                <w:kern w:val="18"/>
                <w:lang w:val="en-GB"/>
              </w:rPr>
              <w:t xml:space="preserve"> </w:t>
            </w:r>
            <w:proofErr w:type="spellStart"/>
            <w:r w:rsidRPr="000A7A01">
              <w:rPr>
                <w:kern w:val="18"/>
                <w:lang w:val="en-GB"/>
              </w:rPr>
              <w:t>конта</w:t>
            </w:r>
            <w:proofErr w:type="spellEnd"/>
          </w:p>
        </w:tc>
        <w:tc>
          <w:tcPr>
            <w:tcW w:w="2880" w:type="dxa"/>
            <w:tcBorders>
              <w:bottom w:val="nil"/>
            </w:tcBorders>
          </w:tcPr>
          <w:p w:rsidR="004A4EBD" w:rsidRPr="000A7A01" w:rsidRDefault="004A4EBD" w:rsidP="004A4EBD">
            <w:pPr>
              <w:jc w:val="center"/>
              <w:rPr>
                <w:kern w:val="18"/>
                <w:lang w:val="en-GB"/>
              </w:rPr>
            </w:pPr>
            <w:proofErr w:type="spellStart"/>
            <w:r w:rsidRPr="000A7A01">
              <w:rPr>
                <w:kern w:val="18"/>
                <w:lang w:val="en-GB"/>
              </w:rPr>
              <w:t>Назив</w:t>
            </w:r>
            <w:proofErr w:type="spellEnd"/>
            <w:r w:rsidRPr="000A7A01">
              <w:rPr>
                <w:kern w:val="18"/>
                <w:lang w:val="en-GB"/>
              </w:rPr>
              <w:t xml:space="preserve"> </w:t>
            </w:r>
            <w:proofErr w:type="spellStart"/>
            <w:r w:rsidRPr="000A7A01">
              <w:rPr>
                <w:kern w:val="18"/>
                <w:lang w:val="en-GB"/>
              </w:rPr>
              <w:t>материјала-робе</w:t>
            </w:r>
            <w:proofErr w:type="spellEnd"/>
          </w:p>
        </w:tc>
        <w:tc>
          <w:tcPr>
            <w:tcW w:w="1560" w:type="dxa"/>
            <w:tcBorders>
              <w:bottom w:val="nil"/>
            </w:tcBorders>
          </w:tcPr>
          <w:p w:rsidR="004A4EBD" w:rsidRPr="000A7A01" w:rsidRDefault="004A4EBD" w:rsidP="004A4EBD">
            <w:pPr>
              <w:jc w:val="center"/>
              <w:rPr>
                <w:kern w:val="18"/>
                <w:lang w:val="en-GB"/>
              </w:rPr>
            </w:pPr>
            <w:proofErr w:type="spellStart"/>
            <w:r w:rsidRPr="000A7A01">
              <w:rPr>
                <w:kern w:val="18"/>
                <w:lang w:val="en-GB"/>
              </w:rPr>
              <w:t>Ста</w:t>
            </w:r>
            <w:proofErr w:type="spellEnd"/>
            <w:r w:rsidRPr="000A7A01">
              <w:rPr>
                <w:kern w:val="18"/>
                <w:lang w:val="sr-Cyrl-CS"/>
              </w:rPr>
              <w:t>њ</w:t>
            </w:r>
            <w:r w:rsidRPr="000A7A01">
              <w:rPr>
                <w:kern w:val="18"/>
                <w:lang w:val="en-GB"/>
              </w:rPr>
              <w:t xml:space="preserve">е </w:t>
            </w:r>
            <w:proofErr w:type="spellStart"/>
            <w:r w:rsidRPr="000A7A01">
              <w:rPr>
                <w:kern w:val="18"/>
                <w:lang w:val="en-GB"/>
              </w:rPr>
              <w:t>по</w:t>
            </w:r>
            <w:proofErr w:type="spellEnd"/>
            <w:r w:rsidRPr="000A7A01">
              <w:rPr>
                <w:kern w:val="18"/>
                <w:lang w:val="en-GB"/>
              </w:rPr>
              <w:t xml:space="preserve"> </w:t>
            </w:r>
            <w:proofErr w:type="spellStart"/>
            <w:r w:rsidRPr="000A7A01">
              <w:rPr>
                <w:kern w:val="18"/>
                <w:lang w:val="en-GB"/>
              </w:rPr>
              <w:t>попису</w:t>
            </w:r>
            <w:proofErr w:type="spellEnd"/>
            <w:r w:rsidRPr="000A7A01">
              <w:rPr>
                <w:kern w:val="18"/>
                <w:lang w:val="en-GB"/>
              </w:rPr>
              <w:t xml:space="preserve"> </w:t>
            </w:r>
            <w:proofErr w:type="spellStart"/>
            <w:r w:rsidRPr="000A7A01">
              <w:rPr>
                <w:kern w:val="18"/>
                <w:lang w:val="en-GB"/>
              </w:rPr>
              <w:t>Динара</w:t>
            </w:r>
            <w:proofErr w:type="spellEnd"/>
          </w:p>
        </w:tc>
        <w:tc>
          <w:tcPr>
            <w:tcW w:w="1676" w:type="dxa"/>
            <w:tcBorders>
              <w:bottom w:val="nil"/>
            </w:tcBorders>
          </w:tcPr>
          <w:p w:rsidR="004A4EBD" w:rsidRPr="000A7A01" w:rsidRDefault="004A4EBD" w:rsidP="004A4EBD">
            <w:pPr>
              <w:jc w:val="center"/>
              <w:rPr>
                <w:kern w:val="18"/>
                <w:lang w:val="en-GB"/>
              </w:rPr>
            </w:pPr>
            <w:proofErr w:type="spellStart"/>
            <w:r w:rsidRPr="000A7A01">
              <w:rPr>
                <w:kern w:val="18"/>
                <w:lang w:val="en-GB"/>
              </w:rPr>
              <w:t>Ста</w:t>
            </w:r>
            <w:proofErr w:type="spellEnd"/>
            <w:r w:rsidRPr="000A7A01">
              <w:rPr>
                <w:kern w:val="18"/>
                <w:lang w:val="sr-Cyrl-CS"/>
              </w:rPr>
              <w:t>њ</w:t>
            </w:r>
            <w:r w:rsidRPr="000A7A01">
              <w:rPr>
                <w:kern w:val="18"/>
                <w:lang w:val="en-GB"/>
              </w:rPr>
              <w:t xml:space="preserve">е </w:t>
            </w:r>
            <w:proofErr w:type="spellStart"/>
            <w:r w:rsidRPr="000A7A01">
              <w:rPr>
                <w:kern w:val="18"/>
                <w:lang w:val="en-GB"/>
              </w:rPr>
              <w:t>по</w:t>
            </w:r>
            <w:proofErr w:type="spellEnd"/>
            <w:r w:rsidRPr="000A7A01">
              <w:rPr>
                <w:kern w:val="18"/>
                <w:lang w:val="en-GB"/>
              </w:rPr>
              <w:t xml:space="preserve"> к</w:t>
            </w:r>
            <w:r w:rsidRPr="000A7A01">
              <w:rPr>
                <w:kern w:val="18"/>
                <w:lang w:val="sr-Cyrl-CS"/>
              </w:rPr>
              <w:t>њ</w:t>
            </w:r>
            <w:proofErr w:type="spellStart"/>
            <w:r w:rsidRPr="000A7A01">
              <w:rPr>
                <w:kern w:val="18"/>
                <w:lang w:val="en-GB"/>
              </w:rPr>
              <w:t>игама</w:t>
            </w:r>
            <w:proofErr w:type="spellEnd"/>
            <w:r w:rsidRPr="000A7A01">
              <w:rPr>
                <w:kern w:val="18"/>
                <w:lang w:val="en-GB"/>
              </w:rPr>
              <w:t xml:space="preserve"> </w:t>
            </w:r>
            <w:proofErr w:type="spellStart"/>
            <w:r w:rsidRPr="000A7A01">
              <w:rPr>
                <w:kern w:val="18"/>
                <w:lang w:val="en-GB"/>
              </w:rPr>
              <w:t>Динара</w:t>
            </w:r>
            <w:proofErr w:type="spellEnd"/>
          </w:p>
        </w:tc>
        <w:tc>
          <w:tcPr>
            <w:tcW w:w="1169" w:type="dxa"/>
            <w:tcBorders>
              <w:bottom w:val="nil"/>
            </w:tcBorders>
          </w:tcPr>
          <w:p w:rsidR="004A4EBD" w:rsidRPr="000A7A01" w:rsidRDefault="004A4EBD" w:rsidP="004A4EBD">
            <w:pPr>
              <w:jc w:val="center"/>
              <w:rPr>
                <w:kern w:val="18"/>
                <w:lang w:val="en-GB"/>
              </w:rPr>
            </w:pPr>
            <w:proofErr w:type="spellStart"/>
            <w:r w:rsidRPr="000A7A01">
              <w:rPr>
                <w:kern w:val="18"/>
                <w:lang w:val="en-GB"/>
              </w:rPr>
              <w:t>Ви</w:t>
            </w:r>
            <w:proofErr w:type="spellEnd"/>
            <w:r w:rsidRPr="000A7A01">
              <w:rPr>
                <w:kern w:val="18"/>
                <w:lang w:val="sr-Cyrl-CS"/>
              </w:rPr>
              <w:t>ш</w:t>
            </w:r>
            <w:proofErr w:type="spellStart"/>
            <w:r w:rsidRPr="000A7A01">
              <w:rPr>
                <w:kern w:val="18"/>
                <w:lang w:val="en-GB"/>
              </w:rPr>
              <w:t>ак</w:t>
            </w:r>
            <w:proofErr w:type="spellEnd"/>
          </w:p>
        </w:tc>
        <w:tc>
          <w:tcPr>
            <w:tcW w:w="1192" w:type="dxa"/>
            <w:tcBorders>
              <w:bottom w:val="nil"/>
            </w:tcBorders>
          </w:tcPr>
          <w:p w:rsidR="004A4EBD" w:rsidRPr="000A7A01" w:rsidRDefault="004A4EBD" w:rsidP="004A4EBD">
            <w:pPr>
              <w:jc w:val="center"/>
              <w:rPr>
                <w:kern w:val="18"/>
                <w:lang w:val="en-GB"/>
              </w:rPr>
            </w:pPr>
            <w:proofErr w:type="spellStart"/>
            <w:r w:rsidRPr="000A7A01">
              <w:rPr>
                <w:kern w:val="18"/>
                <w:lang w:val="en-GB"/>
              </w:rPr>
              <w:t>Ма</w:t>
            </w:r>
            <w:proofErr w:type="spellEnd"/>
            <w:r w:rsidRPr="000A7A01">
              <w:rPr>
                <w:kern w:val="18"/>
                <w:lang w:val="sr-Cyrl-CS"/>
              </w:rPr>
              <w:t>њ</w:t>
            </w:r>
            <w:proofErr w:type="spellStart"/>
            <w:r w:rsidRPr="000A7A01">
              <w:rPr>
                <w:kern w:val="18"/>
                <w:lang w:val="en-GB"/>
              </w:rPr>
              <w:t>ак</w:t>
            </w:r>
            <w:proofErr w:type="spellEnd"/>
          </w:p>
        </w:tc>
      </w:tr>
      <w:tr w:rsidR="005C6CD1" w:rsidRPr="000A7A01" w:rsidTr="00136132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5C6CD1" w:rsidRPr="000A7A01" w:rsidRDefault="005C6CD1" w:rsidP="004A4EBD">
            <w:pPr>
              <w:jc w:val="right"/>
              <w:rPr>
                <w:kern w:val="18"/>
                <w:lang w:val="en-GB"/>
              </w:rPr>
            </w:pPr>
          </w:p>
          <w:p w:rsidR="005C6CD1" w:rsidRPr="000A7A01" w:rsidRDefault="005C6CD1" w:rsidP="004A4EBD">
            <w:pPr>
              <w:jc w:val="right"/>
              <w:rPr>
                <w:kern w:val="18"/>
                <w:lang w:val="en-GB"/>
              </w:rPr>
            </w:pPr>
            <w:r w:rsidRPr="000A7A01">
              <w:rPr>
                <w:kern w:val="18"/>
                <w:lang w:val="en-GB"/>
              </w:rPr>
              <w:t>1.</w:t>
            </w:r>
          </w:p>
        </w:tc>
        <w:tc>
          <w:tcPr>
            <w:tcW w:w="1200" w:type="dxa"/>
            <w:tcBorders>
              <w:top w:val="single" w:sz="4" w:space="0" w:color="auto"/>
              <w:bottom w:val="single" w:sz="4" w:space="0" w:color="auto"/>
            </w:tcBorders>
          </w:tcPr>
          <w:p w:rsidR="005C6CD1" w:rsidRPr="000A7A01" w:rsidRDefault="005C6CD1" w:rsidP="004A4EBD">
            <w:pPr>
              <w:jc w:val="right"/>
              <w:rPr>
                <w:kern w:val="18"/>
                <w:lang w:val="en-GB"/>
              </w:rPr>
            </w:pPr>
            <w:r w:rsidRPr="000A7A01">
              <w:rPr>
                <w:kern w:val="18"/>
                <w:lang w:val="en-GB"/>
              </w:rPr>
              <w:t>022137</w:t>
            </w:r>
          </w:p>
          <w:p w:rsidR="005C6CD1" w:rsidRPr="000A7A01" w:rsidRDefault="005C6CD1" w:rsidP="004A4EBD">
            <w:pPr>
              <w:jc w:val="right"/>
              <w:rPr>
                <w:kern w:val="18"/>
                <w:lang w:val="en-GB"/>
              </w:rPr>
            </w:pPr>
            <w:r w:rsidRPr="000A7A01">
              <w:rPr>
                <w:kern w:val="18"/>
                <w:lang w:val="en-GB"/>
              </w:rPr>
              <w:t>022237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5C6CD1" w:rsidRPr="00A138FE" w:rsidRDefault="005C6CD1" w:rsidP="004A4EBD">
            <w:pPr>
              <w:rPr>
                <w:kern w:val="18"/>
                <w:lang w:val="sr-Cyrl-RS"/>
              </w:rPr>
            </w:pPr>
            <w:proofErr w:type="spellStart"/>
            <w:r w:rsidRPr="000A7A01">
              <w:rPr>
                <w:kern w:val="18"/>
                <w:lang w:val="en-GB"/>
              </w:rPr>
              <w:t>Лекови,завојни</w:t>
            </w:r>
            <w:proofErr w:type="spellEnd"/>
            <w:r w:rsidRPr="000A7A01">
              <w:rPr>
                <w:kern w:val="18"/>
                <w:lang w:val="en-GB"/>
              </w:rPr>
              <w:t xml:space="preserve"> и </w:t>
            </w:r>
            <w:proofErr w:type="spellStart"/>
            <w:r w:rsidRPr="000A7A01">
              <w:rPr>
                <w:kern w:val="18"/>
                <w:lang w:val="en-GB"/>
              </w:rPr>
              <w:t>остали</w:t>
            </w:r>
            <w:proofErr w:type="spellEnd"/>
            <w:r w:rsidRPr="000A7A01">
              <w:rPr>
                <w:kern w:val="18"/>
                <w:lang w:val="en-GB"/>
              </w:rPr>
              <w:t xml:space="preserve"> </w:t>
            </w:r>
            <w:proofErr w:type="spellStart"/>
            <w:r w:rsidRPr="000A7A01">
              <w:rPr>
                <w:kern w:val="18"/>
                <w:lang w:val="en-GB"/>
              </w:rPr>
              <w:t>санитетски</w:t>
            </w:r>
            <w:proofErr w:type="spellEnd"/>
            <w:r w:rsidRPr="000A7A01">
              <w:rPr>
                <w:kern w:val="18"/>
                <w:lang w:val="en-GB"/>
              </w:rPr>
              <w:t xml:space="preserve"> </w:t>
            </w:r>
            <w:proofErr w:type="spellStart"/>
            <w:r w:rsidRPr="000A7A01">
              <w:rPr>
                <w:kern w:val="18"/>
                <w:lang w:val="en-GB"/>
              </w:rPr>
              <w:t>материјал</w:t>
            </w:r>
            <w:proofErr w:type="spellEnd"/>
            <w:r>
              <w:rPr>
                <w:kern w:val="18"/>
                <w:lang w:val="en-GB"/>
              </w:rPr>
              <w:t>,</w:t>
            </w:r>
            <w:r>
              <w:rPr>
                <w:kern w:val="18"/>
                <w:lang w:val="sr-Cyrl-RS"/>
              </w:rPr>
              <w:t>лзо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5C6CD1" w:rsidRDefault="005C6CD1" w:rsidP="00DB4DE2">
            <w:pPr>
              <w:jc w:val="right"/>
              <w:rPr>
                <w:color w:val="FF0000"/>
                <w:kern w:val="18"/>
              </w:rPr>
            </w:pPr>
          </w:p>
          <w:p w:rsidR="005C6CD1" w:rsidRPr="00125CD9" w:rsidRDefault="005C6CD1" w:rsidP="00DB4DE2">
            <w:pPr>
              <w:jc w:val="right"/>
              <w:rPr>
                <w:color w:val="FF0000"/>
                <w:kern w:val="18"/>
              </w:rPr>
            </w:pPr>
            <w:r w:rsidRPr="005C6CD1">
              <w:rPr>
                <w:color w:val="000000" w:themeColor="text1"/>
                <w:kern w:val="18"/>
              </w:rPr>
              <w:t>99.850,00</w:t>
            </w:r>
          </w:p>
        </w:tc>
        <w:tc>
          <w:tcPr>
            <w:tcW w:w="1676" w:type="dxa"/>
            <w:tcBorders>
              <w:top w:val="single" w:sz="4" w:space="0" w:color="auto"/>
              <w:bottom w:val="single" w:sz="4" w:space="0" w:color="auto"/>
            </w:tcBorders>
          </w:tcPr>
          <w:p w:rsidR="005C6CD1" w:rsidRDefault="005C6CD1" w:rsidP="006779B2">
            <w:pPr>
              <w:jc w:val="right"/>
              <w:rPr>
                <w:color w:val="FF0000"/>
                <w:kern w:val="18"/>
              </w:rPr>
            </w:pPr>
          </w:p>
          <w:p w:rsidR="005C6CD1" w:rsidRPr="00125CD9" w:rsidRDefault="005C6CD1" w:rsidP="006779B2">
            <w:pPr>
              <w:jc w:val="right"/>
              <w:rPr>
                <w:color w:val="FF0000"/>
                <w:kern w:val="18"/>
              </w:rPr>
            </w:pPr>
            <w:r w:rsidRPr="005C6CD1">
              <w:rPr>
                <w:color w:val="000000" w:themeColor="text1"/>
                <w:kern w:val="18"/>
              </w:rPr>
              <w:t>99.850,00</w:t>
            </w:r>
          </w:p>
        </w:tc>
        <w:tc>
          <w:tcPr>
            <w:tcW w:w="1169" w:type="dxa"/>
            <w:tcBorders>
              <w:top w:val="single" w:sz="4" w:space="0" w:color="auto"/>
              <w:bottom w:val="single" w:sz="4" w:space="0" w:color="auto"/>
            </w:tcBorders>
          </w:tcPr>
          <w:p w:rsidR="005C6CD1" w:rsidRPr="000A7A01" w:rsidRDefault="005C6CD1" w:rsidP="004A4EBD">
            <w:pPr>
              <w:jc w:val="center"/>
              <w:rPr>
                <w:kern w:val="18"/>
                <w:lang w:val="en-GB"/>
              </w:rPr>
            </w:pPr>
          </w:p>
          <w:p w:rsidR="005C6CD1" w:rsidRPr="000A7A01" w:rsidRDefault="005C6CD1" w:rsidP="004A4EBD">
            <w:pPr>
              <w:jc w:val="center"/>
              <w:rPr>
                <w:kern w:val="18"/>
                <w:lang w:val="en-GB"/>
              </w:rPr>
            </w:pPr>
            <w:r w:rsidRPr="000A7A01">
              <w:rPr>
                <w:kern w:val="18"/>
                <w:lang w:val="en-GB"/>
              </w:rPr>
              <w:t>-</w:t>
            </w:r>
          </w:p>
        </w:tc>
        <w:tc>
          <w:tcPr>
            <w:tcW w:w="11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6CD1" w:rsidRPr="000A7A01" w:rsidRDefault="005C6CD1" w:rsidP="004A4EBD">
            <w:pPr>
              <w:jc w:val="center"/>
              <w:rPr>
                <w:kern w:val="18"/>
                <w:lang w:val="en-GB"/>
              </w:rPr>
            </w:pPr>
          </w:p>
          <w:p w:rsidR="005C6CD1" w:rsidRPr="000A7A01" w:rsidRDefault="005C6CD1" w:rsidP="004A4EBD">
            <w:pPr>
              <w:jc w:val="center"/>
              <w:rPr>
                <w:kern w:val="18"/>
                <w:lang w:val="en-GB"/>
              </w:rPr>
            </w:pPr>
            <w:r w:rsidRPr="000A7A01">
              <w:rPr>
                <w:kern w:val="18"/>
                <w:lang w:val="en-GB"/>
              </w:rPr>
              <w:t>-</w:t>
            </w:r>
          </w:p>
        </w:tc>
      </w:tr>
      <w:tr w:rsidR="005C6CD1" w:rsidRPr="000A7A01" w:rsidTr="00136132">
        <w:tc>
          <w:tcPr>
            <w:tcW w:w="600" w:type="dxa"/>
          </w:tcPr>
          <w:p w:rsidR="005C6CD1" w:rsidRPr="000A7A01" w:rsidRDefault="005C6CD1" w:rsidP="004A4EBD">
            <w:pPr>
              <w:jc w:val="right"/>
              <w:rPr>
                <w:kern w:val="18"/>
                <w:lang w:val="en-GB"/>
              </w:rPr>
            </w:pPr>
          </w:p>
          <w:p w:rsidR="005C6CD1" w:rsidRPr="000A7A01" w:rsidRDefault="005C6CD1" w:rsidP="004A4EBD">
            <w:pPr>
              <w:jc w:val="right"/>
              <w:rPr>
                <w:kern w:val="18"/>
                <w:lang w:val="en-GB"/>
              </w:rPr>
            </w:pPr>
            <w:r w:rsidRPr="000A7A01">
              <w:rPr>
                <w:kern w:val="18"/>
                <w:lang w:val="en-GB"/>
              </w:rPr>
              <w:t>2.</w:t>
            </w:r>
          </w:p>
        </w:tc>
        <w:tc>
          <w:tcPr>
            <w:tcW w:w="1200" w:type="dxa"/>
          </w:tcPr>
          <w:p w:rsidR="005C6CD1" w:rsidRPr="000A7A01" w:rsidRDefault="005C6CD1" w:rsidP="004A4EBD">
            <w:pPr>
              <w:jc w:val="right"/>
              <w:rPr>
                <w:kern w:val="18"/>
                <w:lang w:val="en-GB"/>
              </w:rPr>
            </w:pPr>
          </w:p>
          <w:p w:rsidR="005C6CD1" w:rsidRPr="000A7A01" w:rsidRDefault="005C6CD1" w:rsidP="004A4EBD">
            <w:pPr>
              <w:jc w:val="right"/>
              <w:rPr>
                <w:kern w:val="18"/>
                <w:lang w:val="en-GB"/>
              </w:rPr>
            </w:pPr>
            <w:r w:rsidRPr="000A7A01">
              <w:rPr>
                <w:kern w:val="18"/>
                <w:lang w:val="en-GB"/>
              </w:rPr>
              <w:t>022135</w:t>
            </w:r>
          </w:p>
        </w:tc>
        <w:tc>
          <w:tcPr>
            <w:tcW w:w="2880" w:type="dxa"/>
          </w:tcPr>
          <w:p w:rsidR="005C6CD1" w:rsidRPr="000A7A01" w:rsidRDefault="005C6CD1" w:rsidP="004A4EBD">
            <w:pPr>
              <w:rPr>
                <w:kern w:val="18"/>
                <w:lang w:val="en-GB"/>
              </w:rPr>
            </w:pPr>
          </w:p>
          <w:p w:rsidR="005C6CD1" w:rsidRPr="000A7A01" w:rsidRDefault="005C6CD1" w:rsidP="004A4EBD">
            <w:pPr>
              <w:rPr>
                <w:kern w:val="18"/>
                <w:lang w:val="en-GB"/>
              </w:rPr>
            </w:pPr>
            <w:proofErr w:type="spellStart"/>
            <w:r w:rsidRPr="000A7A01">
              <w:rPr>
                <w:kern w:val="18"/>
                <w:lang w:val="en-GB"/>
              </w:rPr>
              <w:t>Материјал</w:t>
            </w:r>
            <w:proofErr w:type="spellEnd"/>
            <w:r w:rsidRPr="000A7A01">
              <w:rPr>
                <w:kern w:val="18"/>
                <w:lang w:val="en-GB"/>
              </w:rPr>
              <w:t xml:space="preserve"> </w:t>
            </w:r>
            <w:proofErr w:type="spellStart"/>
            <w:r w:rsidRPr="000A7A01">
              <w:rPr>
                <w:kern w:val="18"/>
                <w:lang w:val="en-GB"/>
              </w:rPr>
              <w:t>за</w:t>
            </w:r>
            <w:proofErr w:type="spellEnd"/>
            <w:r w:rsidRPr="000A7A01">
              <w:rPr>
                <w:kern w:val="18"/>
                <w:lang w:val="en-GB"/>
              </w:rPr>
              <w:t xml:space="preserve">  </w:t>
            </w:r>
            <w:proofErr w:type="spellStart"/>
            <w:r w:rsidRPr="000A7A01">
              <w:rPr>
                <w:kern w:val="18"/>
                <w:lang w:val="en-GB"/>
              </w:rPr>
              <w:t>хигијену</w:t>
            </w:r>
            <w:proofErr w:type="spellEnd"/>
            <w:r w:rsidRPr="000A7A01">
              <w:rPr>
                <w:kern w:val="18"/>
                <w:lang w:val="en-GB"/>
              </w:rPr>
              <w:t xml:space="preserve"> </w:t>
            </w:r>
          </w:p>
        </w:tc>
        <w:tc>
          <w:tcPr>
            <w:tcW w:w="1560" w:type="dxa"/>
          </w:tcPr>
          <w:p w:rsidR="005C6CD1" w:rsidRDefault="005C6CD1" w:rsidP="004A4EBD">
            <w:pPr>
              <w:jc w:val="right"/>
              <w:rPr>
                <w:kern w:val="18"/>
              </w:rPr>
            </w:pPr>
          </w:p>
          <w:p w:rsidR="005C6CD1" w:rsidRPr="00125CD9" w:rsidRDefault="005C6CD1" w:rsidP="004A4EBD">
            <w:pPr>
              <w:jc w:val="right"/>
              <w:rPr>
                <w:kern w:val="18"/>
              </w:rPr>
            </w:pPr>
            <w:r>
              <w:rPr>
                <w:kern w:val="18"/>
              </w:rPr>
              <w:t>332.857,95</w:t>
            </w:r>
          </w:p>
        </w:tc>
        <w:tc>
          <w:tcPr>
            <w:tcW w:w="1676" w:type="dxa"/>
          </w:tcPr>
          <w:p w:rsidR="005C6CD1" w:rsidRDefault="005C6CD1" w:rsidP="006779B2">
            <w:pPr>
              <w:jc w:val="right"/>
              <w:rPr>
                <w:kern w:val="18"/>
              </w:rPr>
            </w:pPr>
          </w:p>
          <w:p w:rsidR="005C6CD1" w:rsidRPr="00125CD9" w:rsidRDefault="005C6CD1" w:rsidP="006779B2">
            <w:pPr>
              <w:jc w:val="right"/>
              <w:rPr>
                <w:kern w:val="18"/>
              </w:rPr>
            </w:pPr>
            <w:r>
              <w:rPr>
                <w:kern w:val="18"/>
              </w:rPr>
              <w:t>332.857,95</w:t>
            </w:r>
          </w:p>
        </w:tc>
        <w:tc>
          <w:tcPr>
            <w:tcW w:w="1169" w:type="dxa"/>
          </w:tcPr>
          <w:p w:rsidR="005C6CD1" w:rsidRPr="000A7A01" w:rsidRDefault="005C6CD1" w:rsidP="004A4EBD">
            <w:pPr>
              <w:jc w:val="center"/>
              <w:rPr>
                <w:kern w:val="18"/>
                <w:lang w:val="en-GB"/>
              </w:rPr>
            </w:pPr>
            <w:r w:rsidRPr="000A7A01">
              <w:rPr>
                <w:kern w:val="18"/>
                <w:lang w:val="en-GB"/>
              </w:rPr>
              <w:t>-</w:t>
            </w:r>
          </w:p>
        </w:tc>
        <w:tc>
          <w:tcPr>
            <w:tcW w:w="1192" w:type="dxa"/>
          </w:tcPr>
          <w:p w:rsidR="005C6CD1" w:rsidRPr="000A7A01" w:rsidRDefault="005C6CD1" w:rsidP="004A4EBD">
            <w:pPr>
              <w:jc w:val="center"/>
              <w:rPr>
                <w:kern w:val="18"/>
                <w:lang w:val="en-GB"/>
              </w:rPr>
            </w:pPr>
            <w:r w:rsidRPr="000A7A01">
              <w:rPr>
                <w:kern w:val="18"/>
                <w:lang w:val="en-GB"/>
              </w:rPr>
              <w:t>-</w:t>
            </w:r>
          </w:p>
        </w:tc>
      </w:tr>
      <w:tr w:rsidR="005C6CD1" w:rsidRPr="000A7A01" w:rsidTr="00136132">
        <w:tc>
          <w:tcPr>
            <w:tcW w:w="600" w:type="dxa"/>
          </w:tcPr>
          <w:p w:rsidR="005C6CD1" w:rsidRPr="000A7A01" w:rsidRDefault="005C6CD1" w:rsidP="004A4EBD">
            <w:pPr>
              <w:jc w:val="right"/>
              <w:rPr>
                <w:kern w:val="18"/>
                <w:lang w:val="en-GB"/>
              </w:rPr>
            </w:pPr>
            <w:r w:rsidRPr="000A7A01">
              <w:rPr>
                <w:kern w:val="18"/>
                <w:lang w:val="en-GB"/>
              </w:rPr>
              <w:t>3.</w:t>
            </w:r>
          </w:p>
        </w:tc>
        <w:tc>
          <w:tcPr>
            <w:tcW w:w="1200" w:type="dxa"/>
          </w:tcPr>
          <w:p w:rsidR="005C6CD1" w:rsidRPr="000A7A01" w:rsidRDefault="005C6CD1" w:rsidP="004A4EBD">
            <w:pPr>
              <w:jc w:val="right"/>
              <w:rPr>
                <w:kern w:val="18"/>
                <w:lang w:val="en-GB"/>
              </w:rPr>
            </w:pPr>
            <w:r w:rsidRPr="000A7A01">
              <w:rPr>
                <w:kern w:val="18"/>
                <w:lang w:val="en-GB"/>
              </w:rPr>
              <w:t>022138</w:t>
            </w:r>
          </w:p>
        </w:tc>
        <w:tc>
          <w:tcPr>
            <w:tcW w:w="2880" w:type="dxa"/>
          </w:tcPr>
          <w:p w:rsidR="005C6CD1" w:rsidRPr="000A7A01" w:rsidRDefault="005C6CD1" w:rsidP="004A4EBD">
            <w:pPr>
              <w:rPr>
                <w:kern w:val="18"/>
                <w:lang w:val="ru-RU"/>
              </w:rPr>
            </w:pPr>
            <w:r w:rsidRPr="000A7A01">
              <w:rPr>
                <w:kern w:val="18"/>
                <w:lang w:val="ru-RU"/>
              </w:rPr>
              <w:t>Залихе мат</w:t>
            </w:r>
            <w:r w:rsidRPr="000A7A01">
              <w:rPr>
                <w:kern w:val="18"/>
                <w:lang w:val="sr-Cyrl-CS"/>
              </w:rPr>
              <w:t>.</w:t>
            </w:r>
            <w:r w:rsidRPr="000A7A01">
              <w:rPr>
                <w:kern w:val="18"/>
                <w:lang w:val="ru-RU"/>
              </w:rPr>
              <w:t xml:space="preserve"> за дома</w:t>
            </w:r>
            <w:r w:rsidRPr="000A7A01">
              <w:rPr>
                <w:kern w:val="18"/>
                <w:lang w:val="sr-Cyrl-CS"/>
              </w:rPr>
              <w:t>ћ</w:t>
            </w:r>
            <w:r w:rsidRPr="000A7A01">
              <w:rPr>
                <w:kern w:val="18"/>
                <w:lang w:val="ru-RU"/>
              </w:rPr>
              <w:t>инство и угостит.</w:t>
            </w:r>
          </w:p>
        </w:tc>
        <w:tc>
          <w:tcPr>
            <w:tcW w:w="1560" w:type="dxa"/>
          </w:tcPr>
          <w:p w:rsidR="005C6CD1" w:rsidRDefault="005C6CD1" w:rsidP="004A4EBD">
            <w:pPr>
              <w:jc w:val="right"/>
              <w:rPr>
                <w:kern w:val="18"/>
              </w:rPr>
            </w:pPr>
          </w:p>
          <w:p w:rsidR="005C6CD1" w:rsidRPr="00125CD9" w:rsidRDefault="005C6CD1" w:rsidP="004A4EBD">
            <w:pPr>
              <w:jc w:val="right"/>
              <w:rPr>
                <w:kern w:val="18"/>
              </w:rPr>
            </w:pPr>
            <w:r>
              <w:rPr>
                <w:kern w:val="18"/>
              </w:rPr>
              <w:t>99.016,92</w:t>
            </w:r>
          </w:p>
        </w:tc>
        <w:tc>
          <w:tcPr>
            <w:tcW w:w="1676" w:type="dxa"/>
          </w:tcPr>
          <w:p w:rsidR="005C6CD1" w:rsidRDefault="005C6CD1" w:rsidP="006779B2">
            <w:pPr>
              <w:jc w:val="right"/>
              <w:rPr>
                <w:kern w:val="18"/>
              </w:rPr>
            </w:pPr>
          </w:p>
          <w:p w:rsidR="005C6CD1" w:rsidRPr="00125CD9" w:rsidRDefault="005C6CD1" w:rsidP="006779B2">
            <w:pPr>
              <w:jc w:val="right"/>
              <w:rPr>
                <w:kern w:val="18"/>
              </w:rPr>
            </w:pPr>
            <w:r>
              <w:rPr>
                <w:kern w:val="18"/>
              </w:rPr>
              <w:t>99.016,92</w:t>
            </w:r>
          </w:p>
        </w:tc>
        <w:tc>
          <w:tcPr>
            <w:tcW w:w="1169" w:type="dxa"/>
          </w:tcPr>
          <w:p w:rsidR="005C6CD1" w:rsidRPr="000A7A01" w:rsidRDefault="005C6CD1" w:rsidP="004A4EBD">
            <w:pPr>
              <w:jc w:val="center"/>
              <w:rPr>
                <w:kern w:val="18"/>
                <w:lang w:val="ru-RU"/>
              </w:rPr>
            </w:pPr>
            <w:r w:rsidRPr="000A7A01">
              <w:rPr>
                <w:kern w:val="18"/>
                <w:lang w:val="ru-RU"/>
              </w:rPr>
              <w:t>-</w:t>
            </w:r>
          </w:p>
        </w:tc>
        <w:tc>
          <w:tcPr>
            <w:tcW w:w="1192" w:type="dxa"/>
          </w:tcPr>
          <w:p w:rsidR="005C6CD1" w:rsidRPr="000A7A01" w:rsidRDefault="005C6CD1" w:rsidP="004A4EBD">
            <w:pPr>
              <w:jc w:val="center"/>
              <w:rPr>
                <w:kern w:val="18"/>
                <w:lang w:val="ru-RU"/>
              </w:rPr>
            </w:pPr>
            <w:r w:rsidRPr="000A7A01">
              <w:rPr>
                <w:kern w:val="18"/>
                <w:lang w:val="ru-RU"/>
              </w:rPr>
              <w:t>-</w:t>
            </w:r>
          </w:p>
        </w:tc>
      </w:tr>
      <w:tr w:rsidR="005C6CD1" w:rsidRPr="000A7A01" w:rsidTr="00136132">
        <w:tc>
          <w:tcPr>
            <w:tcW w:w="600" w:type="dxa"/>
          </w:tcPr>
          <w:p w:rsidR="005C6CD1" w:rsidRPr="000A7A01" w:rsidRDefault="005C6CD1" w:rsidP="004A4EBD">
            <w:pPr>
              <w:jc w:val="right"/>
              <w:rPr>
                <w:kern w:val="18"/>
                <w:lang w:val="sr-Cyrl-CS"/>
              </w:rPr>
            </w:pPr>
            <w:r w:rsidRPr="000A7A01">
              <w:rPr>
                <w:kern w:val="18"/>
                <w:lang w:val="ru-RU"/>
              </w:rPr>
              <w:t>4</w:t>
            </w:r>
            <w:r w:rsidRPr="000A7A01">
              <w:rPr>
                <w:kern w:val="18"/>
                <w:lang w:val="sr-Cyrl-CS"/>
              </w:rPr>
              <w:t>.</w:t>
            </w:r>
          </w:p>
        </w:tc>
        <w:tc>
          <w:tcPr>
            <w:tcW w:w="1200" w:type="dxa"/>
          </w:tcPr>
          <w:p w:rsidR="005C6CD1" w:rsidRPr="000A7A01" w:rsidRDefault="005C6CD1" w:rsidP="004A4EBD">
            <w:pPr>
              <w:jc w:val="right"/>
              <w:rPr>
                <w:kern w:val="18"/>
                <w:lang w:val="sr-Cyrl-CS"/>
              </w:rPr>
            </w:pPr>
            <w:r w:rsidRPr="000A7A01">
              <w:rPr>
                <w:kern w:val="18"/>
                <w:lang w:val="sr-Cyrl-CS"/>
              </w:rPr>
              <w:t>022131</w:t>
            </w:r>
          </w:p>
        </w:tc>
        <w:tc>
          <w:tcPr>
            <w:tcW w:w="2880" w:type="dxa"/>
          </w:tcPr>
          <w:p w:rsidR="005C6CD1" w:rsidRPr="000A7A01" w:rsidRDefault="005C6CD1" w:rsidP="004A4EBD">
            <w:pPr>
              <w:rPr>
                <w:kern w:val="18"/>
                <w:lang w:val="sr-Cyrl-CS"/>
              </w:rPr>
            </w:pPr>
            <w:r w:rsidRPr="000A7A01">
              <w:rPr>
                <w:kern w:val="18"/>
                <w:lang w:val="sr-Cyrl-CS"/>
              </w:rPr>
              <w:t>Залихе админин. матер.</w:t>
            </w:r>
          </w:p>
        </w:tc>
        <w:tc>
          <w:tcPr>
            <w:tcW w:w="1560" w:type="dxa"/>
          </w:tcPr>
          <w:p w:rsidR="005C6CD1" w:rsidRPr="00125CD9" w:rsidRDefault="005C6CD1" w:rsidP="004A4EBD">
            <w:pPr>
              <w:jc w:val="right"/>
              <w:rPr>
                <w:kern w:val="18"/>
              </w:rPr>
            </w:pPr>
            <w:r>
              <w:rPr>
                <w:kern w:val="18"/>
              </w:rPr>
              <w:t>740.013,64</w:t>
            </w:r>
          </w:p>
        </w:tc>
        <w:tc>
          <w:tcPr>
            <w:tcW w:w="1676" w:type="dxa"/>
          </w:tcPr>
          <w:p w:rsidR="005C6CD1" w:rsidRPr="00125CD9" w:rsidRDefault="005C6CD1" w:rsidP="006779B2">
            <w:pPr>
              <w:jc w:val="right"/>
              <w:rPr>
                <w:kern w:val="18"/>
              </w:rPr>
            </w:pPr>
            <w:r>
              <w:rPr>
                <w:kern w:val="18"/>
              </w:rPr>
              <w:t>740.013,64</w:t>
            </w:r>
          </w:p>
        </w:tc>
        <w:tc>
          <w:tcPr>
            <w:tcW w:w="1169" w:type="dxa"/>
          </w:tcPr>
          <w:p w:rsidR="005C6CD1" w:rsidRPr="000A7A01" w:rsidRDefault="005C6CD1" w:rsidP="004A4EBD">
            <w:pPr>
              <w:jc w:val="center"/>
              <w:rPr>
                <w:kern w:val="18"/>
                <w:lang w:val="ru-RU"/>
              </w:rPr>
            </w:pPr>
          </w:p>
        </w:tc>
        <w:tc>
          <w:tcPr>
            <w:tcW w:w="1192" w:type="dxa"/>
          </w:tcPr>
          <w:p w:rsidR="005C6CD1" w:rsidRPr="000A7A01" w:rsidRDefault="005C6CD1" w:rsidP="004A4EBD">
            <w:pPr>
              <w:jc w:val="center"/>
              <w:rPr>
                <w:kern w:val="18"/>
                <w:lang w:val="ru-RU"/>
              </w:rPr>
            </w:pPr>
          </w:p>
        </w:tc>
      </w:tr>
      <w:tr w:rsidR="005C6CD1" w:rsidRPr="000A7A01" w:rsidTr="00136132">
        <w:tc>
          <w:tcPr>
            <w:tcW w:w="600" w:type="dxa"/>
          </w:tcPr>
          <w:p w:rsidR="005C6CD1" w:rsidRPr="000A7A01" w:rsidRDefault="005C6CD1" w:rsidP="004A4EBD">
            <w:pPr>
              <w:jc w:val="right"/>
              <w:rPr>
                <w:kern w:val="18"/>
                <w:lang w:val="sr-Cyrl-CS"/>
              </w:rPr>
            </w:pPr>
            <w:r w:rsidRPr="000A7A01">
              <w:rPr>
                <w:kern w:val="18"/>
                <w:lang w:val="ru-RU"/>
              </w:rPr>
              <w:t>5</w:t>
            </w:r>
            <w:r w:rsidRPr="000A7A01">
              <w:rPr>
                <w:kern w:val="18"/>
                <w:lang w:val="sr-Cyrl-CS"/>
              </w:rPr>
              <w:t>.</w:t>
            </w:r>
          </w:p>
        </w:tc>
        <w:tc>
          <w:tcPr>
            <w:tcW w:w="1200" w:type="dxa"/>
          </w:tcPr>
          <w:p w:rsidR="005C6CD1" w:rsidRPr="000A7A01" w:rsidRDefault="005C6CD1" w:rsidP="004A4EBD">
            <w:pPr>
              <w:jc w:val="right"/>
              <w:rPr>
                <w:kern w:val="18"/>
                <w:lang w:val="ru-RU"/>
              </w:rPr>
            </w:pPr>
            <w:r w:rsidRPr="000A7A01">
              <w:rPr>
                <w:kern w:val="18"/>
                <w:lang w:val="ru-RU"/>
              </w:rPr>
              <w:t>022122</w:t>
            </w:r>
          </w:p>
        </w:tc>
        <w:tc>
          <w:tcPr>
            <w:tcW w:w="2880" w:type="dxa"/>
          </w:tcPr>
          <w:p w:rsidR="005C6CD1" w:rsidRPr="000A7A01" w:rsidRDefault="005C6CD1" w:rsidP="004A4EBD">
            <w:pPr>
              <w:rPr>
                <w:kern w:val="18"/>
                <w:lang w:val="sr-Cyrl-CS"/>
              </w:rPr>
            </w:pPr>
            <w:r w:rsidRPr="000A7A01">
              <w:rPr>
                <w:kern w:val="18"/>
                <w:lang w:val="sr-Cyrl-CS"/>
              </w:rPr>
              <w:t>Залихе техн.и потр.материјала</w:t>
            </w:r>
          </w:p>
        </w:tc>
        <w:tc>
          <w:tcPr>
            <w:tcW w:w="1560" w:type="dxa"/>
          </w:tcPr>
          <w:p w:rsidR="005C6CD1" w:rsidRDefault="005C6CD1" w:rsidP="006A0571">
            <w:pPr>
              <w:jc w:val="right"/>
              <w:rPr>
                <w:kern w:val="18"/>
                <w:lang w:val="sr-Latn-RS"/>
              </w:rPr>
            </w:pPr>
          </w:p>
          <w:p w:rsidR="005C6CD1" w:rsidRPr="005C6CD1" w:rsidRDefault="005C6CD1" w:rsidP="006A0571">
            <w:pPr>
              <w:jc w:val="right"/>
              <w:rPr>
                <w:kern w:val="18"/>
                <w:lang w:val="sr-Latn-RS"/>
              </w:rPr>
            </w:pPr>
            <w:r>
              <w:rPr>
                <w:kern w:val="18"/>
                <w:lang w:val="sr-Latn-RS"/>
              </w:rPr>
              <w:t>312.338,18</w:t>
            </w:r>
          </w:p>
        </w:tc>
        <w:tc>
          <w:tcPr>
            <w:tcW w:w="1676" w:type="dxa"/>
          </w:tcPr>
          <w:p w:rsidR="005C6CD1" w:rsidRDefault="005C6CD1" w:rsidP="006779B2">
            <w:pPr>
              <w:jc w:val="right"/>
              <w:rPr>
                <w:kern w:val="18"/>
                <w:lang w:val="sr-Latn-RS"/>
              </w:rPr>
            </w:pPr>
          </w:p>
          <w:p w:rsidR="005C6CD1" w:rsidRPr="005C6CD1" w:rsidRDefault="005C6CD1" w:rsidP="006779B2">
            <w:pPr>
              <w:jc w:val="right"/>
              <w:rPr>
                <w:kern w:val="18"/>
                <w:lang w:val="sr-Latn-RS"/>
              </w:rPr>
            </w:pPr>
            <w:r>
              <w:rPr>
                <w:kern w:val="18"/>
                <w:lang w:val="sr-Latn-RS"/>
              </w:rPr>
              <w:t>312.338,18</w:t>
            </w:r>
          </w:p>
        </w:tc>
        <w:tc>
          <w:tcPr>
            <w:tcW w:w="1169" w:type="dxa"/>
          </w:tcPr>
          <w:p w:rsidR="005C6CD1" w:rsidRPr="000A7A01" w:rsidRDefault="005C6CD1" w:rsidP="004A4EBD">
            <w:pPr>
              <w:jc w:val="center"/>
              <w:rPr>
                <w:kern w:val="18"/>
                <w:lang w:val="ru-RU"/>
              </w:rPr>
            </w:pPr>
            <w:r w:rsidRPr="000A7A01">
              <w:rPr>
                <w:kern w:val="18"/>
                <w:lang w:val="ru-RU"/>
              </w:rPr>
              <w:t>-</w:t>
            </w:r>
          </w:p>
        </w:tc>
        <w:tc>
          <w:tcPr>
            <w:tcW w:w="1192" w:type="dxa"/>
          </w:tcPr>
          <w:p w:rsidR="005C6CD1" w:rsidRPr="000A7A01" w:rsidRDefault="005C6CD1" w:rsidP="004A4EBD">
            <w:pPr>
              <w:jc w:val="center"/>
              <w:rPr>
                <w:kern w:val="18"/>
                <w:lang w:val="ru-RU"/>
              </w:rPr>
            </w:pPr>
            <w:r w:rsidRPr="000A7A01">
              <w:rPr>
                <w:kern w:val="18"/>
                <w:lang w:val="ru-RU"/>
              </w:rPr>
              <w:t>-</w:t>
            </w:r>
          </w:p>
        </w:tc>
      </w:tr>
      <w:tr w:rsidR="005C6CD1" w:rsidRPr="000A7A01" w:rsidTr="00136132">
        <w:tc>
          <w:tcPr>
            <w:tcW w:w="600" w:type="dxa"/>
          </w:tcPr>
          <w:p w:rsidR="005C6CD1" w:rsidRPr="000A7A01" w:rsidRDefault="005C6CD1" w:rsidP="004A4EBD">
            <w:pPr>
              <w:jc w:val="right"/>
              <w:rPr>
                <w:kern w:val="18"/>
                <w:lang w:val="sr-Cyrl-CS"/>
              </w:rPr>
            </w:pPr>
          </w:p>
          <w:p w:rsidR="005C6CD1" w:rsidRPr="000A7A01" w:rsidRDefault="005C6CD1" w:rsidP="004A4EBD">
            <w:pPr>
              <w:jc w:val="right"/>
              <w:rPr>
                <w:kern w:val="18"/>
                <w:lang w:val="sr-Cyrl-CS"/>
              </w:rPr>
            </w:pPr>
            <w:r w:rsidRPr="000A7A01">
              <w:rPr>
                <w:kern w:val="18"/>
                <w:lang w:val="ru-RU"/>
              </w:rPr>
              <w:t>6</w:t>
            </w:r>
            <w:r w:rsidRPr="000A7A01">
              <w:rPr>
                <w:kern w:val="18"/>
                <w:lang w:val="sr-Cyrl-CS"/>
              </w:rPr>
              <w:t>.</w:t>
            </w:r>
          </w:p>
        </w:tc>
        <w:tc>
          <w:tcPr>
            <w:tcW w:w="1200" w:type="dxa"/>
          </w:tcPr>
          <w:p w:rsidR="005C6CD1" w:rsidRPr="000A7A01" w:rsidRDefault="005C6CD1" w:rsidP="004A4EBD">
            <w:pPr>
              <w:jc w:val="right"/>
              <w:rPr>
                <w:kern w:val="18"/>
                <w:lang w:val="ru-RU"/>
              </w:rPr>
            </w:pPr>
            <w:r w:rsidRPr="000A7A01">
              <w:rPr>
                <w:kern w:val="18"/>
                <w:lang w:val="ru-RU"/>
              </w:rPr>
              <w:t>022136</w:t>
            </w:r>
          </w:p>
        </w:tc>
        <w:tc>
          <w:tcPr>
            <w:tcW w:w="2880" w:type="dxa"/>
          </w:tcPr>
          <w:p w:rsidR="005C6CD1" w:rsidRPr="000A7A01" w:rsidRDefault="005C6CD1" w:rsidP="004A4EBD">
            <w:pPr>
              <w:rPr>
                <w:kern w:val="18"/>
                <w:lang w:val="ru-RU"/>
              </w:rPr>
            </w:pPr>
            <w:r w:rsidRPr="000A7A01">
              <w:rPr>
                <w:kern w:val="18"/>
                <w:lang w:val="ru-RU"/>
              </w:rPr>
              <w:t>Мат. за обр.,културу и спорт</w:t>
            </w:r>
            <w:r>
              <w:rPr>
                <w:kern w:val="18"/>
                <w:lang w:val="ru-RU"/>
              </w:rPr>
              <w:t>,играчке</w:t>
            </w:r>
          </w:p>
        </w:tc>
        <w:tc>
          <w:tcPr>
            <w:tcW w:w="1560" w:type="dxa"/>
          </w:tcPr>
          <w:p w:rsidR="005C6CD1" w:rsidRDefault="005C6CD1" w:rsidP="004A4EBD">
            <w:pPr>
              <w:jc w:val="right"/>
              <w:rPr>
                <w:kern w:val="18"/>
                <w:lang w:val="sr-Latn-RS"/>
              </w:rPr>
            </w:pPr>
          </w:p>
          <w:p w:rsidR="005C6CD1" w:rsidRPr="005C6CD1" w:rsidRDefault="005C6CD1" w:rsidP="004A4EBD">
            <w:pPr>
              <w:jc w:val="right"/>
              <w:rPr>
                <w:kern w:val="18"/>
                <w:lang w:val="sr-Latn-RS"/>
              </w:rPr>
            </w:pPr>
            <w:r>
              <w:rPr>
                <w:kern w:val="18"/>
                <w:lang w:val="sr-Latn-RS"/>
              </w:rPr>
              <w:t>595.657,17</w:t>
            </w:r>
          </w:p>
        </w:tc>
        <w:tc>
          <w:tcPr>
            <w:tcW w:w="1676" w:type="dxa"/>
          </w:tcPr>
          <w:p w:rsidR="005C6CD1" w:rsidRDefault="005C6CD1" w:rsidP="006779B2">
            <w:pPr>
              <w:jc w:val="right"/>
              <w:rPr>
                <w:kern w:val="18"/>
                <w:lang w:val="sr-Latn-RS"/>
              </w:rPr>
            </w:pPr>
          </w:p>
          <w:p w:rsidR="005C6CD1" w:rsidRPr="005C6CD1" w:rsidRDefault="005C6CD1" w:rsidP="006779B2">
            <w:pPr>
              <w:jc w:val="right"/>
              <w:rPr>
                <w:kern w:val="18"/>
                <w:lang w:val="sr-Latn-RS"/>
              </w:rPr>
            </w:pPr>
            <w:r>
              <w:rPr>
                <w:kern w:val="18"/>
                <w:lang w:val="sr-Latn-RS"/>
              </w:rPr>
              <w:t>595.657,17</w:t>
            </w:r>
          </w:p>
        </w:tc>
        <w:tc>
          <w:tcPr>
            <w:tcW w:w="1169" w:type="dxa"/>
          </w:tcPr>
          <w:p w:rsidR="005C6CD1" w:rsidRPr="000A7A01" w:rsidRDefault="005C6CD1" w:rsidP="004A4EBD">
            <w:pPr>
              <w:jc w:val="center"/>
              <w:rPr>
                <w:kern w:val="18"/>
                <w:lang w:val="ru-RU"/>
              </w:rPr>
            </w:pPr>
            <w:r w:rsidRPr="000A7A01">
              <w:rPr>
                <w:kern w:val="18"/>
                <w:lang w:val="ru-RU"/>
              </w:rPr>
              <w:t>-</w:t>
            </w:r>
          </w:p>
        </w:tc>
        <w:tc>
          <w:tcPr>
            <w:tcW w:w="1192" w:type="dxa"/>
          </w:tcPr>
          <w:p w:rsidR="005C6CD1" w:rsidRPr="000A7A01" w:rsidRDefault="005C6CD1" w:rsidP="004A4EBD">
            <w:pPr>
              <w:jc w:val="center"/>
              <w:rPr>
                <w:kern w:val="18"/>
                <w:lang w:val="ru-RU"/>
              </w:rPr>
            </w:pPr>
            <w:r w:rsidRPr="000A7A01">
              <w:rPr>
                <w:kern w:val="18"/>
                <w:lang w:val="ru-RU"/>
              </w:rPr>
              <w:t>-</w:t>
            </w:r>
          </w:p>
        </w:tc>
      </w:tr>
      <w:tr w:rsidR="005C6CD1" w:rsidRPr="000A7A01" w:rsidTr="00136132">
        <w:tc>
          <w:tcPr>
            <w:tcW w:w="600" w:type="dxa"/>
          </w:tcPr>
          <w:p w:rsidR="005C6CD1" w:rsidRPr="000A7A01" w:rsidRDefault="005C6CD1" w:rsidP="004A4EBD">
            <w:pPr>
              <w:jc w:val="right"/>
              <w:rPr>
                <w:kern w:val="18"/>
                <w:lang w:val="sr-Cyrl-CS"/>
              </w:rPr>
            </w:pPr>
            <w:r w:rsidRPr="000A7A01">
              <w:rPr>
                <w:kern w:val="18"/>
                <w:lang w:val="ru-RU"/>
              </w:rPr>
              <w:t>7</w:t>
            </w:r>
            <w:r w:rsidRPr="000A7A01">
              <w:rPr>
                <w:kern w:val="18"/>
                <w:lang w:val="sr-Cyrl-CS"/>
              </w:rPr>
              <w:t>.</w:t>
            </w:r>
          </w:p>
        </w:tc>
        <w:tc>
          <w:tcPr>
            <w:tcW w:w="1200" w:type="dxa"/>
          </w:tcPr>
          <w:p w:rsidR="005C6CD1" w:rsidRPr="000A7A01" w:rsidRDefault="005C6CD1" w:rsidP="004A4EBD">
            <w:pPr>
              <w:jc w:val="right"/>
              <w:rPr>
                <w:kern w:val="18"/>
                <w:lang w:val="ru-RU"/>
              </w:rPr>
            </w:pPr>
            <w:r w:rsidRPr="000A7A01">
              <w:rPr>
                <w:kern w:val="18"/>
                <w:lang w:val="ru-RU"/>
              </w:rPr>
              <w:t>022139</w:t>
            </w:r>
          </w:p>
        </w:tc>
        <w:tc>
          <w:tcPr>
            <w:tcW w:w="2880" w:type="dxa"/>
          </w:tcPr>
          <w:p w:rsidR="005C6CD1" w:rsidRPr="000A7A01" w:rsidRDefault="005C6CD1" w:rsidP="004A4EBD">
            <w:pPr>
              <w:rPr>
                <w:kern w:val="18"/>
                <w:lang w:val="ru-RU"/>
              </w:rPr>
            </w:pPr>
            <w:r w:rsidRPr="000A7A01">
              <w:rPr>
                <w:kern w:val="18"/>
                <w:lang w:val="ru-RU"/>
              </w:rPr>
              <w:t>Оде</w:t>
            </w:r>
            <w:r w:rsidRPr="000A7A01">
              <w:rPr>
                <w:kern w:val="18"/>
                <w:lang w:val="sr-Cyrl-CS"/>
              </w:rPr>
              <w:t>ћ</w:t>
            </w:r>
            <w:r w:rsidRPr="000A7A01">
              <w:rPr>
                <w:kern w:val="18"/>
                <w:lang w:val="ru-RU"/>
              </w:rPr>
              <w:t>а и обу</w:t>
            </w:r>
            <w:r w:rsidRPr="000A7A01">
              <w:rPr>
                <w:kern w:val="18"/>
                <w:lang w:val="sr-Cyrl-CS"/>
              </w:rPr>
              <w:t>ћ</w:t>
            </w:r>
            <w:r w:rsidRPr="000A7A01">
              <w:rPr>
                <w:kern w:val="18"/>
                <w:lang w:val="ru-RU"/>
              </w:rPr>
              <w:t>а за децу</w:t>
            </w:r>
          </w:p>
        </w:tc>
        <w:tc>
          <w:tcPr>
            <w:tcW w:w="1560" w:type="dxa"/>
          </w:tcPr>
          <w:p w:rsidR="005C6CD1" w:rsidRPr="005C6CD1" w:rsidRDefault="005C6CD1" w:rsidP="004A4EBD">
            <w:pPr>
              <w:jc w:val="right"/>
              <w:rPr>
                <w:kern w:val="18"/>
                <w:lang w:val="sr-Latn-RS"/>
              </w:rPr>
            </w:pPr>
            <w:r>
              <w:rPr>
                <w:kern w:val="18"/>
                <w:lang w:val="sr-Latn-RS"/>
              </w:rPr>
              <w:t>1.803.179,47</w:t>
            </w:r>
          </w:p>
        </w:tc>
        <w:tc>
          <w:tcPr>
            <w:tcW w:w="1676" w:type="dxa"/>
          </w:tcPr>
          <w:p w:rsidR="005C6CD1" w:rsidRPr="005C6CD1" w:rsidRDefault="005C6CD1" w:rsidP="006779B2">
            <w:pPr>
              <w:jc w:val="right"/>
              <w:rPr>
                <w:kern w:val="18"/>
                <w:lang w:val="sr-Latn-RS"/>
              </w:rPr>
            </w:pPr>
            <w:r>
              <w:rPr>
                <w:kern w:val="18"/>
                <w:lang w:val="sr-Latn-RS"/>
              </w:rPr>
              <w:t>1.803.179,47</w:t>
            </w:r>
          </w:p>
        </w:tc>
        <w:tc>
          <w:tcPr>
            <w:tcW w:w="1169" w:type="dxa"/>
          </w:tcPr>
          <w:p w:rsidR="005C6CD1" w:rsidRPr="000A7A01" w:rsidRDefault="005C6CD1" w:rsidP="004A4EBD">
            <w:pPr>
              <w:jc w:val="center"/>
              <w:rPr>
                <w:kern w:val="18"/>
                <w:lang w:val="ru-RU"/>
              </w:rPr>
            </w:pPr>
            <w:r w:rsidRPr="000A7A01">
              <w:rPr>
                <w:kern w:val="18"/>
                <w:lang w:val="ru-RU"/>
              </w:rPr>
              <w:t>-</w:t>
            </w:r>
          </w:p>
        </w:tc>
        <w:tc>
          <w:tcPr>
            <w:tcW w:w="1192" w:type="dxa"/>
          </w:tcPr>
          <w:p w:rsidR="005C6CD1" w:rsidRPr="000A7A01" w:rsidRDefault="005C6CD1" w:rsidP="004A4EBD">
            <w:pPr>
              <w:jc w:val="center"/>
              <w:rPr>
                <w:kern w:val="18"/>
                <w:lang w:val="ru-RU"/>
              </w:rPr>
            </w:pPr>
            <w:r w:rsidRPr="000A7A01">
              <w:rPr>
                <w:kern w:val="18"/>
                <w:lang w:val="ru-RU"/>
              </w:rPr>
              <w:t>-</w:t>
            </w:r>
          </w:p>
        </w:tc>
      </w:tr>
      <w:tr w:rsidR="00BA10CA" w:rsidRPr="000A7A01" w:rsidTr="00136132">
        <w:tc>
          <w:tcPr>
            <w:tcW w:w="600" w:type="dxa"/>
          </w:tcPr>
          <w:p w:rsidR="00BA10CA" w:rsidRPr="000A7A01" w:rsidRDefault="00BA10CA" w:rsidP="004A4EBD">
            <w:pPr>
              <w:jc w:val="right"/>
              <w:rPr>
                <w:kern w:val="18"/>
                <w:lang w:val="ru-RU"/>
              </w:rPr>
            </w:pPr>
          </w:p>
        </w:tc>
        <w:tc>
          <w:tcPr>
            <w:tcW w:w="1200" w:type="dxa"/>
          </w:tcPr>
          <w:p w:rsidR="00BA10CA" w:rsidRPr="000A7A01" w:rsidRDefault="00BA10CA" w:rsidP="004A4EBD">
            <w:pPr>
              <w:jc w:val="right"/>
              <w:rPr>
                <w:kern w:val="18"/>
                <w:lang w:val="ru-RU"/>
              </w:rPr>
            </w:pPr>
          </w:p>
        </w:tc>
        <w:tc>
          <w:tcPr>
            <w:tcW w:w="2880" w:type="dxa"/>
          </w:tcPr>
          <w:p w:rsidR="00BA10CA" w:rsidRPr="00CD1FCF" w:rsidRDefault="00BA10CA" w:rsidP="004A4EBD">
            <w:pPr>
              <w:rPr>
                <w:kern w:val="18"/>
                <w:lang w:val="sr-Cyrl-RS"/>
              </w:rPr>
            </w:pPr>
            <w:r>
              <w:rPr>
                <w:kern w:val="18"/>
                <w:lang w:val="sr-Cyrl-RS"/>
              </w:rPr>
              <w:t>Укупно</w:t>
            </w:r>
          </w:p>
        </w:tc>
        <w:tc>
          <w:tcPr>
            <w:tcW w:w="1560" w:type="dxa"/>
          </w:tcPr>
          <w:p w:rsidR="00BA10CA" w:rsidRPr="005C6CD1" w:rsidRDefault="005C6CD1" w:rsidP="004A4EBD">
            <w:pPr>
              <w:jc w:val="right"/>
              <w:rPr>
                <w:b/>
                <w:kern w:val="18"/>
                <w:lang w:val="sr-Latn-RS"/>
              </w:rPr>
            </w:pPr>
            <w:r>
              <w:rPr>
                <w:b/>
                <w:kern w:val="18"/>
                <w:lang w:val="sr-Latn-RS"/>
              </w:rPr>
              <w:t>3.982.913,33</w:t>
            </w:r>
          </w:p>
        </w:tc>
        <w:tc>
          <w:tcPr>
            <w:tcW w:w="1676" w:type="dxa"/>
          </w:tcPr>
          <w:p w:rsidR="00BA10CA" w:rsidRPr="005C6CD1" w:rsidRDefault="005C6CD1" w:rsidP="00E03CA9">
            <w:pPr>
              <w:jc w:val="right"/>
              <w:rPr>
                <w:b/>
                <w:kern w:val="18"/>
                <w:lang w:val="sr-Latn-RS"/>
              </w:rPr>
            </w:pPr>
            <w:r>
              <w:rPr>
                <w:b/>
                <w:kern w:val="18"/>
                <w:lang w:val="sr-Latn-RS"/>
              </w:rPr>
              <w:t>3.982.913,33</w:t>
            </w:r>
          </w:p>
        </w:tc>
        <w:tc>
          <w:tcPr>
            <w:tcW w:w="1169" w:type="dxa"/>
          </w:tcPr>
          <w:p w:rsidR="00BA10CA" w:rsidRPr="000A7A01" w:rsidRDefault="00BA10CA" w:rsidP="004A4EBD">
            <w:pPr>
              <w:jc w:val="center"/>
              <w:rPr>
                <w:kern w:val="18"/>
                <w:lang w:val="ru-RU"/>
              </w:rPr>
            </w:pPr>
          </w:p>
        </w:tc>
        <w:tc>
          <w:tcPr>
            <w:tcW w:w="1192" w:type="dxa"/>
          </w:tcPr>
          <w:p w:rsidR="00BA10CA" w:rsidRPr="000A7A01" w:rsidRDefault="00BA10CA" w:rsidP="004A4EBD">
            <w:pPr>
              <w:jc w:val="center"/>
              <w:rPr>
                <w:kern w:val="18"/>
                <w:lang w:val="ru-RU"/>
              </w:rPr>
            </w:pPr>
          </w:p>
        </w:tc>
      </w:tr>
    </w:tbl>
    <w:p w:rsidR="004A4EBD" w:rsidRPr="000A7A01" w:rsidRDefault="004A4EBD" w:rsidP="004A4EBD">
      <w:pPr>
        <w:jc w:val="both"/>
        <w:rPr>
          <w:kern w:val="18"/>
          <w:lang w:val="sr-Cyrl-CS"/>
        </w:rPr>
      </w:pPr>
    </w:p>
    <w:p w:rsidR="00CE0CB4" w:rsidRDefault="00CE0CB4" w:rsidP="004A4EBD">
      <w:pPr>
        <w:jc w:val="both"/>
        <w:rPr>
          <w:kern w:val="18"/>
          <w:lang w:val="sr-Cyrl-CS"/>
        </w:rPr>
      </w:pPr>
    </w:p>
    <w:p w:rsidR="00CE0CB4" w:rsidRDefault="00CE0CB4" w:rsidP="004A4EBD">
      <w:pPr>
        <w:jc w:val="both"/>
        <w:rPr>
          <w:kern w:val="18"/>
          <w:lang w:val="sr-Cyrl-CS"/>
        </w:rPr>
      </w:pPr>
    </w:p>
    <w:p w:rsidR="004A4EBD" w:rsidRPr="00172E93" w:rsidRDefault="004A4EBD" w:rsidP="004A4EBD">
      <w:pPr>
        <w:jc w:val="both"/>
        <w:rPr>
          <w:b/>
          <w:bCs/>
          <w:kern w:val="18"/>
          <w:u w:val="single"/>
          <w:lang w:val="sr-Cyrl-RS"/>
        </w:rPr>
      </w:pPr>
      <w:r w:rsidRPr="000A7A01">
        <w:rPr>
          <w:kern w:val="18"/>
          <w:lang w:val="sr-Cyrl-CS"/>
        </w:rPr>
        <w:t>Комисије за попис лекова, материјала-робе у апотеци и магацинима Центра и сравњења са књиговодственим стањем у рачуноводству Центра утврдили су да није било вишкова ни мањкова  код лекова, материјала у апотеци и магацинима Центра што су з</w:t>
      </w:r>
      <w:r w:rsidR="00755505">
        <w:rPr>
          <w:kern w:val="18"/>
          <w:lang w:val="sr-Cyrl-CS"/>
        </w:rPr>
        <w:t>аписнички и констатовале .</w:t>
      </w:r>
      <w:r w:rsidRPr="000A7A01">
        <w:rPr>
          <w:kern w:val="18"/>
          <w:lang w:val="sr-Cyrl-CS"/>
        </w:rPr>
        <w:t xml:space="preserve">Стање робе у магацину је највећим делом од донација и то највише у </w:t>
      </w:r>
      <w:r w:rsidR="005C6CD1" w:rsidRPr="000A7A01">
        <w:rPr>
          <w:kern w:val="18"/>
          <w:lang w:val="sr-Cyrl-CS"/>
        </w:rPr>
        <w:t xml:space="preserve">у одећи  и обући за децу </w:t>
      </w:r>
      <w:r w:rsidR="005C6CD1">
        <w:rPr>
          <w:kern w:val="18"/>
          <w:lang w:val="sr-Latn-RS"/>
        </w:rPr>
        <w:t>,</w:t>
      </w:r>
      <w:r w:rsidRPr="000A7A01">
        <w:rPr>
          <w:kern w:val="18"/>
          <w:lang w:val="sr-Cyrl-CS"/>
        </w:rPr>
        <w:t xml:space="preserve">хигијенском материјалу (пелене памперс, разна средства за општу и личну хигијену </w:t>
      </w:r>
      <w:r w:rsidR="00072BB8">
        <w:rPr>
          <w:kern w:val="18"/>
          <w:lang w:val="sr-Cyrl-RS"/>
        </w:rPr>
        <w:t>Ове године залихе су и на медицинском-санитетском материјалу које се састоје од маски, рукавица , алкохола и средст</w:t>
      </w:r>
      <w:r w:rsidR="00BA10CA">
        <w:rPr>
          <w:kern w:val="18"/>
          <w:lang w:val="sr-Cyrl-RS"/>
        </w:rPr>
        <w:t>а</w:t>
      </w:r>
      <w:r w:rsidR="00072BB8">
        <w:rPr>
          <w:kern w:val="18"/>
          <w:lang w:val="sr-Cyrl-RS"/>
        </w:rPr>
        <w:t xml:space="preserve">ва за хигијену а све из разлога </w:t>
      </w:r>
      <w:r w:rsidR="00172E93">
        <w:rPr>
          <w:kern w:val="18"/>
          <w:lang w:val="sr-Cyrl-RS"/>
        </w:rPr>
        <w:t xml:space="preserve">епидемиолошке ситуације везане за вирус </w:t>
      </w:r>
      <w:proofErr w:type="spellStart"/>
      <w:r w:rsidR="00172E93">
        <w:rPr>
          <w:kern w:val="18"/>
        </w:rPr>
        <w:t>Covid</w:t>
      </w:r>
      <w:proofErr w:type="spellEnd"/>
      <w:r w:rsidR="00172E93">
        <w:rPr>
          <w:kern w:val="18"/>
        </w:rPr>
        <w:t>.</w:t>
      </w:r>
    </w:p>
    <w:p w:rsidR="004A4EBD" w:rsidRPr="000A7A01" w:rsidRDefault="004A4EBD" w:rsidP="004A4EBD">
      <w:pPr>
        <w:rPr>
          <w:b/>
          <w:bCs/>
          <w:kern w:val="18"/>
          <w:u w:val="single"/>
          <w:lang w:val="sr-Cyrl-CS"/>
        </w:rPr>
      </w:pPr>
    </w:p>
    <w:p w:rsidR="007A018A" w:rsidRDefault="007A018A" w:rsidP="004A4EBD">
      <w:pPr>
        <w:rPr>
          <w:bCs/>
          <w:kern w:val="18"/>
          <w:lang w:val="sr-Cyrl-CS"/>
        </w:rPr>
      </w:pPr>
    </w:p>
    <w:p w:rsidR="00332293" w:rsidRPr="000A7A01" w:rsidRDefault="00332293" w:rsidP="004A4EBD">
      <w:pPr>
        <w:rPr>
          <w:bCs/>
          <w:kern w:val="18"/>
          <w:lang w:val="sr-Cyrl-CS"/>
        </w:rPr>
      </w:pPr>
    </w:p>
    <w:p w:rsidR="004A4EBD" w:rsidRPr="000A7A01" w:rsidRDefault="007A018A" w:rsidP="004A4EBD">
      <w:pPr>
        <w:rPr>
          <w:bCs/>
          <w:kern w:val="18"/>
          <w:lang w:val="sr-Cyrl-CS"/>
        </w:rPr>
      </w:pPr>
      <w:r>
        <w:rPr>
          <w:bCs/>
          <w:kern w:val="18"/>
          <w:lang w:val="sr-Cyrl-CS"/>
        </w:rPr>
        <w:t>5</w:t>
      </w:r>
      <w:r w:rsidR="004A4EBD" w:rsidRPr="000A7A01">
        <w:rPr>
          <w:bCs/>
          <w:kern w:val="18"/>
          <w:lang w:val="sr-Cyrl-CS"/>
        </w:rPr>
        <w:t>.ПОПИС БЛАГАЈНЕ</w:t>
      </w:r>
    </w:p>
    <w:p w:rsidR="004A4EBD" w:rsidRPr="000A7A01" w:rsidRDefault="004A4EBD" w:rsidP="004A4EBD">
      <w:pPr>
        <w:rPr>
          <w:bCs/>
          <w:kern w:val="18"/>
          <w:u w:val="single"/>
          <w:lang w:val="sr-Cyrl-CS"/>
        </w:rPr>
      </w:pPr>
    </w:p>
    <w:p w:rsidR="00162384" w:rsidRPr="00332293" w:rsidRDefault="004A4EBD" w:rsidP="004A4EBD">
      <w:pPr>
        <w:jc w:val="both"/>
        <w:rPr>
          <w:bCs/>
          <w:kern w:val="18"/>
          <w:u w:val="single"/>
          <w:lang w:val="sr-Cyrl-RS"/>
        </w:rPr>
      </w:pPr>
      <w:r w:rsidRPr="000A7A01">
        <w:rPr>
          <w:bCs/>
          <w:kern w:val="18"/>
          <w:u w:val="single"/>
          <w:lang w:val="sr-Cyrl-RS"/>
        </w:rPr>
        <w:t>Због готовинског принципа израде завршног рачуна и свих прописа који га прате стање у благајни на дан 31.12.20</w:t>
      </w:r>
      <w:r w:rsidR="0002563B">
        <w:rPr>
          <w:bCs/>
          <w:kern w:val="18"/>
          <w:u w:val="single"/>
          <w:lang w:val="sr-Cyrl-RS"/>
        </w:rPr>
        <w:t>2</w:t>
      </w:r>
      <w:r w:rsidR="005C6CD1">
        <w:rPr>
          <w:bCs/>
          <w:kern w:val="18"/>
          <w:u w:val="single"/>
          <w:lang w:val="sr-Latn-RS"/>
        </w:rPr>
        <w:t>2</w:t>
      </w:r>
      <w:r w:rsidRPr="000A7A01">
        <w:rPr>
          <w:bCs/>
          <w:kern w:val="18"/>
          <w:u w:val="single"/>
          <w:lang w:val="sr-Cyrl-RS"/>
        </w:rPr>
        <w:t xml:space="preserve"> године је нула .Све обавезе су исплаћене пре 31.12.20</w:t>
      </w:r>
      <w:r w:rsidR="0002563B">
        <w:rPr>
          <w:bCs/>
          <w:kern w:val="18"/>
          <w:u w:val="single"/>
          <w:lang w:val="sr-Cyrl-RS"/>
        </w:rPr>
        <w:t>2</w:t>
      </w:r>
      <w:r w:rsidR="005C6CD1">
        <w:rPr>
          <w:bCs/>
          <w:kern w:val="18"/>
          <w:u w:val="single"/>
          <w:lang w:val="sr-Latn-RS"/>
        </w:rPr>
        <w:t>2</w:t>
      </w:r>
      <w:r w:rsidRPr="000A7A01">
        <w:rPr>
          <w:bCs/>
          <w:kern w:val="18"/>
          <w:u w:val="single"/>
          <w:lang w:val="sr-Cyrl-RS"/>
        </w:rPr>
        <w:t xml:space="preserve"> године , не постоје потраживања од запослених  и сл. Комисија за попис благајне је констатовала чињенично стање </w:t>
      </w:r>
    </w:p>
    <w:p w:rsidR="00162384" w:rsidRDefault="00162384" w:rsidP="004A4EBD">
      <w:pPr>
        <w:jc w:val="both"/>
        <w:rPr>
          <w:kern w:val="18"/>
          <w:lang w:val="sr-Cyrl-RS"/>
        </w:rPr>
      </w:pPr>
    </w:p>
    <w:p w:rsidR="007634C5" w:rsidRDefault="007634C5" w:rsidP="004A4EBD">
      <w:pPr>
        <w:jc w:val="both"/>
        <w:rPr>
          <w:kern w:val="18"/>
          <w:lang w:val="sr-Cyrl-RS"/>
        </w:rPr>
      </w:pPr>
    </w:p>
    <w:p w:rsidR="007634C5" w:rsidRDefault="007634C5" w:rsidP="004A4EBD">
      <w:pPr>
        <w:jc w:val="both"/>
        <w:rPr>
          <w:kern w:val="18"/>
          <w:lang w:val="sr-Cyrl-RS"/>
        </w:rPr>
      </w:pPr>
    </w:p>
    <w:p w:rsidR="007634C5" w:rsidRDefault="007634C5" w:rsidP="004A4EBD">
      <w:pPr>
        <w:jc w:val="both"/>
        <w:rPr>
          <w:kern w:val="18"/>
          <w:lang w:val="sr-Cyrl-RS"/>
        </w:rPr>
      </w:pPr>
    </w:p>
    <w:p w:rsidR="007634C5" w:rsidRDefault="007634C5" w:rsidP="004A4EBD">
      <w:pPr>
        <w:jc w:val="both"/>
        <w:rPr>
          <w:kern w:val="18"/>
          <w:lang w:val="sr-Cyrl-RS"/>
        </w:rPr>
      </w:pPr>
    </w:p>
    <w:p w:rsidR="007634C5" w:rsidRDefault="007634C5" w:rsidP="004A4EBD">
      <w:pPr>
        <w:jc w:val="both"/>
        <w:rPr>
          <w:kern w:val="18"/>
          <w:lang w:val="sr-Cyrl-RS"/>
        </w:rPr>
      </w:pPr>
    </w:p>
    <w:p w:rsidR="00AE6A6F" w:rsidRDefault="00AE6A6F" w:rsidP="004A4EBD">
      <w:pPr>
        <w:jc w:val="both"/>
        <w:rPr>
          <w:kern w:val="18"/>
          <w:lang w:val="sr-Cyrl-RS"/>
        </w:rPr>
      </w:pPr>
    </w:p>
    <w:p w:rsidR="00AE6A6F" w:rsidRDefault="00AE6A6F" w:rsidP="004A4EBD">
      <w:pPr>
        <w:jc w:val="both"/>
        <w:rPr>
          <w:kern w:val="18"/>
          <w:lang w:val="sr-Cyrl-RS"/>
        </w:rPr>
      </w:pPr>
    </w:p>
    <w:p w:rsidR="00AE6A6F" w:rsidRDefault="00AE6A6F" w:rsidP="004A4EBD">
      <w:pPr>
        <w:jc w:val="both"/>
        <w:rPr>
          <w:kern w:val="18"/>
          <w:lang w:val="sr-Cyrl-RS"/>
        </w:rPr>
      </w:pPr>
    </w:p>
    <w:p w:rsidR="00AE6A6F" w:rsidRDefault="00AE6A6F" w:rsidP="004A4EBD">
      <w:pPr>
        <w:jc w:val="both"/>
        <w:rPr>
          <w:kern w:val="18"/>
          <w:lang w:val="sr-Cyrl-RS"/>
        </w:rPr>
      </w:pPr>
    </w:p>
    <w:p w:rsidR="007634C5" w:rsidRPr="007634C5" w:rsidRDefault="007634C5" w:rsidP="004A4EBD">
      <w:pPr>
        <w:jc w:val="both"/>
        <w:rPr>
          <w:kern w:val="18"/>
          <w:lang w:val="sr-Cyrl-RS"/>
        </w:rPr>
      </w:pPr>
    </w:p>
    <w:tbl>
      <w:tblPr>
        <w:tblW w:w="21152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0850"/>
        <w:gridCol w:w="3964"/>
        <w:gridCol w:w="236"/>
        <w:gridCol w:w="1710"/>
        <w:gridCol w:w="1580"/>
        <w:gridCol w:w="314"/>
        <w:gridCol w:w="290"/>
        <w:gridCol w:w="78"/>
        <w:gridCol w:w="1580"/>
        <w:gridCol w:w="314"/>
        <w:gridCol w:w="236"/>
      </w:tblGrid>
      <w:tr w:rsidR="00162384" w:rsidTr="002C258A">
        <w:trPr>
          <w:gridAfter w:val="1"/>
          <w:wAfter w:w="222" w:type="dxa"/>
          <w:trHeight w:val="300"/>
        </w:trPr>
        <w:tc>
          <w:tcPr>
            <w:tcW w:w="10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384" w:rsidRDefault="00162384">
            <w:pPr>
              <w:rPr>
                <w:rFonts w:ascii="Arial" w:hAnsi="Arial" w:cs="Arial"/>
              </w:rPr>
            </w:pPr>
          </w:p>
        </w:tc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384" w:rsidRPr="00224669" w:rsidRDefault="00162384">
            <w:pPr>
              <w:rPr>
                <w:rFonts w:ascii="Arial" w:hAnsi="Arial" w:cs="Arial"/>
                <w:lang w:val="sr-Cyrl-R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384" w:rsidRDefault="00162384">
            <w:pPr>
              <w:rPr>
                <w:rFonts w:ascii="Arial" w:hAnsi="Arial" w:cs="Arial"/>
              </w:rPr>
            </w:pPr>
          </w:p>
        </w:tc>
        <w:tc>
          <w:tcPr>
            <w:tcW w:w="39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384" w:rsidRDefault="00162384">
            <w:pPr>
              <w:rPr>
                <w:rFonts w:ascii="Arial" w:hAnsi="Arial" w:cs="Arial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384" w:rsidRDefault="00162384">
            <w:pPr>
              <w:rPr>
                <w:rFonts w:ascii="Arial" w:hAnsi="Arial" w:cs="Arial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384" w:rsidRDefault="00162384">
            <w:pPr>
              <w:rPr>
                <w:rFonts w:ascii="Cir Times_New_Roman" w:hAnsi="Cir Times_New_Roman"/>
              </w:rPr>
            </w:pPr>
          </w:p>
        </w:tc>
      </w:tr>
      <w:tr w:rsidR="00162384" w:rsidTr="002C258A">
        <w:trPr>
          <w:gridAfter w:val="2"/>
          <w:wAfter w:w="536" w:type="dxa"/>
          <w:trHeight w:val="375"/>
        </w:trPr>
        <w:tc>
          <w:tcPr>
            <w:tcW w:w="189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2384" w:rsidRPr="00537779" w:rsidRDefault="007A018A" w:rsidP="00162384">
            <w:pPr>
              <w:rPr>
                <w:bCs/>
                <w:sz w:val="28"/>
                <w:szCs w:val="28"/>
                <w:lang w:val="sr-Cyrl-RS"/>
              </w:rPr>
            </w:pPr>
            <w:r>
              <w:rPr>
                <w:bCs/>
                <w:sz w:val="28"/>
                <w:szCs w:val="28"/>
                <w:lang w:val="sr-Cyrl-RS"/>
              </w:rPr>
              <w:t>6</w:t>
            </w:r>
            <w:r w:rsidR="00537779" w:rsidRPr="00537779">
              <w:rPr>
                <w:bCs/>
                <w:sz w:val="28"/>
                <w:szCs w:val="28"/>
                <w:lang w:val="sr-Cyrl-RS"/>
              </w:rPr>
              <w:t>.</w:t>
            </w:r>
            <w:r w:rsidR="00162384" w:rsidRPr="00537779">
              <w:rPr>
                <w:bCs/>
                <w:sz w:val="28"/>
                <w:szCs w:val="28"/>
                <w:lang w:val="sr-Cyrl-RS"/>
              </w:rPr>
              <w:t xml:space="preserve">ПОПИС </w:t>
            </w:r>
            <w:r w:rsidR="006A6912">
              <w:rPr>
                <w:bCs/>
                <w:sz w:val="28"/>
                <w:szCs w:val="28"/>
              </w:rPr>
              <w:t xml:space="preserve">  </w:t>
            </w:r>
            <w:r w:rsidR="00162384" w:rsidRPr="00537779">
              <w:rPr>
                <w:bCs/>
                <w:sz w:val="28"/>
                <w:szCs w:val="28"/>
                <w:lang w:val="sr-Cyrl-RS"/>
              </w:rPr>
              <w:t xml:space="preserve">ОБАВЕЗ А  И   ПОТРАЖИВАЊА 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384" w:rsidRDefault="00162384">
            <w:pPr>
              <w:rPr>
                <w:rFonts w:ascii="Cir Times_New_Roman" w:hAnsi="Cir Times_New_Roman"/>
              </w:rPr>
            </w:pPr>
          </w:p>
        </w:tc>
      </w:tr>
      <w:tr w:rsidR="00162384" w:rsidTr="002C258A">
        <w:trPr>
          <w:gridAfter w:val="2"/>
          <w:wAfter w:w="536" w:type="dxa"/>
          <w:trHeight w:val="375"/>
        </w:trPr>
        <w:tc>
          <w:tcPr>
            <w:tcW w:w="189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823151" w:rsidP="00470639">
            <w:pPr>
              <w:tabs>
                <w:tab w:val="left" w:pos="10077"/>
                <w:tab w:val="left" w:pos="10617"/>
              </w:tabs>
              <w:jc w:val="both"/>
              <w:rPr>
                <w:bCs/>
                <w:lang w:val="sr-Cyrl-RS"/>
              </w:rPr>
            </w:pPr>
            <w:r w:rsidRPr="00823151">
              <w:rPr>
                <w:bCs/>
                <w:lang w:val="sr-Cyrl-RS"/>
              </w:rPr>
              <w:t xml:space="preserve">Финансијску имовину чине финансијски пласмани, потраживања, готовински еквиваленти и </w:t>
            </w:r>
          </w:p>
          <w:p w:rsidR="00470639" w:rsidRDefault="00823151" w:rsidP="00470639">
            <w:pPr>
              <w:tabs>
                <w:tab w:val="left" w:pos="10077"/>
                <w:tab w:val="left" w:pos="10617"/>
              </w:tabs>
              <w:jc w:val="both"/>
              <w:rPr>
                <w:bCs/>
                <w:lang w:val="sr-Cyrl-RS"/>
              </w:rPr>
            </w:pPr>
            <w:r w:rsidRPr="00823151">
              <w:rPr>
                <w:bCs/>
                <w:lang w:val="sr-Cyrl-RS"/>
              </w:rPr>
              <w:t xml:space="preserve">готовина која се пописује према члану 3.Правилника </w:t>
            </w:r>
            <w:r>
              <w:rPr>
                <w:bCs/>
                <w:lang w:val="sr-Cyrl-RS"/>
              </w:rPr>
              <w:t xml:space="preserve">о попису.Попис финансијских пласмана, </w:t>
            </w:r>
          </w:p>
          <w:p w:rsidR="00470639" w:rsidRDefault="00823151" w:rsidP="00470639">
            <w:pPr>
              <w:tabs>
                <w:tab w:val="left" w:pos="10077"/>
                <w:tab w:val="left" w:pos="10617"/>
              </w:tabs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потраживања и обавеза врши се према стању у пословним књигама , под условом да је њихово</w:t>
            </w:r>
          </w:p>
          <w:p w:rsidR="00470639" w:rsidRDefault="00823151" w:rsidP="00470639">
            <w:pPr>
              <w:tabs>
                <w:tab w:val="left" w:pos="10077"/>
                <w:tab w:val="left" w:pos="10617"/>
              </w:tabs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 xml:space="preserve">усклађивање са дужницима и повериоцима извршено најмање једном годишње и да о томе </w:t>
            </w:r>
          </w:p>
          <w:p w:rsidR="00470639" w:rsidRDefault="00823151" w:rsidP="00470639">
            <w:pPr>
              <w:tabs>
                <w:tab w:val="left" w:pos="10077"/>
                <w:tab w:val="left" w:pos="10617"/>
              </w:tabs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постоји веродостојна исправа</w:t>
            </w:r>
            <w:r w:rsidR="00470639">
              <w:rPr>
                <w:bCs/>
                <w:lang w:val="sr-Cyrl-RS"/>
              </w:rPr>
              <w:t>.Центар је извршио усклађивање са дужницима и повериоцима</w:t>
            </w:r>
          </w:p>
          <w:p w:rsidR="00162384" w:rsidRPr="00823151" w:rsidRDefault="00470639" w:rsidP="00470639">
            <w:pPr>
              <w:tabs>
                <w:tab w:val="left" w:pos="10077"/>
                <w:tab w:val="left" w:pos="10617"/>
              </w:tabs>
              <w:jc w:val="both"/>
              <w:rPr>
                <w:bCs/>
                <w:lang w:val="sr-Cyrl-RS"/>
              </w:rPr>
            </w:pPr>
            <w:r>
              <w:rPr>
                <w:bCs/>
                <w:lang w:val="sr-Cyrl-RS"/>
              </w:rPr>
              <w:t>путем Извода отворених ставки, и Комисија је констатовала следеће чињенично стање:</w:t>
            </w:r>
          </w:p>
        </w:tc>
        <w:tc>
          <w:tcPr>
            <w:tcW w:w="1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384" w:rsidRDefault="00162384">
            <w:pPr>
              <w:rPr>
                <w:rFonts w:ascii="Cir Times_New_Roman" w:hAnsi="Cir Times_New_Roman"/>
              </w:rPr>
            </w:pPr>
          </w:p>
        </w:tc>
      </w:tr>
      <w:tr w:rsidR="00162384" w:rsidTr="002C258A">
        <w:trPr>
          <w:gridAfter w:val="2"/>
          <w:wAfter w:w="536" w:type="dxa"/>
          <w:trHeight w:val="375"/>
        </w:trPr>
        <w:tc>
          <w:tcPr>
            <w:tcW w:w="1895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62384" w:rsidRDefault="00162384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62384" w:rsidRDefault="00162384">
            <w:pPr>
              <w:rPr>
                <w:rFonts w:ascii="Cir Times_New_Roman" w:hAnsi="Cir Times_New_Roman"/>
              </w:rPr>
            </w:pPr>
          </w:p>
        </w:tc>
      </w:tr>
      <w:tr w:rsidR="00470639" w:rsidTr="002C258A">
        <w:trPr>
          <w:gridAfter w:val="1"/>
          <w:wAfter w:w="222" w:type="dxa"/>
          <w:trHeight w:val="375"/>
        </w:trPr>
        <w:tc>
          <w:tcPr>
            <w:tcW w:w="10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Pr="00CB28A2" w:rsidRDefault="00470639" w:rsidP="00C70C45">
            <w:pPr>
              <w:rPr>
                <w:sz w:val="26"/>
                <w:szCs w:val="26"/>
                <w:lang w:val="sr-Cyrl-RS"/>
              </w:rPr>
            </w:pPr>
          </w:p>
        </w:tc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Pr="005D1EFD" w:rsidRDefault="00470639" w:rsidP="00C70C45">
            <w:pPr>
              <w:rPr>
                <w:sz w:val="26"/>
                <w:szCs w:val="26"/>
                <w:lang w:val="sr-Cyrl-R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Pr="005D1EFD" w:rsidRDefault="00470639" w:rsidP="00C70C45">
            <w:pPr>
              <w:jc w:val="right"/>
              <w:rPr>
                <w:sz w:val="26"/>
                <w:szCs w:val="26"/>
                <w:lang w:val="sr-Cyrl-RS"/>
              </w:rPr>
            </w:pPr>
          </w:p>
        </w:tc>
        <w:tc>
          <w:tcPr>
            <w:tcW w:w="39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 w:rsidP="00C70C45">
            <w:pPr>
              <w:rPr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8"/>
                <w:szCs w:val="28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rFonts w:ascii="Cir Times_New_Roman" w:hAnsi="Cir Times_New_Roman"/>
              </w:rPr>
            </w:pPr>
          </w:p>
        </w:tc>
      </w:tr>
      <w:tr w:rsidR="00470639" w:rsidTr="002C258A">
        <w:trPr>
          <w:gridAfter w:val="1"/>
          <w:wAfter w:w="222" w:type="dxa"/>
          <w:trHeight w:val="330"/>
        </w:trPr>
        <w:tc>
          <w:tcPr>
            <w:tcW w:w="14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320"/>
              <w:gridCol w:w="2977"/>
              <w:gridCol w:w="2409"/>
              <w:gridCol w:w="2127"/>
            </w:tblGrid>
            <w:tr w:rsidR="00AE6A6F" w:rsidTr="0035461B">
              <w:tc>
                <w:tcPr>
                  <w:tcW w:w="1320" w:type="dxa"/>
                </w:tcPr>
                <w:p w:rsidR="00AE6A6F" w:rsidRPr="0035461B" w:rsidRDefault="0035461B" w:rsidP="00C70C45">
                  <w:pPr>
                    <w:rPr>
                      <w:sz w:val="26"/>
                      <w:szCs w:val="26"/>
                      <w:lang w:val="sr-Cyrl-RS"/>
                    </w:rPr>
                  </w:pPr>
                  <w:r>
                    <w:rPr>
                      <w:sz w:val="26"/>
                      <w:szCs w:val="26"/>
                      <w:lang w:val="sr-Cyrl-RS"/>
                    </w:rPr>
                    <w:t>Редни број</w:t>
                  </w:r>
                </w:p>
              </w:tc>
              <w:tc>
                <w:tcPr>
                  <w:tcW w:w="2977" w:type="dxa"/>
                </w:tcPr>
                <w:p w:rsidR="00AE6A6F" w:rsidRPr="0035461B" w:rsidRDefault="0035461B" w:rsidP="00C70C45">
                  <w:pPr>
                    <w:rPr>
                      <w:sz w:val="26"/>
                      <w:szCs w:val="26"/>
                      <w:lang w:val="sr-Cyrl-RS"/>
                    </w:rPr>
                  </w:pPr>
                  <w:r>
                    <w:rPr>
                      <w:sz w:val="26"/>
                      <w:szCs w:val="26"/>
                      <w:lang w:val="sr-Cyrl-RS"/>
                    </w:rPr>
                    <w:t>Опис</w:t>
                  </w:r>
                </w:p>
              </w:tc>
              <w:tc>
                <w:tcPr>
                  <w:tcW w:w="2409" w:type="dxa"/>
                </w:tcPr>
                <w:p w:rsidR="00AE6A6F" w:rsidRPr="0035461B" w:rsidRDefault="0035461B" w:rsidP="00C70C45">
                  <w:pPr>
                    <w:rPr>
                      <w:sz w:val="26"/>
                      <w:szCs w:val="26"/>
                      <w:lang w:val="sr-Cyrl-RS"/>
                    </w:rPr>
                  </w:pPr>
                  <w:r>
                    <w:rPr>
                      <w:sz w:val="26"/>
                      <w:szCs w:val="26"/>
                      <w:lang w:val="sr-Cyrl-RS"/>
                    </w:rPr>
                    <w:t xml:space="preserve">Дугује </w:t>
                  </w:r>
                </w:p>
              </w:tc>
              <w:tc>
                <w:tcPr>
                  <w:tcW w:w="2127" w:type="dxa"/>
                </w:tcPr>
                <w:p w:rsidR="00AE6A6F" w:rsidRPr="0035461B" w:rsidRDefault="0035461B" w:rsidP="00C70C45">
                  <w:pPr>
                    <w:rPr>
                      <w:sz w:val="26"/>
                      <w:szCs w:val="26"/>
                      <w:lang w:val="sr-Cyrl-RS"/>
                    </w:rPr>
                  </w:pPr>
                  <w:r>
                    <w:rPr>
                      <w:sz w:val="26"/>
                      <w:szCs w:val="26"/>
                      <w:lang w:val="sr-Cyrl-RS"/>
                    </w:rPr>
                    <w:t>Потражује</w:t>
                  </w:r>
                </w:p>
              </w:tc>
            </w:tr>
            <w:tr w:rsidR="00AE6A6F" w:rsidTr="0035461B">
              <w:tc>
                <w:tcPr>
                  <w:tcW w:w="1320" w:type="dxa"/>
                </w:tcPr>
                <w:p w:rsidR="00AE6A6F" w:rsidRPr="00172E93" w:rsidRDefault="00172E93" w:rsidP="00C70C45">
                  <w:pPr>
                    <w:rPr>
                      <w:sz w:val="26"/>
                      <w:szCs w:val="26"/>
                      <w:lang w:val="sr-Cyrl-RS"/>
                    </w:rPr>
                  </w:pPr>
                  <w:r>
                    <w:rPr>
                      <w:sz w:val="26"/>
                      <w:szCs w:val="26"/>
                      <w:lang w:val="sr-Cyrl-RS"/>
                    </w:rPr>
                    <w:t>1</w:t>
                  </w:r>
                </w:p>
              </w:tc>
              <w:tc>
                <w:tcPr>
                  <w:tcW w:w="2977" w:type="dxa"/>
                </w:tcPr>
                <w:p w:rsidR="00AE6A6F" w:rsidRDefault="0035461B" w:rsidP="00C70C45">
                  <w:pPr>
                    <w:rPr>
                      <w:sz w:val="26"/>
                      <w:szCs w:val="26"/>
                    </w:rPr>
                  </w:pPr>
                  <w:r w:rsidRPr="00E40537">
                    <w:rPr>
                      <w:lang w:val="sr-Cyrl-RS"/>
                    </w:rPr>
                    <w:t xml:space="preserve">Потраживања(сродници, ПИО,РФЗ)                                        </w:t>
                  </w:r>
                </w:p>
              </w:tc>
              <w:tc>
                <w:tcPr>
                  <w:tcW w:w="2409" w:type="dxa"/>
                </w:tcPr>
                <w:p w:rsidR="00AE6A6F" w:rsidRPr="00E03CA9" w:rsidRDefault="002E5C26" w:rsidP="003D5F36">
                  <w:pPr>
                    <w:jc w:val="right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39.103.824,89</w:t>
                  </w:r>
                </w:p>
              </w:tc>
              <w:tc>
                <w:tcPr>
                  <w:tcW w:w="2127" w:type="dxa"/>
                </w:tcPr>
                <w:p w:rsidR="00AE6A6F" w:rsidRDefault="00AE6A6F" w:rsidP="003D5F36">
                  <w:pPr>
                    <w:jc w:val="right"/>
                    <w:rPr>
                      <w:sz w:val="26"/>
                      <w:szCs w:val="26"/>
                    </w:rPr>
                  </w:pPr>
                </w:p>
              </w:tc>
            </w:tr>
            <w:tr w:rsidR="00AE6A6F" w:rsidTr="0035461B">
              <w:tc>
                <w:tcPr>
                  <w:tcW w:w="1320" w:type="dxa"/>
                </w:tcPr>
                <w:p w:rsidR="00AE6A6F" w:rsidRPr="00172E93" w:rsidRDefault="00172E93" w:rsidP="00C70C45">
                  <w:pPr>
                    <w:rPr>
                      <w:sz w:val="26"/>
                      <w:szCs w:val="26"/>
                      <w:lang w:val="sr-Cyrl-RS"/>
                    </w:rPr>
                  </w:pPr>
                  <w:r>
                    <w:rPr>
                      <w:sz w:val="26"/>
                      <w:szCs w:val="26"/>
                      <w:lang w:val="sr-Cyrl-RS"/>
                    </w:rPr>
                    <w:t>3</w:t>
                  </w:r>
                </w:p>
              </w:tc>
              <w:tc>
                <w:tcPr>
                  <w:tcW w:w="2977" w:type="dxa"/>
                </w:tcPr>
                <w:p w:rsidR="00AE6A6F" w:rsidRDefault="0035461B" w:rsidP="00C70C45">
                  <w:pPr>
                    <w:rPr>
                      <w:sz w:val="26"/>
                      <w:szCs w:val="26"/>
                    </w:rPr>
                  </w:pPr>
                  <w:r w:rsidRPr="00E40537">
                    <w:rPr>
                      <w:lang w:val="sr-Cyrl-RS"/>
                    </w:rPr>
                    <w:t xml:space="preserve">Обрачунати неплаћени расходи                                                 </w:t>
                  </w:r>
                </w:p>
              </w:tc>
              <w:tc>
                <w:tcPr>
                  <w:tcW w:w="2409" w:type="dxa"/>
                </w:tcPr>
                <w:p w:rsidR="00AE6A6F" w:rsidRPr="00612977" w:rsidRDefault="00612977" w:rsidP="00612977">
                  <w:pPr>
                    <w:jc w:val="right"/>
                    <w:rPr>
                      <w:sz w:val="26"/>
                      <w:szCs w:val="26"/>
                      <w:lang w:val="sr-Cyrl-RS"/>
                    </w:rPr>
                  </w:pPr>
                  <w:r>
                    <w:rPr>
                      <w:sz w:val="26"/>
                      <w:szCs w:val="26"/>
                      <w:lang w:val="sr-Cyrl-RS"/>
                    </w:rPr>
                    <w:t>53.536.670,03</w:t>
                  </w:r>
                  <w:bookmarkStart w:id="1" w:name="_GoBack"/>
                  <w:bookmarkEnd w:id="1"/>
                </w:p>
              </w:tc>
              <w:tc>
                <w:tcPr>
                  <w:tcW w:w="2127" w:type="dxa"/>
                </w:tcPr>
                <w:p w:rsidR="00AE6A6F" w:rsidRDefault="00AE6A6F" w:rsidP="003D5F36">
                  <w:pPr>
                    <w:jc w:val="right"/>
                    <w:rPr>
                      <w:sz w:val="26"/>
                      <w:szCs w:val="26"/>
                    </w:rPr>
                  </w:pPr>
                </w:p>
              </w:tc>
            </w:tr>
            <w:tr w:rsidR="00AE6A6F" w:rsidTr="0035461B">
              <w:tc>
                <w:tcPr>
                  <w:tcW w:w="1320" w:type="dxa"/>
                </w:tcPr>
                <w:p w:rsidR="00AE6A6F" w:rsidRPr="00172E93" w:rsidRDefault="00172E93" w:rsidP="00C70C45">
                  <w:pPr>
                    <w:rPr>
                      <w:sz w:val="26"/>
                      <w:szCs w:val="26"/>
                      <w:lang w:val="sr-Cyrl-RS"/>
                    </w:rPr>
                  </w:pPr>
                  <w:r>
                    <w:rPr>
                      <w:sz w:val="26"/>
                      <w:szCs w:val="26"/>
                      <w:lang w:val="sr-Cyrl-RS"/>
                    </w:rPr>
                    <w:t>4</w:t>
                  </w:r>
                </w:p>
              </w:tc>
              <w:tc>
                <w:tcPr>
                  <w:tcW w:w="2977" w:type="dxa"/>
                </w:tcPr>
                <w:p w:rsidR="00AE6A6F" w:rsidRDefault="0035461B" w:rsidP="00C70C45">
                  <w:pPr>
                    <w:rPr>
                      <w:sz w:val="26"/>
                      <w:szCs w:val="26"/>
                    </w:rPr>
                  </w:pPr>
                  <w:proofErr w:type="spellStart"/>
                  <w:r w:rsidRPr="00E40537">
                    <w:t>Обавезе</w:t>
                  </w:r>
                  <w:proofErr w:type="spellEnd"/>
                  <w:r w:rsidRPr="00E40537">
                    <w:t xml:space="preserve"> </w:t>
                  </w:r>
                  <w:proofErr w:type="spellStart"/>
                  <w:r w:rsidRPr="00E40537">
                    <w:t>према</w:t>
                  </w:r>
                  <w:proofErr w:type="spellEnd"/>
                  <w:r w:rsidRPr="00E40537">
                    <w:t xml:space="preserve"> </w:t>
                  </w:r>
                  <w:r w:rsidRPr="00E40537">
                    <w:rPr>
                      <w:lang w:val="sr-Cyrl-RS"/>
                    </w:rPr>
                    <w:t xml:space="preserve"> </w:t>
                  </w:r>
                  <w:proofErr w:type="spellStart"/>
                  <w:r w:rsidRPr="00E40537">
                    <w:t>добављачима</w:t>
                  </w:r>
                  <w:proofErr w:type="spellEnd"/>
                  <w:r w:rsidRPr="00E40537">
                    <w:rPr>
                      <w:lang w:val="sr-Cyrl-RS"/>
                    </w:rPr>
                    <w:t xml:space="preserve">                       </w:t>
                  </w:r>
                </w:p>
              </w:tc>
              <w:tc>
                <w:tcPr>
                  <w:tcW w:w="2409" w:type="dxa"/>
                </w:tcPr>
                <w:p w:rsidR="00AE6A6F" w:rsidRDefault="00AE6A6F" w:rsidP="003D5F36">
                  <w:pPr>
                    <w:jc w:val="right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127" w:type="dxa"/>
                </w:tcPr>
                <w:p w:rsidR="00AE6A6F" w:rsidRPr="00612977" w:rsidRDefault="00612977" w:rsidP="00E03CA9">
                  <w:pPr>
                    <w:jc w:val="right"/>
                    <w:rPr>
                      <w:sz w:val="26"/>
                      <w:szCs w:val="26"/>
                      <w:lang w:val="sr-Cyrl-RS"/>
                    </w:rPr>
                  </w:pPr>
                  <w:r>
                    <w:rPr>
                      <w:sz w:val="26"/>
                      <w:szCs w:val="26"/>
                      <w:lang w:val="sr-Cyrl-RS"/>
                    </w:rPr>
                    <w:t>53.536.670,03</w:t>
                  </w:r>
                </w:p>
              </w:tc>
            </w:tr>
            <w:tr w:rsidR="00AE6A6F" w:rsidTr="0035461B">
              <w:tc>
                <w:tcPr>
                  <w:tcW w:w="1320" w:type="dxa"/>
                </w:tcPr>
                <w:p w:rsidR="00AE6A6F" w:rsidRPr="00172E93" w:rsidRDefault="00172E93" w:rsidP="00C70C45">
                  <w:pPr>
                    <w:rPr>
                      <w:sz w:val="26"/>
                      <w:szCs w:val="26"/>
                      <w:lang w:val="sr-Cyrl-RS"/>
                    </w:rPr>
                  </w:pPr>
                  <w:r>
                    <w:rPr>
                      <w:sz w:val="26"/>
                      <w:szCs w:val="26"/>
                      <w:lang w:val="sr-Cyrl-RS"/>
                    </w:rPr>
                    <w:t>5</w:t>
                  </w:r>
                </w:p>
              </w:tc>
              <w:tc>
                <w:tcPr>
                  <w:tcW w:w="2977" w:type="dxa"/>
                </w:tcPr>
                <w:p w:rsidR="00AE6A6F" w:rsidRDefault="0035461B" w:rsidP="00C70C45">
                  <w:pPr>
                    <w:rPr>
                      <w:sz w:val="26"/>
                      <w:szCs w:val="26"/>
                    </w:rPr>
                  </w:pPr>
                  <w:r w:rsidRPr="00E40537">
                    <w:rPr>
                      <w:lang w:val="sr-Cyrl-RS"/>
                    </w:rPr>
                    <w:t xml:space="preserve">Примљени аванси средства фондова               </w:t>
                  </w:r>
                </w:p>
              </w:tc>
              <w:tc>
                <w:tcPr>
                  <w:tcW w:w="2409" w:type="dxa"/>
                </w:tcPr>
                <w:p w:rsidR="00AE6A6F" w:rsidRDefault="00AE6A6F" w:rsidP="003D5F36">
                  <w:pPr>
                    <w:jc w:val="right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127" w:type="dxa"/>
                </w:tcPr>
                <w:p w:rsidR="00AE6A6F" w:rsidRPr="003D5F36" w:rsidRDefault="003D5F36" w:rsidP="003D5F36">
                  <w:pPr>
                    <w:jc w:val="right"/>
                    <w:rPr>
                      <w:sz w:val="26"/>
                      <w:szCs w:val="26"/>
                      <w:lang w:val="sr-Cyrl-RS"/>
                    </w:rPr>
                  </w:pPr>
                  <w:r>
                    <w:rPr>
                      <w:sz w:val="26"/>
                      <w:szCs w:val="26"/>
                      <w:lang w:val="sr-Cyrl-RS"/>
                    </w:rPr>
                    <w:t>960.329,74</w:t>
                  </w:r>
                </w:p>
              </w:tc>
            </w:tr>
            <w:tr w:rsidR="00AE6A6F" w:rsidTr="0035461B">
              <w:tc>
                <w:tcPr>
                  <w:tcW w:w="1320" w:type="dxa"/>
                </w:tcPr>
                <w:p w:rsidR="00AE6A6F" w:rsidRPr="00172E93" w:rsidRDefault="00172E93" w:rsidP="00C70C45">
                  <w:pPr>
                    <w:rPr>
                      <w:sz w:val="26"/>
                      <w:szCs w:val="26"/>
                      <w:lang w:val="sr-Cyrl-RS"/>
                    </w:rPr>
                  </w:pPr>
                  <w:r>
                    <w:rPr>
                      <w:sz w:val="26"/>
                      <w:szCs w:val="26"/>
                      <w:lang w:val="sr-Cyrl-RS"/>
                    </w:rPr>
                    <w:t>8</w:t>
                  </w:r>
                </w:p>
              </w:tc>
              <w:tc>
                <w:tcPr>
                  <w:tcW w:w="2977" w:type="dxa"/>
                </w:tcPr>
                <w:p w:rsidR="00AE6A6F" w:rsidRDefault="0035461B" w:rsidP="00C70C45">
                  <w:pPr>
                    <w:rPr>
                      <w:sz w:val="26"/>
                      <w:szCs w:val="26"/>
                    </w:rPr>
                  </w:pPr>
                  <w:r w:rsidRPr="00E40537">
                    <w:rPr>
                      <w:lang w:val="sr-Cyrl-RS"/>
                    </w:rPr>
                    <w:t xml:space="preserve">Обрачунати ненаплаћени приходи             </w:t>
                  </w:r>
                </w:p>
              </w:tc>
              <w:tc>
                <w:tcPr>
                  <w:tcW w:w="2409" w:type="dxa"/>
                </w:tcPr>
                <w:p w:rsidR="00AE6A6F" w:rsidRDefault="00AE6A6F" w:rsidP="003D5F36">
                  <w:pPr>
                    <w:jc w:val="right"/>
                    <w:rPr>
                      <w:sz w:val="26"/>
                      <w:szCs w:val="26"/>
                    </w:rPr>
                  </w:pPr>
                </w:p>
              </w:tc>
              <w:tc>
                <w:tcPr>
                  <w:tcW w:w="2127" w:type="dxa"/>
                </w:tcPr>
                <w:p w:rsidR="00AE6A6F" w:rsidRPr="00E03CA9" w:rsidRDefault="0082073E" w:rsidP="00E03CA9">
                  <w:pPr>
                    <w:jc w:val="right"/>
                    <w:rPr>
                      <w:sz w:val="26"/>
                      <w:szCs w:val="26"/>
                    </w:rPr>
                  </w:pPr>
                  <w:r>
                    <w:rPr>
                      <w:sz w:val="26"/>
                      <w:szCs w:val="26"/>
                    </w:rPr>
                    <w:t>38.143.495,15</w:t>
                  </w:r>
                </w:p>
              </w:tc>
            </w:tr>
          </w:tbl>
          <w:p w:rsidR="00470639" w:rsidRDefault="00470639" w:rsidP="00C70C45">
            <w:pPr>
              <w:rPr>
                <w:sz w:val="26"/>
                <w:szCs w:val="2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 w:rsidP="00C70C45">
            <w:pPr>
              <w:rPr>
                <w:sz w:val="26"/>
                <w:szCs w:val="26"/>
              </w:rPr>
            </w:pPr>
          </w:p>
        </w:tc>
        <w:tc>
          <w:tcPr>
            <w:tcW w:w="39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 w:rsidP="00C70C45">
            <w:pPr>
              <w:rPr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 w:rsidP="00C70C45">
            <w:pPr>
              <w:rPr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rFonts w:ascii="Cir Times_New_Roman" w:hAnsi="Cir Times_New_Roman"/>
              </w:rPr>
            </w:pPr>
          </w:p>
        </w:tc>
      </w:tr>
      <w:tr w:rsidR="00470639" w:rsidTr="002C258A">
        <w:trPr>
          <w:gridAfter w:val="1"/>
          <w:wAfter w:w="222" w:type="dxa"/>
          <w:trHeight w:val="330"/>
        </w:trPr>
        <w:tc>
          <w:tcPr>
            <w:tcW w:w="10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E40537" w:rsidRDefault="00470639" w:rsidP="00C70C45"/>
        </w:tc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E40537" w:rsidRDefault="00470639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39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rFonts w:ascii="Cir Times_New_Roman" w:hAnsi="Cir Times_New_Roman"/>
              </w:rPr>
            </w:pPr>
          </w:p>
        </w:tc>
      </w:tr>
      <w:tr w:rsidR="00470639" w:rsidTr="002C258A">
        <w:trPr>
          <w:gridAfter w:val="1"/>
          <w:wAfter w:w="222" w:type="dxa"/>
          <w:trHeight w:val="330"/>
        </w:trPr>
        <w:tc>
          <w:tcPr>
            <w:tcW w:w="10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E40537" w:rsidRDefault="00470639" w:rsidP="00C70C45"/>
        </w:tc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E40537" w:rsidRDefault="00470639" w:rsidP="00C70C45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 w:rsidP="00C70C45">
            <w:pPr>
              <w:rPr>
                <w:sz w:val="26"/>
                <w:szCs w:val="26"/>
              </w:rPr>
            </w:pPr>
          </w:p>
        </w:tc>
        <w:tc>
          <w:tcPr>
            <w:tcW w:w="39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 w:rsidP="00C70C45">
            <w:pPr>
              <w:rPr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rFonts w:ascii="Cir Times_New_Roman" w:hAnsi="Cir Times_New_Roman"/>
              </w:rPr>
            </w:pPr>
          </w:p>
        </w:tc>
      </w:tr>
      <w:tr w:rsidR="00470639" w:rsidTr="002C258A">
        <w:trPr>
          <w:gridAfter w:val="1"/>
          <w:wAfter w:w="222" w:type="dxa"/>
          <w:trHeight w:val="330"/>
        </w:trPr>
        <w:tc>
          <w:tcPr>
            <w:tcW w:w="10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E40537" w:rsidRDefault="00470639" w:rsidP="00484C96"/>
        </w:tc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E40537" w:rsidRDefault="00470639" w:rsidP="00C70C45">
            <w:r w:rsidRPr="00E40537">
              <w:t xml:space="preserve"> </w:t>
            </w:r>
            <w:r w:rsidRPr="00E40537">
              <w:rPr>
                <w:lang w:val="sr-Cyrl-RS"/>
              </w:rPr>
              <w:t xml:space="preserve"> </w:t>
            </w:r>
            <w:r w:rsidR="00C70C45" w:rsidRPr="00E40537">
              <w:rPr>
                <w:lang w:val="sr-Cyrl-RS"/>
              </w:rPr>
              <w:t xml:space="preserve"> </w:t>
            </w:r>
            <w:r w:rsidRPr="00E40537">
              <w:rPr>
                <w:lang w:val="sr-Cyrl-RS"/>
              </w:rPr>
              <w:t>26.</w:t>
            </w:r>
            <w:r w:rsidR="00C70C45" w:rsidRPr="00E40537">
              <w:t>351.848,98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5D1EFD" w:rsidRDefault="00470639" w:rsidP="00470639">
            <w:pPr>
              <w:rPr>
                <w:sz w:val="26"/>
                <w:szCs w:val="26"/>
                <w:lang w:val="sr-Cyrl-RS"/>
              </w:rPr>
            </w:pPr>
          </w:p>
        </w:tc>
        <w:tc>
          <w:tcPr>
            <w:tcW w:w="39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 w:rsidP="00C70C45">
            <w:pPr>
              <w:rPr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rFonts w:ascii="Cir Times_New_Roman" w:hAnsi="Cir Times_New_Roman"/>
              </w:rPr>
            </w:pPr>
          </w:p>
        </w:tc>
      </w:tr>
      <w:tr w:rsidR="00470639" w:rsidTr="002C258A">
        <w:trPr>
          <w:gridAfter w:val="1"/>
          <w:wAfter w:w="222" w:type="dxa"/>
          <w:trHeight w:val="330"/>
        </w:trPr>
        <w:tc>
          <w:tcPr>
            <w:tcW w:w="1903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E40537" w:rsidRDefault="00470639" w:rsidP="00484C96">
            <w:pPr>
              <w:rPr>
                <w:lang w:val="sr-Cyrl-RS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Pr="005D1EFD" w:rsidRDefault="00470639" w:rsidP="00C70C45">
            <w:pPr>
              <w:rPr>
                <w:sz w:val="26"/>
                <w:szCs w:val="26"/>
                <w:lang w:val="sr-Cyrl-RS"/>
              </w:rPr>
            </w:pPr>
            <w:r>
              <w:rPr>
                <w:sz w:val="26"/>
                <w:szCs w:val="26"/>
                <w:lang w:val="sr-Cyrl-RS"/>
              </w:rPr>
              <w:t xml:space="preserve">       1.295.088,63</w:t>
            </w: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Pr="005D1EFD" w:rsidRDefault="00470639" w:rsidP="00C70C45">
            <w:pPr>
              <w:rPr>
                <w:sz w:val="26"/>
                <w:szCs w:val="26"/>
                <w:lang w:val="sr-Cyrl-RS"/>
              </w:rPr>
            </w:pPr>
            <w:r>
              <w:rPr>
                <w:sz w:val="26"/>
                <w:szCs w:val="26"/>
                <w:lang w:val="sr-Cyrl-RS"/>
              </w:rPr>
              <w:t xml:space="preserve">  </w:t>
            </w:r>
          </w:p>
        </w:tc>
      </w:tr>
      <w:tr w:rsidR="00470639" w:rsidTr="002C258A">
        <w:trPr>
          <w:gridAfter w:val="1"/>
          <w:wAfter w:w="222" w:type="dxa"/>
          <w:trHeight w:val="330"/>
        </w:trPr>
        <w:tc>
          <w:tcPr>
            <w:tcW w:w="1506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E40537" w:rsidRDefault="00470639" w:rsidP="00C70C45"/>
        </w:tc>
        <w:tc>
          <w:tcPr>
            <w:tcW w:w="39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5D1EFD" w:rsidRDefault="00470639" w:rsidP="00C70C45">
            <w:pPr>
              <w:rPr>
                <w:sz w:val="26"/>
                <w:szCs w:val="26"/>
                <w:lang w:val="sr-Cyrl-RS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 w:rsidP="00C70C45">
            <w:pPr>
              <w:rPr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rFonts w:ascii="Cir Times_New_Roman" w:hAnsi="Cir Times_New_Roman"/>
              </w:rPr>
            </w:pPr>
          </w:p>
        </w:tc>
      </w:tr>
      <w:tr w:rsidR="00470639" w:rsidTr="0035461B">
        <w:trPr>
          <w:gridAfter w:val="1"/>
          <w:wAfter w:w="222" w:type="dxa"/>
          <w:trHeight w:val="330"/>
        </w:trPr>
        <w:tc>
          <w:tcPr>
            <w:tcW w:w="10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E40537" w:rsidRDefault="00470639" w:rsidP="00C70C45"/>
        </w:tc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Pr="00E40537" w:rsidRDefault="00470639" w:rsidP="00C70C45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 w:rsidP="00C70C45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39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 w:rsidP="00C70C45">
            <w:pPr>
              <w:rPr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rFonts w:ascii="Cir Times_New_Roman" w:hAnsi="Cir Times_New_Roman"/>
              </w:rPr>
            </w:pPr>
          </w:p>
        </w:tc>
      </w:tr>
      <w:tr w:rsidR="00470639" w:rsidTr="002C258A">
        <w:trPr>
          <w:trHeight w:val="330"/>
        </w:trPr>
        <w:tc>
          <w:tcPr>
            <w:tcW w:w="2061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E40537" w:rsidRDefault="00470639" w:rsidP="00C70C45">
            <w:pPr>
              <w:rPr>
                <w:lang w:val="sr-Cyrl-RS"/>
              </w:rPr>
            </w:pPr>
          </w:p>
        </w:tc>
        <w:tc>
          <w:tcPr>
            <w:tcW w:w="314" w:type="dxa"/>
            <w:vAlign w:val="bottom"/>
          </w:tcPr>
          <w:p w:rsidR="00470639" w:rsidRDefault="00470639" w:rsidP="00C70C45">
            <w:pPr>
              <w:rPr>
                <w:sz w:val="26"/>
                <w:szCs w:val="26"/>
              </w:rPr>
            </w:pPr>
          </w:p>
        </w:tc>
        <w:tc>
          <w:tcPr>
            <w:tcW w:w="222" w:type="dxa"/>
            <w:vAlign w:val="bottom"/>
          </w:tcPr>
          <w:p w:rsidR="00470639" w:rsidRDefault="00470639" w:rsidP="00C70C45">
            <w:pPr>
              <w:rPr>
                <w:sz w:val="26"/>
                <w:szCs w:val="26"/>
              </w:rPr>
            </w:pPr>
          </w:p>
        </w:tc>
      </w:tr>
      <w:tr w:rsidR="00470639" w:rsidTr="0035461B">
        <w:trPr>
          <w:gridAfter w:val="1"/>
          <w:wAfter w:w="222" w:type="dxa"/>
          <w:trHeight w:val="330"/>
        </w:trPr>
        <w:tc>
          <w:tcPr>
            <w:tcW w:w="10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E40537" w:rsidRDefault="00470639" w:rsidP="00C70C45"/>
        </w:tc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E40537" w:rsidRDefault="00470639" w:rsidP="00C70C45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 w:rsidP="00C70C45">
            <w:pPr>
              <w:rPr>
                <w:sz w:val="26"/>
                <w:szCs w:val="26"/>
              </w:rPr>
            </w:pPr>
          </w:p>
        </w:tc>
        <w:tc>
          <w:tcPr>
            <w:tcW w:w="39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rFonts w:ascii="Cir Times_New_Roman" w:hAnsi="Cir Times_New_Roman"/>
              </w:rPr>
            </w:pPr>
          </w:p>
        </w:tc>
      </w:tr>
      <w:tr w:rsidR="00470639" w:rsidTr="002C258A">
        <w:trPr>
          <w:gridAfter w:val="1"/>
          <w:wAfter w:w="222" w:type="dxa"/>
          <w:trHeight w:val="330"/>
        </w:trPr>
        <w:tc>
          <w:tcPr>
            <w:tcW w:w="10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E40537" w:rsidRDefault="00470639" w:rsidP="00484C96">
            <w:pPr>
              <w:ind w:right="-3838"/>
            </w:pPr>
          </w:p>
        </w:tc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E40537" w:rsidRDefault="00470639" w:rsidP="00C70C45">
            <w:pPr>
              <w:rPr>
                <w:lang w:val="sr-Cyrl-R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332293" w:rsidRDefault="00470639" w:rsidP="00470639">
            <w:pPr>
              <w:ind w:right="675"/>
              <w:rPr>
                <w:sz w:val="26"/>
                <w:szCs w:val="26"/>
                <w:lang w:val="sr-Cyrl-RS"/>
              </w:rPr>
            </w:pPr>
          </w:p>
        </w:tc>
        <w:tc>
          <w:tcPr>
            <w:tcW w:w="39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rFonts w:ascii="Cir Times_New_Roman" w:hAnsi="Cir Times_New_Roman"/>
              </w:rPr>
            </w:pPr>
          </w:p>
        </w:tc>
      </w:tr>
      <w:tr w:rsidR="00470639" w:rsidTr="002C258A">
        <w:trPr>
          <w:gridAfter w:val="1"/>
          <w:wAfter w:w="222" w:type="dxa"/>
          <w:trHeight w:val="80"/>
        </w:trPr>
        <w:tc>
          <w:tcPr>
            <w:tcW w:w="10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E40537" w:rsidRPr="00E40537" w:rsidRDefault="00E40537" w:rsidP="00C70C45">
            <w:pPr>
              <w:ind w:right="-6207"/>
              <w:rPr>
                <w:lang w:val="sr-Cyrl-RS"/>
              </w:rPr>
            </w:pPr>
          </w:p>
        </w:tc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E40537" w:rsidRDefault="00484C96" w:rsidP="00C70C45">
            <w:pPr>
              <w:rPr>
                <w:lang w:val="sr-Cyrl-RS"/>
              </w:rPr>
            </w:pPr>
            <w:r w:rsidRPr="00E40537">
              <w:rPr>
                <w:lang w:val="sr-Cyrl-RS"/>
              </w:rPr>
              <w:t>15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470639" w:rsidRDefault="00470639">
            <w:pPr>
              <w:rPr>
                <w:sz w:val="26"/>
                <w:szCs w:val="26"/>
                <w:lang w:val="sr-Cyrl-RS"/>
              </w:rPr>
            </w:pPr>
          </w:p>
        </w:tc>
        <w:tc>
          <w:tcPr>
            <w:tcW w:w="39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rFonts w:ascii="Cir Times_New_Roman" w:hAnsi="Cir Times_New_Roman"/>
              </w:rPr>
            </w:pPr>
          </w:p>
        </w:tc>
      </w:tr>
      <w:tr w:rsidR="00470639" w:rsidTr="002C258A">
        <w:trPr>
          <w:gridAfter w:val="1"/>
          <w:wAfter w:w="222" w:type="dxa"/>
          <w:trHeight w:val="330"/>
        </w:trPr>
        <w:tc>
          <w:tcPr>
            <w:tcW w:w="19035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E40537" w:rsidRDefault="00470639" w:rsidP="005D1EFD">
            <w:pPr>
              <w:rPr>
                <w:lang w:val="sr-Cyrl-RS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rFonts w:ascii="Cir Times_New_Roman" w:hAnsi="Cir Times_New_Roman"/>
              </w:rPr>
            </w:pPr>
          </w:p>
        </w:tc>
      </w:tr>
      <w:tr w:rsidR="00470639" w:rsidTr="002C258A">
        <w:trPr>
          <w:gridAfter w:val="1"/>
          <w:wAfter w:w="222" w:type="dxa"/>
          <w:trHeight w:val="330"/>
        </w:trPr>
        <w:tc>
          <w:tcPr>
            <w:tcW w:w="10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E40537" w:rsidRDefault="00470639" w:rsidP="00484C96"/>
        </w:tc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E40537" w:rsidRDefault="00470639"/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5D1EFD" w:rsidRDefault="00470639">
            <w:pPr>
              <w:jc w:val="right"/>
              <w:rPr>
                <w:sz w:val="26"/>
                <w:szCs w:val="26"/>
                <w:lang w:val="sr-Cyrl-RS"/>
              </w:rPr>
            </w:pPr>
          </w:p>
        </w:tc>
        <w:tc>
          <w:tcPr>
            <w:tcW w:w="39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rFonts w:ascii="Cir Times_New_Roman" w:hAnsi="Cir Times_New_Roman"/>
              </w:rPr>
            </w:pPr>
          </w:p>
        </w:tc>
      </w:tr>
      <w:tr w:rsidR="00470639" w:rsidTr="002C258A">
        <w:trPr>
          <w:gridAfter w:val="1"/>
          <w:wAfter w:w="222" w:type="dxa"/>
          <w:trHeight w:val="330"/>
        </w:trPr>
        <w:tc>
          <w:tcPr>
            <w:tcW w:w="148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E40537" w:rsidRDefault="00470639">
            <w:pPr>
              <w:rPr>
                <w:lang w:val="sr-Cyrl-R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5D1EFD" w:rsidRDefault="00470639">
            <w:pPr>
              <w:rPr>
                <w:sz w:val="26"/>
                <w:szCs w:val="26"/>
                <w:lang w:val="sr-Cyrl-RS"/>
              </w:rPr>
            </w:pPr>
          </w:p>
        </w:tc>
        <w:tc>
          <w:tcPr>
            <w:tcW w:w="39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5D1EFD" w:rsidRDefault="00470639">
            <w:pPr>
              <w:rPr>
                <w:sz w:val="26"/>
                <w:szCs w:val="26"/>
                <w:lang w:val="sr-Cyrl-RS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rFonts w:ascii="Cir Times_New_Roman" w:hAnsi="Cir Times_New_Roman"/>
              </w:rPr>
            </w:pPr>
          </w:p>
        </w:tc>
      </w:tr>
      <w:tr w:rsidR="00470639" w:rsidTr="002C258A">
        <w:trPr>
          <w:gridAfter w:val="1"/>
          <w:wAfter w:w="222" w:type="dxa"/>
          <w:trHeight w:val="330"/>
        </w:trPr>
        <w:tc>
          <w:tcPr>
            <w:tcW w:w="10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>
            <w:pPr>
              <w:rPr>
                <w:sz w:val="26"/>
                <w:szCs w:val="26"/>
                <w:lang w:val="sr-Cyrl-RS"/>
              </w:rPr>
            </w:pPr>
          </w:p>
          <w:p w:rsidR="00E736C7" w:rsidRPr="00E736C7" w:rsidRDefault="00E736C7">
            <w:pPr>
              <w:rPr>
                <w:sz w:val="26"/>
                <w:szCs w:val="26"/>
                <w:lang w:val="sr-Cyrl-RS"/>
              </w:rPr>
            </w:pPr>
          </w:p>
        </w:tc>
        <w:tc>
          <w:tcPr>
            <w:tcW w:w="42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5D1EFD" w:rsidRDefault="00470639">
            <w:pPr>
              <w:rPr>
                <w:sz w:val="26"/>
                <w:szCs w:val="26"/>
                <w:lang w:val="sr-Cyrl-RS"/>
              </w:rPr>
            </w:pPr>
          </w:p>
        </w:tc>
        <w:tc>
          <w:tcPr>
            <w:tcW w:w="39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Pr="005D1EFD" w:rsidRDefault="00470639">
            <w:pPr>
              <w:rPr>
                <w:sz w:val="26"/>
                <w:szCs w:val="26"/>
                <w:lang w:val="sr-Cyrl-RS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rFonts w:ascii="Cir Times_New_Roman" w:hAnsi="Cir Times_New_Roman"/>
              </w:rPr>
            </w:pPr>
          </w:p>
        </w:tc>
      </w:tr>
      <w:tr w:rsidR="00470639" w:rsidTr="002C258A">
        <w:trPr>
          <w:gridAfter w:val="1"/>
          <w:wAfter w:w="222" w:type="dxa"/>
          <w:trHeight w:val="330"/>
        </w:trPr>
        <w:tc>
          <w:tcPr>
            <w:tcW w:w="10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>
            <w:pPr>
              <w:rPr>
                <w:sz w:val="26"/>
                <w:szCs w:val="26"/>
                <w:lang w:val="sr-Cyrl-RS"/>
              </w:rPr>
            </w:pPr>
          </w:p>
          <w:p w:rsidR="008308A2" w:rsidRDefault="008308A2">
            <w:pPr>
              <w:rPr>
                <w:sz w:val="26"/>
                <w:szCs w:val="26"/>
                <w:lang w:val="sr-Cyrl-RS"/>
              </w:rPr>
            </w:pPr>
          </w:p>
          <w:p w:rsidR="008308A2" w:rsidRDefault="008308A2">
            <w:pPr>
              <w:rPr>
                <w:sz w:val="26"/>
                <w:szCs w:val="26"/>
                <w:lang w:val="sr-Latn-RS"/>
              </w:rPr>
            </w:pPr>
          </w:p>
          <w:p w:rsidR="005C6CD1" w:rsidRDefault="005C6CD1">
            <w:pPr>
              <w:rPr>
                <w:sz w:val="26"/>
                <w:szCs w:val="26"/>
                <w:lang w:val="sr-Latn-RS"/>
              </w:rPr>
            </w:pPr>
          </w:p>
          <w:p w:rsidR="005C6CD1" w:rsidRPr="005C6CD1" w:rsidRDefault="005C6CD1">
            <w:pPr>
              <w:rPr>
                <w:sz w:val="26"/>
                <w:szCs w:val="26"/>
                <w:lang w:val="sr-Latn-RS"/>
              </w:rPr>
            </w:pPr>
          </w:p>
          <w:p w:rsidR="007D3E97" w:rsidRDefault="007D3E97">
            <w:pPr>
              <w:rPr>
                <w:sz w:val="26"/>
                <w:szCs w:val="26"/>
                <w:lang w:val="sr-Cyrl-RS"/>
              </w:rPr>
            </w:pPr>
          </w:p>
          <w:p w:rsidR="007D3E97" w:rsidRDefault="007D3E97">
            <w:pPr>
              <w:rPr>
                <w:sz w:val="26"/>
                <w:szCs w:val="26"/>
                <w:lang w:val="sr-Cyrl-RS"/>
              </w:rPr>
            </w:pPr>
          </w:p>
          <w:p w:rsidR="007D3E97" w:rsidRDefault="007D3E97">
            <w:pPr>
              <w:rPr>
                <w:sz w:val="26"/>
                <w:szCs w:val="26"/>
                <w:lang w:val="sr-Cyrl-RS"/>
              </w:rPr>
            </w:pPr>
          </w:p>
          <w:p w:rsidR="008308A2" w:rsidRPr="0090026C" w:rsidRDefault="008308A2">
            <w:pPr>
              <w:rPr>
                <w:sz w:val="26"/>
                <w:szCs w:val="26"/>
                <w:lang w:val="sr-Cyrl-RS"/>
              </w:rPr>
            </w:pPr>
          </w:p>
        </w:tc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39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rFonts w:ascii="Cir Times_New_Roman" w:hAnsi="Cir Times_New_Roman"/>
              </w:rPr>
            </w:pPr>
          </w:p>
        </w:tc>
      </w:tr>
      <w:tr w:rsidR="00470639" w:rsidTr="002C258A">
        <w:trPr>
          <w:gridAfter w:val="1"/>
          <w:wAfter w:w="222" w:type="dxa"/>
          <w:trHeight w:val="330"/>
        </w:trPr>
        <w:tc>
          <w:tcPr>
            <w:tcW w:w="10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Pr="00CB28A2" w:rsidRDefault="0090026C" w:rsidP="005C6CD1">
            <w:pPr>
              <w:rPr>
                <w:sz w:val="26"/>
                <w:szCs w:val="26"/>
                <w:lang w:val="sr-Cyrl-RS"/>
              </w:rPr>
            </w:pPr>
            <w:r>
              <w:rPr>
                <w:kern w:val="18"/>
                <w:lang w:val="sr-Cyrl-RS"/>
              </w:rPr>
              <w:lastRenderedPageBreak/>
              <w:t>7.ПОПИСНА ЛИСТА ГОТОВИНЕ И ГОТОВИНСКИХ ЕКВИВАЛЕНАТА НА ДАН 31.12.20</w:t>
            </w:r>
            <w:r w:rsidR="0002563B">
              <w:rPr>
                <w:kern w:val="18"/>
                <w:lang w:val="sr-Cyrl-RS"/>
              </w:rPr>
              <w:t>2</w:t>
            </w:r>
            <w:r w:rsidR="005C6CD1">
              <w:rPr>
                <w:kern w:val="18"/>
                <w:lang w:val="sr-Latn-RS"/>
              </w:rPr>
              <w:t>2</w:t>
            </w:r>
            <w:r w:rsidR="0035461B">
              <w:rPr>
                <w:kern w:val="18"/>
                <w:lang w:val="sr-Cyrl-RS"/>
              </w:rPr>
              <w:t xml:space="preserve">   </w:t>
            </w:r>
            <w:r>
              <w:rPr>
                <w:kern w:val="18"/>
                <w:lang w:val="sr-Cyrl-RS"/>
              </w:rPr>
              <w:t>ГОДИНЕ</w:t>
            </w:r>
          </w:p>
        </w:tc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39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rFonts w:ascii="Cir Times_New_Roman" w:hAnsi="Cir Times_New_Roman"/>
              </w:rPr>
            </w:pPr>
          </w:p>
        </w:tc>
      </w:tr>
      <w:tr w:rsidR="00470639" w:rsidTr="002C258A">
        <w:trPr>
          <w:gridAfter w:val="1"/>
          <w:wAfter w:w="222" w:type="dxa"/>
          <w:trHeight w:val="330"/>
        </w:trPr>
        <w:tc>
          <w:tcPr>
            <w:tcW w:w="10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39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rFonts w:ascii="Cir Times_New_Roman" w:hAnsi="Cir Times_New_Roman"/>
              </w:rPr>
            </w:pPr>
          </w:p>
        </w:tc>
      </w:tr>
      <w:tr w:rsidR="00470639" w:rsidTr="002C258A">
        <w:trPr>
          <w:gridAfter w:val="1"/>
          <w:wAfter w:w="222" w:type="dxa"/>
          <w:trHeight w:val="330"/>
        </w:trPr>
        <w:tc>
          <w:tcPr>
            <w:tcW w:w="10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tbl>
            <w:tblPr>
              <w:tblStyle w:val="TableGrid"/>
              <w:tblpPr w:leftFromText="180" w:rightFromText="180" w:vertAnchor="text" w:horzAnchor="margin" w:tblpY="57"/>
              <w:tblW w:w="10485" w:type="dxa"/>
              <w:tblLayout w:type="fixed"/>
              <w:tblLook w:val="04A0" w:firstRow="1" w:lastRow="0" w:firstColumn="1" w:lastColumn="0" w:noHBand="0" w:noVBand="1"/>
            </w:tblPr>
            <w:tblGrid>
              <w:gridCol w:w="562"/>
              <w:gridCol w:w="1226"/>
              <w:gridCol w:w="1326"/>
              <w:gridCol w:w="1189"/>
              <w:gridCol w:w="1199"/>
              <w:gridCol w:w="1297"/>
              <w:gridCol w:w="1276"/>
              <w:gridCol w:w="709"/>
              <w:gridCol w:w="850"/>
              <w:gridCol w:w="851"/>
            </w:tblGrid>
            <w:tr w:rsidR="002C258A" w:rsidTr="002C258A">
              <w:tc>
                <w:tcPr>
                  <w:tcW w:w="562" w:type="dxa"/>
                </w:tcPr>
                <w:p w:rsidR="0090026C" w:rsidRDefault="0090026C" w:rsidP="00BC7B06">
                  <w:pPr>
                    <w:jc w:val="both"/>
                    <w:rPr>
                      <w:kern w:val="18"/>
                      <w:lang w:val="sr-Cyrl-RS"/>
                    </w:rPr>
                  </w:pPr>
                  <w:r>
                    <w:rPr>
                      <w:kern w:val="18"/>
                      <w:lang w:val="sr-Cyrl-RS"/>
                    </w:rPr>
                    <w:t>Р.бр.</w:t>
                  </w:r>
                </w:p>
              </w:tc>
              <w:tc>
                <w:tcPr>
                  <w:tcW w:w="1226" w:type="dxa"/>
                </w:tcPr>
                <w:p w:rsidR="0090026C" w:rsidRPr="0090026C" w:rsidRDefault="0090026C" w:rsidP="00BC7B06">
                  <w:pPr>
                    <w:jc w:val="both"/>
                    <w:rPr>
                      <w:b/>
                      <w:kern w:val="18"/>
                      <w:lang w:val="sr-Cyrl-RS"/>
                    </w:rPr>
                  </w:pPr>
                  <w:r w:rsidRPr="0090026C">
                    <w:rPr>
                      <w:b/>
                      <w:kern w:val="18"/>
                      <w:lang w:val="sr-Cyrl-RS"/>
                    </w:rPr>
                    <w:t>Рачун</w:t>
                  </w:r>
                </w:p>
              </w:tc>
              <w:tc>
                <w:tcPr>
                  <w:tcW w:w="1326" w:type="dxa"/>
                </w:tcPr>
                <w:p w:rsidR="0090026C" w:rsidRPr="009D0A74" w:rsidRDefault="0090026C" w:rsidP="00BC7B0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 w:rsidRPr="009D0A74">
                    <w:rPr>
                      <w:kern w:val="18"/>
                      <w:sz w:val="20"/>
                      <w:szCs w:val="20"/>
                      <w:lang w:val="sr-Cyrl-RS"/>
                    </w:rPr>
                    <w:t>Назив рачуна-исправе о стању</w:t>
                  </w:r>
                </w:p>
              </w:tc>
              <w:tc>
                <w:tcPr>
                  <w:tcW w:w="1189" w:type="dxa"/>
                </w:tcPr>
                <w:p w:rsidR="0090026C" w:rsidRPr="009D0A74" w:rsidRDefault="0090026C" w:rsidP="00BC7B0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 w:rsidRPr="009D0A74">
                    <w:rPr>
                      <w:kern w:val="18"/>
                      <w:sz w:val="20"/>
                      <w:szCs w:val="20"/>
                      <w:lang w:val="sr-Cyrl-RS"/>
                    </w:rPr>
                    <w:t>Стање по попису –износ у валути</w:t>
                  </w:r>
                </w:p>
              </w:tc>
              <w:tc>
                <w:tcPr>
                  <w:tcW w:w="1199" w:type="dxa"/>
                </w:tcPr>
                <w:p w:rsidR="0090026C" w:rsidRPr="009D0A74" w:rsidRDefault="0090026C" w:rsidP="00BC7B0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 w:rsidRPr="009D0A74">
                    <w:rPr>
                      <w:kern w:val="18"/>
                      <w:sz w:val="20"/>
                      <w:szCs w:val="20"/>
                      <w:lang w:val="sr-Cyrl-RS"/>
                    </w:rPr>
                    <w:t>Стање по попису –износ у динарима</w:t>
                  </w:r>
                </w:p>
              </w:tc>
              <w:tc>
                <w:tcPr>
                  <w:tcW w:w="1297" w:type="dxa"/>
                </w:tcPr>
                <w:p w:rsidR="0090026C" w:rsidRPr="009D0A74" w:rsidRDefault="0090026C" w:rsidP="00BC7B0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 w:rsidRPr="009D0A74">
                    <w:rPr>
                      <w:kern w:val="18"/>
                      <w:sz w:val="20"/>
                      <w:szCs w:val="20"/>
                      <w:lang w:val="sr-Cyrl-RS"/>
                    </w:rPr>
                    <w:t>Стање по књигама –износ у валути</w:t>
                  </w:r>
                </w:p>
              </w:tc>
              <w:tc>
                <w:tcPr>
                  <w:tcW w:w="1276" w:type="dxa"/>
                </w:tcPr>
                <w:p w:rsidR="0090026C" w:rsidRPr="009D0A74" w:rsidRDefault="0090026C" w:rsidP="00BC7B0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 w:rsidRPr="009D0A74">
                    <w:rPr>
                      <w:kern w:val="18"/>
                      <w:sz w:val="20"/>
                      <w:szCs w:val="20"/>
                      <w:lang w:val="sr-Cyrl-RS"/>
                    </w:rPr>
                    <w:t>Стање по књигама–износ у динарима</w:t>
                  </w:r>
                </w:p>
              </w:tc>
              <w:tc>
                <w:tcPr>
                  <w:tcW w:w="709" w:type="dxa"/>
                </w:tcPr>
                <w:p w:rsidR="0090026C" w:rsidRPr="009D0A74" w:rsidRDefault="0090026C" w:rsidP="00BC7B0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 w:rsidRPr="009D0A74">
                    <w:rPr>
                      <w:kern w:val="18"/>
                      <w:sz w:val="20"/>
                      <w:szCs w:val="20"/>
                      <w:lang w:val="sr-Cyrl-RS"/>
                    </w:rPr>
                    <w:t>Више</w:t>
                  </w:r>
                </w:p>
              </w:tc>
              <w:tc>
                <w:tcPr>
                  <w:tcW w:w="850" w:type="dxa"/>
                </w:tcPr>
                <w:p w:rsidR="0090026C" w:rsidRPr="009D0A74" w:rsidRDefault="0090026C" w:rsidP="00BC7B0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 w:rsidRPr="009D0A74">
                    <w:rPr>
                      <w:kern w:val="18"/>
                      <w:sz w:val="20"/>
                      <w:szCs w:val="20"/>
                      <w:lang w:val="sr-Cyrl-RS"/>
                    </w:rPr>
                    <w:t>Мање</w:t>
                  </w:r>
                </w:p>
              </w:tc>
              <w:tc>
                <w:tcPr>
                  <w:tcW w:w="851" w:type="dxa"/>
                </w:tcPr>
                <w:p w:rsidR="0090026C" w:rsidRPr="009D0A74" w:rsidRDefault="0090026C" w:rsidP="00BC7B0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 w:rsidRPr="009D0A74">
                    <w:rPr>
                      <w:kern w:val="18"/>
                      <w:sz w:val="20"/>
                      <w:szCs w:val="20"/>
                      <w:lang w:val="sr-Cyrl-RS"/>
                    </w:rPr>
                    <w:t>Извештај комисије</w:t>
                  </w:r>
                </w:p>
              </w:tc>
            </w:tr>
            <w:tr w:rsidR="002C258A" w:rsidTr="002C258A">
              <w:tc>
                <w:tcPr>
                  <w:tcW w:w="562" w:type="dxa"/>
                </w:tcPr>
                <w:p w:rsidR="0090026C" w:rsidRPr="00447EF5" w:rsidRDefault="0090026C" w:rsidP="00BC7B06">
                  <w:pPr>
                    <w:jc w:val="center"/>
                    <w:rPr>
                      <w:b/>
                      <w:kern w:val="18"/>
                      <w:lang w:val="sr-Cyrl-RS"/>
                    </w:rPr>
                  </w:pPr>
                  <w:r w:rsidRPr="00447EF5">
                    <w:rPr>
                      <w:b/>
                      <w:kern w:val="18"/>
                      <w:lang w:val="sr-Cyrl-RS"/>
                    </w:rPr>
                    <w:t>1</w:t>
                  </w:r>
                </w:p>
              </w:tc>
              <w:tc>
                <w:tcPr>
                  <w:tcW w:w="1226" w:type="dxa"/>
                </w:tcPr>
                <w:p w:rsidR="0090026C" w:rsidRPr="0090026C" w:rsidRDefault="0090026C" w:rsidP="00BC7B06">
                  <w:pPr>
                    <w:jc w:val="center"/>
                    <w:rPr>
                      <w:b/>
                      <w:kern w:val="18"/>
                      <w:lang w:val="sr-Cyrl-RS"/>
                    </w:rPr>
                  </w:pPr>
                  <w:r w:rsidRPr="0090026C">
                    <w:rPr>
                      <w:b/>
                      <w:kern w:val="18"/>
                      <w:lang w:val="sr-Cyrl-RS"/>
                    </w:rPr>
                    <w:t>2</w:t>
                  </w:r>
                </w:p>
              </w:tc>
              <w:tc>
                <w:tcPr>
                  <w:tcW w:w="1326" w:type="dxa"/>
                </w:tcPr>
                <w:p w:rsidR="0090026C" w:rsidRPr="00447EF5" w:rsidRDefault="0090026C" w:rsidP="00BC7B06">
                  <w:pPr>
                    <w:jc w:val="center"/>
                    <w:rPr>
                      <w:b/>
                      <w:kern w:val="18"/>
                      <w:lang w:val="sr-Cyrl-RS"/>
                    </w:rPr>
                  </w:pPr>
                  <w:r w:rsidRPr="00447EF5">
                    <w:rPr>
                      <w:b/>
                      <w:kern w:val="18"/>
                      <w:lang w:val="sr-Cyrl-RS"/>
                    </w:rPr>
                    <w:t>3</w:t>
                  </w:r>
                </w:p>
              </w:tc>
              <w:tc>
                <w:tcPr>
                  <w:tcW w:w="1189" w:type="dxa"/>
                </w:tcPr>
                <w:p w:rsidR="0090026C" w:rsidRPr="00447EF5" w:rsidRDefault="0090026C" w:rsidP="00BC7B06">
                  <w:pPr>
                    <w:jc w:val="center"/>
                    <w:rPr>
                      <w:b/>
                      <w:kern w:val="18"/>
                      <w:lang w:val="sr-Cyrl-RS"/>
                    </w:rPr>
                  </w:pPr>
                  <w:r w:rsidRPr="00447EF5">
                    <w:rPr>
                      <w:b/>
                      <w:kern w:val="18"/>
                      <w:lang w:val="sr-Cyrl-RS"/>
                    </w:rPr>
                    <w:t>4</w:t>
                  </w:r>
                </w:p>
              </w:tc>
              <w:tc>
                <w:tcPr>
                  <w:tcW w:w="1199" w:type="dxa"/>
                </w:tcPr>
                <w:p w:rsidR="0090026C" w:rsidRPr="00447EF5" w:rsidRDefault="0090026C" w:rsidP="00BC7B06">
                  <w:pPr>
                    <w:jc w:val="center"/>
                    <w:rPr>
                      <w:b/>
                      <w:kern w:val="18"/>
                      <w:lang w:val="sr-Cyrl-RS"/>
                    </w:rPr>
                  </w:pPr>
                  <w:r w:rsidRPr="00447EF5">
                    <w:rPr>
                      <w:b/>
                      <w:kern w:val="18"/>
                      <w:lang w:val="sr-Cyrl-RS"/>
                    </w:rPr>
                    <w:t>5</w:t>
                  </w:r>
                </w:p>
              </w:tc>
              <w:tc>
                <w:tcPr>
                  <w:tcW w:w="1297" w:type="dxa"/>
                </w:tcPr>
                <w:p w:rsidR="0090026C" w:rsidRPr="00447EF5" w:rsidRDefault="0090026C" w:rsidP="00BC7B06">
                  <w:pPr>
                    <w:jc w:val="center"/>
                    <w:rPr>
                      <w:b/>
                      <w:kern w:val="18"/>
                      <w:lang w:val="sr-Cyrl-RS"/>
                    </w:rPr>
                  </w:pPr>
                  <w:r w:rsidRPr="00447EF5">
                    <w:rPr>
                      <w:b/>
                      <w:kern w:val="18"/>
                      <w:lang w:val="sr-Cyrl-RS"/>
                    </w:rPr>
                    <w:t>6</w:t>
                  </w:r>
                </w:p>
              </w:tc>
              <w:tc>
                <w:tcPr>
                  <w:tcW w:w="1276" w:type="dxa"/>
                </w:tcPr>
                <w:p w:rsidR="0090026C" w:rsidRPr="00447EF5" w:rsidRDefault="0090026C" w:rsidP="00BC7B06">
                  <w:pPr>
                    <w:jc w:val="center"/>
                    <w:rPr>
                      <w:b/>
                      <w:kern w:val="18"/>
                      <w:lang w:val="sr-Cyrl-RS"/>
                    </w:rPr>
                  </w:pPr>
                  <w:r w:rsidRPr="00447EF5">
                    <w:rPr>
                      <w:b/>
                      <w:kern w:val="18"/>
                      <w:lang w:val="sr-Cyrl-RS"/>
                    </w:rPr>
                    <w:t>7</w:t>
                  </w:r>
                </w:p>
              </w:tc>
              <w:tc>
                <w:tcPr>
                  <w:tcW w:w="709" w:type="dxa"/>
                </w:tcPr>
                <w:p w:rsidR="0090026C" w:rsidRPr="00447EF5" w:rsidRDefault="0090026C" w:rsidP="00BC7B06">
                  <w:pPr>
                    <w:jc w:val="center"/>
                    <w:rPr>
                      <w:b/>
                      <w:kern w:val="18"/>
                      <w:lang w:val="sr-Cyrl-RS"/>
                    </w:rPr>
                  </w:pPr>
                  <w:r w:rsidRPr="00447EF5">
                    <w:rPr>
                      <w:b/>
                      <w:kern w:val="18"/>
                      <w:lang w:val="sr-Cyrl-RS"/>
                    </w:rPr>
                    <w:t>8</w:t>
                  </w:r>
                </w:p>
              </w:tc>
              <w:tc>
                <w:tcPr>
                  <w:tcW w:w="850" w:type="dxa"/>
                </w:tcPr>
                <w:p w:rsidR="0090026C" w:rsidRPr="00447EF5" w:rsidRDefault="0090026C" w:rsidP="00BC7B06">
                  <w:pPr>
                    <w:jc w:val="center"/>
                    <w:rPr>
                      <w:b/>
                      <w:kern w:val="18"/>
                      <w:lang w:val="sr-Cyrl-RS"/>
                    </w:rPr>
                  </w:pPr>
                  <w:r w:rsidRPr="00447EF5">
                    <w:rPr>
                      <w:b/>
                      <w:kern w:val="18"/>
                      <w:lang w:val="sr-Cyrl-RS"/>
                    </w:rPr>
                    <w:t>9</w:t>
                  </w:r>
                </w:p>
              </w:tc>
              <w:tc>
                <w:tcPr>
                  <w:tcW w:w="851" w:type="dxa"/>
                </w:tcPr>
                <w:p w:rsidR="0090026C" w:rsidRPr="00447EF5" w:rsidRDefault="0090026C" w:rsidP="00BC7B06">
                  <w:pPr>
                    <w:jc w:val="center"/>
                    <w:rPr>
                      <w:b/>
                      <w:kern w:val="18"/>
                      <w:lang w:val="sr-Cyrl-RS"/>
                    </w:rPr>
                  </w:pPr>
                  <w:r w:rsidRPr="00447EF5">
                    <w:rPr>
                      <w:b/>
                      <w:kern w:val="18"/>
                      <w:lang w:val="sr-Cyrl-RS"/>
                    </w:rPr>
                    <w:t>10</w:t>
                  </w:r>
                </w:p>
              </w:tc>
            </w:tr>
            <w:tr w:rsidR="002C258A" w:rsidTr="002C258A">
              <w:tc>
                <w:tcPr>
                  <w:tcW w:w="562" w:type="dxa"/>
                </w:tcPr>
                <w:p w:rsidR="0090026C" w:rsidRPr="00447EF5" w:rsidRDefault="0090026C" w:rsidP="00BC7B0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1.</w:t>
                  </w:r>
                </w:p>
              </w:tc>
              <w:tc>
                <w:tcPr>
                  <w:tcW w:w="1226" w:type="dxa"/>
                </w:tcPr>
                <w:p w:rsidR="0090026C" w:rsidRPr="0090026C" w:rsidRDefault="0090026C" w:rsidP="00BC7B06">
                  <w:pPr>
                    <w:jc w:val="both"/>
                    <w:rPr>
                      <w:b/>
                      <w:kern w:val="18"/>
                      <w:sz w:val="20"/>
                      <w:szCs w:val="20"/>
                      <w:lang w:val="sr-Cyrl-RS"/>
                    </w:rPr>
                  </w:pPr>
                  <w:r w:rsidRPr="0090026C">
                    <w:rPr>
                      <w:b/>
                      <w:kern w:val="18"/>
                      <w:sz w:val="20"/>
                      <w:szCs w:val="20"/>
                      <w:lang w:val="sr-Cyrl-RS"/>
                    </w:rPr>
                    <w:t>121111</w:t>
                  </w:r>
                </w:p>
              </w:tc>
              <w:tc>
                <w:tcPr>
                  <w:tcW w:w="1326" w:type="dxa"/>
                </w:tcPr>
                <w:p w:rsidR="0090026C" w:rsidRPr="002E5C26" w:rsidRDefault="00B604A1" w:rsidP="00BC7B06">
                  <w:pPr>
                    <w:jc w:val="both"/>
                    <w:rPr>
                      <w:b/>
                      <w:kern w:val="18"/>
                      <w:sz w:val="20"/>
                      <w:szCs w:val="20"/>
                      <w:lang w:val="sr-Cyrl-RS"/>
                    </w:rPr>
                  </w:pPr>
                  <w:r w:rsidRPr="002E5C26">
                    <w:rPr>
                      <w:b/>
                      <w:kern w:val="18"/>
                      <w:sz w:val="20"/>
                      <w:szCs w:val="20"/>
                      <w:lang w:val="sr-Cyrl-RS"/>
                    </w:rPr>
                    <w:t xml:space="preserve">Евиденциони подрачуни </w:t>
                  </w:r>
                </w:p>
              </w:tc>
              <w:tc>
                <w:tcPr>
                  <w:tcW w:w="1189" w:type="dxa"/>
                </w:tcPr>
                <w:p w:rsidR="0090026C" w:rsidRPr="00447EF5" w:rsidRDefault="0090026C" w:rsidP="00BC7B0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1199" w:type="dxa"/>
                </w:tcPr>
                <w:p w:rsidR="0090026C" w:rsidRPr="00447EF5" w:rsidRDefault="0090026C" w:rsidP="00BC7B0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1297" w:type="dxa"/>
                </w:tcPr>
                <w:p w:rsidR="0090026C" w:rsidRPr="00447EF5" w:rsidRDefault="0090026C" w:rsidP="00BC7B0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1276" w:type="dxa"/>
                </w:tcPr>
                <w:p w:rsidR="0090026C" w:rsidRPr="00447EF5" w:rsidRDefault="0090026C" w:rsidP="00BC7B0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709" w:type="dxa"/>
                </w:tcPr>
                <w:p w:rsidR="0090026C" w:rsidRPr="00447EF5" w:rsidRDefault="0090026C" w:rsidP="00BC7B0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850" w:type="dxa"/>
                </w:tcPr>
                <w:p w:rsidR="0090026C" w:rsidRPr="00447EF5" w:rsidRDefault="0090026C" w:rsidP="00BC7B0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851" w:type="dxa"/>
                </w:tcPr>
                <w:p w:rsidR="0090026C" w:rsidRPr="00447EF5" w:rsidRDefault="0090026C" w:rsidP="00BC7B0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</w:tr>
            <w:tr w:rsidR="002E5C26" w:rsidTr="002C258A">
              <w:tc>
                <w:tcPr>
                  <w:tcW w:w="562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1226" w:type="dxa"/>
                </w:tcPr>
                <w:p w:rsidR="002E5C26" w:rsidRPr="0090026C" w:rsidRDefault="002E5C26" w:rsidP="002E5C26">
                  <w:pPr>
                    <w:jc w:val="both"/>
                    <w:rPr>
                      <w:b/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b/>
                      <w:kern w:val="18"/>
                      <w:sz w:val="20"/>
                      <w:szCs w:val="20"/>
                      <w:lang w:val="sr-Cyrl-RS"/>
                    </w:rPr>
                    <w:t>001550401</w:t>
                  </w:r>
                </w:p>
              </w:tc>
              <w:tc>
                <w:tcPr>
                  <w:tcW w:w="1326" w:type="dxa"/>
                </w:tcPr>
                <w:p w:rsidR="002E5C26" w:rsidRPr="00B604A1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 xml:space="preserve">Сродници </w:t>
                  </w:r>
                </w:p>
              </w:tc>
              <w:tc>
                <w:tcPr>
                  <w:tcW w:w="1189" w:type="dxa"/>
                </w:tcPr>
                <w:p w:rsidR="002E5C26" w:rsidRPr="002E5C26" w:rsidRDefault="002E5C26" w:rsidP="002E5C26">
                  <w:pPr>
                    <w:jc w:val="right"/>
                    <w:rPr>
                      <w:kern w:val="18"/>
                      <w:sz w:val="18"/>
                      <w:szCs w:val="18"/>
                      <w:lang w:val="sr-Latn-RS"/>
                    </w:rPr>
                  </w:pPr>
                  <w:r>
                    <w:rPr>
                      <w:kern w:val="18"/>
                      <w:sz w:val="18"/>
                      <w:szCs w:val="18"/>
                      <w:lang w:val="sr-Latn-RS"/>
                    </w:rPr>
                    <w:t>1.846.577,04</w:t>
                  </w:r>
                </w:p>
              </w:tc>
              <w:tc>
                <w:tcPr>
                  <w:tcW w:w="1199" w:type="dxa"/>
                </w:tcPr>
                <w:p w:rsidR="002E5C26" w:rsidRPr="002E5C26" w:rsidRDefault="002E5C26" w:rsidP="002E5C26">
                  <w:pPr>
                    <w:jc w:val="right"/>
                    <w:rPr>
                      <w:kern w:val="18"/>
                      <w:sz w:val="18"/>
                      <w:szCs w:val="18"/>
                      <w:lang w:val="sr-Latn-RS"/>
                    </w:rPr>
                  </w:pPr>
                  <w:r>
                    <w:rPr>
                      <w:kern w:val="18"/>
                      <w:sz w:val="18"/>
                      <w:szCs w:val="18"/>
                      <w:lang w:val="sr-Latn-RS"/>
                    </w:rPr>
                    <w:t>1.846.577,04</w:t>
                  </w:r>
                </w:p>
              </w:tc>
              <w:tc>
                <w:tcPr>
                  <w:tcW w:w="1297" w:type="dxa"/>
                </w:tcPr>
                <w:p w:rsidR="002E5C26" w:rsidRPr="002E5C26" w:rsidRDefault="002E5C26" w:rsidP="002E5C26">
                  <w:pPr>
                    <w:jc w:val="right"/>
                    <w:rPr>
                      <w:kern w:val="18"/>
                      <w:sz w:val="18"/>
                      <w:szCs w:val="18"/>
                      <w:lang w:val="sr-Latn-RS"/>
                    </w:rPr>
                  </w:pPr>
                  <w:r>
                    <w:rPr>
                      <w:kern w:val="18"/>
                      <w:sz w:val="18"/>
                      <w:szCs w:val="18"/>
                      <w:lang w:val="sr-Latn-RS"/>
                    </w:rPr>
                    <w:t>1.846.577,04</w:t>
                  </w:r>
                </w:p>
              </w:tc>
              <w:tc>
                <w:tcPr>
                  <w:tcW w:w="1276" w:type="dxa"/>
                </w:tcPr>
                <w:p w:rsidR="002E5C26" w:rsidRPr="002E5C26" w:rsidRDefault="002E5C26" w:rsidP="002E5C26">
                  <w:pPr>
                    <w:jc w:val="right"/>
                    <w:rPr>
                      <w:kern w:val="18"/>
                      <w:sz w:val="18"/>
                      <w:szCs w:val="18"/>
                      <w:lang w:val="sr-Latn-RS"/>
                    </w:rPr>
                  </w:pPr>
                  <w:r>
                    <w:rPr>
                      <w:kern w:val="18"/>
                      <w:sz w:val="18"/>
                      <w:szCs w:val="18"/>
                      <w:lang w:val="sr-Latn-RS"/>
                    </w:rPr>
                    <w:t>1.846.577,04</w:t>
                  </w:r>
                </w:p>
              </w:tc>
              <w:tc>
                <w:tcPr>
                  <w:tcW w:w="709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850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 xml:space="preserve">0,00 </w:t>
                  </w:r>
                </w:p>
              </w:tc>
              <w:tc>
                <w:tcPr>
                  <w:tcW w:w="851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</w:tr>
            <w:tr w:rsidR="002E5C26" w:rsidTr="002C258A">
              <w:tc>
                <w:tcPr>
                  <w:tcW w:w="562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1226" w:type="dxa"/>
                </w:tcPr>
                <w:p w:rsidR="002E5C26" w:rsidRPr="0090026C" w:rsidRDefault="002E5C26" w:rsidP="002E5C26">
                  <w:pPr>
                    <w:jc w:val="both"/>
                    <w:rPr>
                      <w:b/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b/>
                      <w:kern w:val="18"/>
                      <w:sz w:val="20"/>
                      <w:szCs w:val="20"/>
                      <w:lang w:val="sr-Cyrl-RS"/>
                    </w:rPr>
                    <w:t>001550403</w:t>
                  </w:r>
                </w:p>
              </w:tc>
              <w:tc>
                <w:tcPr>
                  <w:tcW w:w="1326" w:type="dxa"/>
                </w:tcPr>
                <w:p w:rsidR="002E5C26" w:rsidRPr="00B604A1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РФЗ</w:t>
                  </w:r>
                </w:p>
              </w:tc>
              <w:tc>
                <w:tcPr>
                  <w:tcW w:w="1189" w:type="dxa"/>
                </w:tcPr>
                <w:p w:rsidR="002E5C26" w:rsidRPr="002E5C26" w:rsidRDefault="002E5C26" w:rsidP="002E5C26">
                  <w:pPr>
                    <w:jc w:val="right"/>
                    <w:rPr>
                      <w:kern w:val="18"/>
                      <w:sz w:val="18"/>
                      <w:szCs w:val="18"/>
                      <w:lang w:val="sr-Latn-RS"/>
                    </w:rPr>
                  </w:pPr>
                  <w:r>
                    <w:rPr>
                      <w:kern w:val="18"/>
                      <w:sz w:val="18"/>
                      <w:szCs w:val="18"/>
                      <w:lang w:val="sr-Latn-RS"/>
                    </w:rPr>
                    <w:t>491.869,78</w:t>
                  </w:r>
                </w:p>
              </w:tc>
              <w:tc>
                <w:tcPr>
                  <w:tcW w:w="1199" w:type="dxa"/>
                </w:tcPr>
                <w:p w:rsidR="002E5C26" w:rsidRPr="002E5C26" w:rsidRDefault="002E5C26" w:rsidP="002E5C26">
                  <w:pPr>
                    <w:jc w:val="right"/>
                    <w:rPr>
                      <w:kern w:val="18"/>
                      <w:sz w:val="18"/>
                      <w:szCs w:val="18"/>
                      <w:lang w:val="sr-Latn-RS"/>
                    </w:rPr>
                  </w:pPr>
                  <w:r>
                    <w:rPr>
                      <w:kern w:val="18"/>
                      <w:sz w:val="18"/>
                      <w:szCs w:val="18"/>
                      <w:lang w:val="sr-Latn-RS"/>
                    </w:rPr>
                    <w:t>491.869,78</w:t>
                  </w:r>
                </w:p>
              </w:tc>
              <w:tc>
                <w:tcPr>
                  <w:tcW w:w="1297" w:type="dxa"/>
                </w:tcPr>
                <w:p w:rsidR="002E5C26" w:rsidRPr="002E5C26" w:rsidRDefault="002E5C26" w:rsidP="002E5C26">
                  <w:pPr>
                    <w:jc w:val="right"/>
                    <w:rPr>
                      <w:kern w:val="18"/>
                      <w:sz w:val="18"/>
                      <w:szCs w:val="18"/>
                      <w:lang w:val="sr-Latn-RS"/>
                    </w:rPr>
                  </w:pPr>
                  <w:r>
                    <w:rPr>
                      <w:kern w:val="18"/>
                      <w:sz w:val="18"/>
                      <w:szCs w:val="18"/>
                      <w:lang w:val="sr-Latn-RS"/>
                    </w:rPr>
                    <w:t>491.869,78</w:t>
                  </w:r>
                </w:p>
              </w:tc>
              <w:tc>
                <w:tcPr>
                  <w:tcW w:w="1276" w:type="dxa"/>
                </w:tcPr>
                <w:p w:rsidR="002E5C26" w:rsidRPr="002E5C26" w:rsidRDefault="002E5C26" w:rsidP="002E5C26">
                  <w:pPr>
                    <w:jc w:val="right"/>
                    <w:rPr>
                      <w:kern w:val="18"/>
                      <w:sz w:val="18"/>
                      <w:szCs w:val="18"/>
                      <w:lang w:val="sr-Latn-RS"/>
                    </w:rPr>
                  </w:pPr>
                  <w:r>
                    <w:rPr>
                      <w:kern w:val="18"/>
                      <w:sz w:val="18"/>
                      <w:szCs w:val="18"/>
                      <w:lang w:val="sr-Latn-RS"/>
                    </w:rPr>
                    <w:t>491.869,78</w:t>
                  </w:r>
                </w:p>
              </w:tc>
              <w:tc>
                <w:tcPr>
                  <w:tcW w:w="709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850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851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</w:tr>
            <w:tr w:rsidR="002E5C26" w:rsidTr="002C258A">
              <w:tc>
                <w:tcPr>
                  <w:tcW w:w="562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1226" w:type="dxa"/>
                </w:tcPr>
                <w:p w:rsidR="002E5C26" w:rsidRPr="0090026C" w:rsidRDefault="002E5C26" w:rsidP="002E5C26">
                  <w:pPr>
                    <w:jc w:val="both"/>
                    <w:rPr>
                      <w:b/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b/>
                      <w:kern w:val="18"/>
                      <w:sz w:val="20"/>
                      <w:szCs w:val="20"/>
                      <w:lang w:val="sr-Cyrl-RS"/>
                    </w:rPr>
                    <w:t>001550701</w:t>
                  </w:r>
                </w:p>
              </w:tc>
              <w:tc>
                <w:tcPr>
                  <w:tcW w:w="1326" w:type="dxa"/>
                </w:tcPr>
                <w:p w:rsidR="002E5C26" w:rsidRPr="00B604A1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Град</w:t>
                  </w:r>
                </w:p>
              </w:tc>
              <w:tc>
                <w:tcPr>
                  <w:tcW w:w="1189" w:type="dxa"/>
                </w:tcPr>
                <w:p w:rsidR="002E5C26" w:rsidRPr="002E5C26" w:rsidRDefault="002E5C26" w:rsidP="002E5C26">
                  <w:pPr>
                    <w:jc w:val="right"/>
                    <w:rPr>
                      <w:kern w:val="18"/>
                      <w:sz w:val="20"/>
                      <w:szCs w:val="20"/>
                      <w:lang w:val="sr-Latn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Latn-RS"/>
                    </w:rPr>
                    <w:t>121.791,64</w:t>
                  </w:r>
                </w:p>
              </w:tc>
              <w:tc>
                <w:tcPr>
                  <w:tcW w:w="1199" w:type="dxa"/>
                </w:tcPr>
                <w:p w:rsidR="002E5C26" w:rsidRPr="002E5C26" w:rsidRDefault="002E5C26" w:rsidP="002E5C26">
                  <w:pPr>
                    <w:jc w:val="right"/>
                    <w:rPr>
                      <w:kern w:val="18"/>
                      <w:sz w:val="20"/>
                      <w:szCs w:val="20"/>
                      <w:lang w:val="sr-Latn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Latn-RS"/>
                    </w:rPr>
                    <w:t>121.791,64</w:t>
                  </w:r>
                </w:p>
              </w:tc>
              <w:tc>
                <w:tcPr>
                  <w:tcW w:w="1297" w:type="dxa"/>
                </w:tcPr>
                <w:p w:rsidR="002E5C26" w:rsidRPr="002E5C26" w:rsidRDefault="002E5C26" w:rsidP="002E5C26">
                  <w:pPr>
                    <w:jc w:val="right"/>
                    <w:rPr>
                      <w:kern w:val="18"/>
                      <w:sz w:val="20"/>
                      <w:szCs w:val="20"/>
                      <w:lang w:val="sr-Latn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Latn-RS"/>
                    </w:rPr>
                    <w:t>121.791,64</w:t>
                  </w:r>
                </w:p>
              </w:tc>
              <w:tc>
                <w:tcPr>
                  <w:tcW w:w="1276" w:type="dxa"/>
                </w:tcPr>
                <w:p w:rsidR="002E5C26" w:rsidRPr="002E5C26" w:rsidRDefault="002E5C26" w:rsidP="002E5C26">
                  <w:pPr>
                    <w:jc w:val="right"/>
                    <w:rPr>
                      <w:kern w:val="18"/>
                      <w:sz w:val="20"/>
                      <w:szCs w:val="20"/>
                      <w:lang w:val="sr-Latn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Latn-RS"/>
                    </w:rPr>
                    <w:t>121.791,64</w:t>
                  </w:r>
                </w:p>
              </w:tc>
              <w:tc>
                <w:tcPr>
                  <w:tcW w:w="709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850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851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</w:tr>
            <w:tr w:rsidR="002E5C26" w:rsidTr="002C258A">
              <w:tc>
                <w:tcPr>
                  <w:tcW w:w="562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1226" w:type="dxa"/>
                </w:tcPr>
                <w:p w:rsidR="002E5C26" w:rsidRPr="0090026C" w:rsidRDefault="002E5C26" w:rsidP="002E5C26">
                  <w:pPr>
                    <w:jc w:val="both"/>
                    <w:rPr>
                      <w:b/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b/>
                      <w:kern w:val="18"/>
                      <w:sz w:val="20"/>
                      <w:szCs w:val="20"/>
                      <w:lang w:val="sr-Cyrl-RS"/>
                    </w:rPr>
                    <w:t>001550801</w:t>
                  </w:r>
                </w:p>
              </w:tc>
              <w:tc>
                <w:tcPr>
                  <w:tcW w:w="1326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Донације</w:t>
                  </w:r>
                </w:p>
              </w:tc>
              <w:tc>
                <w:tcPr>
                  <w:tcW w:w="1189" w:type="dxa"/>
                </w:tcPr>
                <w:p w:rsidR="002E5C26" w:rsidRPr="002E5C26" w:rsidRDefault="002E5C26" w:rsidP="002E5C26">
                  <w:pPr>
                    <w:jc w:val="right"/>
                    <w:rPr>
                      <w:kern w:val="18"/>
                      <w:sz w:val="18"/>
                      <w:szCs w:val="18"/>
                      <w:lang w:val="sr-Latn-RS"/>
                    </w:rPr>
                  </w:pPr>
                  <w:r>
                    <w:rPr>
                      <w:kern w:val="18"/>
                      <w:sz w:val="18"/>
                      <w:szCs w:val="18"/>
                      <w:lang w:val="sr-Latn-RS"/>
                    </w:rPr>
                    <w:t>2.853.513,13</w:t>
                  </w:r>
                </w:p>
              </w:tc>
              <w:tc>
                <w:tcPr>
                  <w:tcW w:w="1199" w:type="dxa"/>
                </w:tcPr>
                <w:p w:rsidR="002E5C26" w:rsidRPr="002E5C26" w:rsidRDefault="002E5C26" w:rsidP="002E5C26">
                  <w:pPr>
                    <w:jc w:val="right"/>
                    <w:rPr>
                      <w:kern w:val="18"/>
                      <w:sz w:val="18"/>
                      <w:szCs w:val="18"/>
                      <w:lang w:val="sr-Latn-RS"/>
                    </w:rPr>
                  </w:pPr>
                  <w:r>
                    <w:rPr>
                      <w:kern w:val="18"/>
                      <w:sz w:val="18"/>
                      <w:szCs w:val="18"/>
                      <w:lang w:val="sr-Latn-RS"/>
                    </w:rPr>
                    <w:t>2.853.513,13</w:t>
                  </w:r>
                </w:p>
              </w:tc>
              <w:tc>
                <w:tcPr>
                  <w:tcW w:w="1297" w:type="dxa"/>
                </w:tcPr>
                <w:p w:rsidR="002E5C26" w:rsidRPr="002E5C26" w:rsidRDefault="002E5C26" w:rsidP="002E5C26">
                  <w:pPr>
                    <w:jc w:val="right"/>
                    <w:rPr>
                      <w:kern w:val="18"/>
                      <w:sz w:val="18"/>
                      <w:szCs w:val="18"/>
                      <w:lang w:val="sr-Latn-RS"/>
                    </w:rPr>
                  </w:pPr>
                  <w:r>
                    <w:rPr>
                      <w:kern w:val="18"/>
                      <w:sz w:val="18"/>
                      <w:szCs w:val="18"/>
                      <w:lang w:val="sr-Latn-RS"/>
                    </w:rPr>
                    <w:t>2.853.513,13</w:t>
                  </w:r>
                </w:p>
              </w:tc>
              <w:tc>
                <w:tcPr>
                  <w:tcW w:w="1276" w:type="dxa"/>
                </w:tcPr>
                <w:p w:rsidR="002E5C26" w:rsidRPr="002E5C26" w:rsidRDefault="002E5C26" w:rsidP="002E5C26">
                  <w:pPr>
                    <w:jc w:val="right"/>
                    <w:rPr>
                      <w:kern w:val="18"/>
                      <w:sz w:val="18"/>
                      <w:szCs w:val="18"/>
                      <w:lang w:val="sr-Latn-RS"/>
                    </w:rPr>
                  </w:pPr>
                  <w:r>
                    <w:rPr>
                      <w:kern w:val="18"/>
                      <w:sz w:val="18"/>
                      <w:szCs w:val="18"/>
                      <w:lang w:val="sr-Latn-RS"/>
                    </w:rPr>
                    <w:t>2.853.513,13</w:t>
                  </w:r>
                </w:p>
              </w:tc>
              <w:tc>
                <w:tcPr>
                  <w:tcW w:w="709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850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851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</w:tr>
            <w:tr w:rsidR="002E5C26" w:rsidTr="002C258A">
              <w:tc>
                <w:tcPr>
                  <w:tcW w:w="562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1226" w:type="dxa"/>
                </w:tcPr>
                <w:p w:rsidR="002E5C26" w:rsidRDefault="002E5C26" w:rsidP="002E5C26">
                  <w:pPr>
                    <w:jc w:val="both"/>
                    <w:rPr>
                      <w:b/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b/>
                      <w:kern w:val="18"/>
                      <w:sz w:val="20"/>
                      <w:szCs w:val="20"/>
                      <w:lang w:val="sr-Cyrl-RS"/>
                    </w:rPr>
                    <w:t>001551302</w:t>
                  </w:r>
                </w:p>
              </w:tc>
              <w:tc>
                <w:tcPr>
                  <w:tcW w:w="1326" w:type="dxa"/>
                </w:tcPr>
                <w:p w:rsidR="002E5C26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Неутрошена средства РФЗ</w:t>
                  </w:r>
                </w:p>
              </w:tc>
              <w:tc>
                <w:tcPr>
                  <w:tcW w:w="1189" w:type="dxa"/>
                </w:tcPr>
                <w:p w:rsidR="002E5C26" w:rsidRDefault="002E5C26" w:rsidP="002E5C26">
                  <w:pPr>
                    <w:jc w:val="right"/>
                    <w:rPr>
                      <w:kern w:val="18"/>
                      <w:sz w:val="18"/>
                      <w:szCs w:val="18"/>
                      <w:lang w:val="sr-Latn-RS"/>
                    </w:rPr>
                  </w:pPr>
                </w:p>
                <w:p w:rsidR="002E5C26" w:rsidRPr="002E5C26" w:rsidRDefault="002E5C26" w:rsidP="002E5C26">
                  <w:pPr>
                    <w:jc w:val="right"/>
                    <w:rPr>
                      <w:kern w:val="18"/>
                      <w:sz w:val="18"/>
                      <w:szCs w:val="18"/>
                      <w:lang w:val="sr-Latn-RS"/>
                    </w:rPr>
                  </w:pPr>
                  <w:r>
                    <w:rPr>
                      <w:kern w:val="18"/>
                      <w:sz w:val="18"/>
                      <w:szCs w:val="18"/>
                      <w:lang w:val="sr-Latn-RS"/>
                    </w:rPr>
                    <w:t>21.221,44</w:t>
                  </w:r>
                </w:p>
              </w:tc>
              <w:tc>
                <w:tcPr>
                  <w:tcW w:w="1199" w:type="dxa"/>
                </w:tcPr>
                <w:p w:rsidR="002E5C26" w:rsidRDefault="002E5C26" w:rsidP="002E5C26">
                  <w:pPr>
                    <w:jc w:val="right"/>
                    <w:rPr>
                      <w:kern w:val="18"/>
                      <w:sz w:val="18"/>
                      <w:szCs w:val="18"/>
                      <w:lang w:val="sr-Latn-RS"/>
                    </w:rPr>
                  </w:pPr>
                </w:p>
                <w:p w:rsidR="002E5C26" w:rsidRPr="002E5C26" w:rsidRDefault="002E5C26" w:rsidP="002E5C26">
                  <w:pPr>
                    <w:jc w:val="right"/>
                    <w:rPr>
                      <w:kern w:val="18"/>
                      <w:sz w:val="18"/>
                      <w:szCs w:val="18"/>
                      <w:lang w:val="sr-Latn-RS"/>
                    </w:rPr>
                  </w:pPr>
                  <w:r>
                    <w:rPr>
                      <w:kern w:val="18"/>
                      <w:sz w:val="18"/>
                      <w:szCs w:val="18"/>
                      <w:lang w:val="sr-Latn-RS"/>
                    </w:rPr>
                    <w:t>21.221,44</w:t>
                  </w:r>
                </w:p>
              </w:tc>
              <w:tc>
                <w:tcPr>
                  <w:tcW w:w="1297" w:type="dxa"/>
                </w:tcPr>
                <w:p w:rsidR="002E5C26" w:rsidRDefault="002E5C26" w:rsidP="002E5C26">
                  <w:pPr>
                    <w:jc w:val="right"/>
                    <w:rPr>
                      <w:kern w:val="18"/>
                      <w:sz w:val="18"/>
                      <w:szCs w:val="18"/>
                      <w:lang w:val="sr-Latn-RS"/>
                    </w:rPr>
                  </w:pPr>
                </w:p>
                <w:p w:rsidR="002E5C26" w:rsidRPr="002E5C26" w:rsidRDefault="002E5C26" w:rsidP="002E5C26">
                  <w:pPr>
                    <w:jc w:val="right"/>
                    <w:rPr>
                      <w:kern w:val="18"/>
                      <w:sz w:val="18"/>
                      <w:szCs w:val="18"/>
                      <w:lang w:val="sr-Latn-RS"/>
                    </w:rPr>
                  </w:pPr>
                  <w:r>
                    <w:rPr>
                      <w:kern w:val="18"/>
                      <w:sz w:val="18"/>
                      <w:szCs w:val="18"/>
                      <w:lang w:val="sr-Latn-RS"/>
                    </w:rPr>
                    <w:t>21.221,44</w:t>
                  </w:r>
                </w:p>
              </w:tc>
              <w:tc>
                <w:tcPr>
                  <w:tcW w:w="1276" w:type="dxa"/>
                </w:tcPr>
                <w:p w:rsidR="002E5C26" w:rsidRDefault="002E5C26" w:rsidP="002E5C26">
                  <w:pPr>
                    <w:jc w:val="right"/>
                    <w:rPr>
                      <w:kern w:val="18"/>
                      <w:sz w:val="18"/>
                      <w:szCs w:val="18"/>
                      <w:lang w:val="sr-Latn-RS"/>
                    </w:rPr>
                  </w:pPr>
                </w:p>
                <w:p w:rsidR="002E5C26" w:rsidRPr="002E5C26" w:rsidRDefault="002E5C26" w:rsidP="002E5C26">
                  <w:pPr>
                    <w:jc w:val="right"/>
                    <w:rPr>
                      <w:kern w:val="18"/>
                      <w:sz w:val="18"/>
                      <w:szCs w:val="18"/>
                      <w:lang w:val="sr-Latn-RS"/>
                    </w:rPr>
                  </w:pPr>
                  <w:r>
                    <w:rPr>
                      <w:kern w:val="18"/>
                      <w:sz w:val="18"/>
                      <w:szCs w:val="18"/>
                      <w:lang w:val="sr-Latn-RS"/>
                    </w:rPr>
                    <w:t>21.221,44</w:t>
                  </w:r>
                </w:p>
              </w:tc>
              <w:tc>
                <w:tcPr>
                  <w:tcW w:w="709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850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851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</w:tr>
            <w:tr w:rsidR="002E5C26" w:rsidTr="002C258A">
              <w:tc>
                <w:tcPr>
                  <w:tcW w:w="562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1226" w:type="dxa"/>
                </w:tcPr>
                <w:p w:rsidR="002E5C26" w:rsidRPr="0090026C" w:rsidRDefault="002E5C26" w:rsidP="002E5C26">
                  <w:pPr>
                    <w:jc w:val="both"/>
                    <w:rPr>
                      <w:b/>
                      <w:kern w:val="18"/>
                      <w:sz w:val="20"/>
                      <w:szCs w:val="20"/>
                      <w:lang w:val="sr-Cyrl-RS"/>
                    </w:rPr>
                  </w:pPr>
                  <w:r w:rsidRPr="0090026C">
                    <w:rPr>
                      <w:b/>
                      <w:kern w:val="18"/>
                      <w:sz w:val="20"/>
                      <w:szCs w:val="20"/>
                      <w:lang w:val="sr-Cyrl-RS"/>
                    </w:rPr>
                    <w:t>Свега:</w:t>
                  </w:r>
                </w:p>
              </w:tc>
              <w:tc>
                <w:tcPr>
                  <w:tcW w:w="1326" w:type="dxa"/>
                </w:tcPr>
                <w:p w:rsidR="002E5C26" w:rsidRPr="006806F4" w:rsidRDefault="002E5C26" w:rsidP="002E5C26">
                  <w:pPr>
                    <w:jc w:val="both"/>
                    <w:rPr>
                      <w:b/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1189" w:type="dxa"/>
                </w:tcPr>
                <w:p w:rsidR="002E5C26" w:rsidRPr="002E5C26" w:rsidRDefault="002E5C26" w:rsidP="002E5C26">
                  <w:pPr>
                    <w:jc w:val="both"/>
                    <w:rPr>
                      <w:b/>
                      <w:kern w:val="18"/>
                      <w:sz w:val="18"/>
                      <w:szCs w:val="18"/>
                      <w:lang w:val="sr-Latn-RS"/>
                    </w:rPr>
                  </w:pPr>
                  <w:r>
                    <w:rPr>
                      <w:b/>
                      <w:kern w:val="18"/>
                      <w:sz w:val="18"/>
                      <w:szCs w:val="18"/>
                      <w:lang w:val="sr-Latn-RS"/>
                    </w:rPr>
                    <w:t>5.334.973,03</w:t>
                  </w:r>
                </w:p>
              </w:tc>
              <w:tc>
                <w:tcPr>
                  <w:tcW w:w="1199" w:type="dxa"/>
                </w:tcPr>
                <w:p w:rsidR="002E5C26" w:rsidRPr="002E5C26" w:rsidRDefault="002E5C26" w:rsidP="002E5C26">
                  <w:pPr>
                    <w:jc w:val="both"/>
                    <w:rPr>
                      <w:b/>
                      <w:kern w:val="18"/>
                      <w:sz w:val="18"/>
                      <w:szCs w:val="18"/>
                      <w:lang w:val="sr-Latn-RS"/>
                    </w:rPr>
                  </w:pPr>
                  <w:r>
                    <w:rPr>
                      <w:b/>
                      <w:kern w:val="18"/>
                      <w:sz w:val="18"/>
                      <w:szCs w:val="18"/>
                      <w:lang w:val="sr-Latn-RS"/>
                    </w:rPr>
                    <w:t>5.334.973,03</w:t>
                  </w:r>
                </w:p>
              </w:tc>
              <w:tc>
                <w:tcPr>
                  <w:tcW w:w="1297" w:type="dxa"/>
                </w:tcPr>
                <w:p w:rsidR="002E5C26" w:rsidRPr="002E5C26" w:rsidRDefault="002E5C26" w:rsidP="002E5C26">
                  <w:pPr>
                    <w:jc w:val="both"/>
                    <w:rPr>
                      <w:b/>
                      <w:kern w:val="18"/>
                      <w:sz w:val="18"/>
                      <w:szCs w:val="18"/>
                      <w:lang w:val="sr-Latn-RS"/>
                    </w:rPr>
                  </w:pPr>
                  <w:r>
                    <w:rPr>
                      <w:b/>
                      <w:kern w:val="18"/>
                      <w:sz w:val="18"/>
                      <w:szCs w:val="18"/>
                      <w:lang w:val="sr-Latn-RS"/>
                    </w:rPr>
                    <w:t>5.334.973,03</w:t>
                  </w:r>
                </w:p>
              </w:tc>
              <w:tc>
                <w:tcPr>
                  <w:tcW w:w="1276" w:type="dxa"/>
                </w:tcPr>
                <w:p w:rsidR="002E5C26" w:rsidRPr="002E5C26" w:rsidRDefault="002E5C26" w:rsidP="002E5C26">
                  <w:pPr>
                    <w:jc w:val="both"/>
                    <w:rPr>
                      <w:b/>
                      <w:kern w:val="18"/>
                      <w:sz w:val="18"/>
                      <w:szCs w:val="18"/>
                      <w:lang w:val="sr-Latn-RS"/>
                    </w:rPr>
                  </w:pPr>
                  <w:r>
                    <w:rPr>
                      <w:b/>
                      <w:kern w:val="18"/>
                      <w:sz w:val="18"/>
                      <w:szCs w:val="18"/>
                      <w:lang w:val="sr-Latn-RS"/>
                    </w:rPr>
                    <w:t>5.334.973,03</w:t>
                  </w:r>
                </w:p>
              </w:tc>
              <w:tc>
                <w:tcPr>
                  <w:tcW w:w="709" w:type="dxa"/>
                </w:tcPr>
                <w:p w:rsidR="002E5C26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850" w:type="dxa"/>
                </w:tcPr>
                <w:p w:rsidR="002E5C26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851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</w:tr>
            <w:tr w:rsidR="002E5C26" w:rsidTr="002C258A">
              <w:tc>
                <w:tcPr>
                  <w:tcW w:w="562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2.</w:t>
                  </w:r>
                </w:p>
              </w:tc>
              <w:tc>
                <w:tcPr>
                  <w:tcW w:w="1226" w:type="dxa"/>
                </w:tcPr>
                <w:p w:rsidR="002E5C26" w:rsidRPr="0090026C" w:rsidRDefault="002E5C26" w:rsidP="002E5C26">
                  <w:pPr>
                    <w:jc w:val="both"/>
                    <w:rPr>
                      <w:b/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1326" w:type="dxa"/>
                </w:tcPr>
                <w:p w:rsidR="002E5C26" w:rsidRPr="002E5C26" w:rsidRDefault="002E5C26" w:rsidP="002E5C26">
                  <w:pPr>
                    <w:jc w:val="both"/>
                    <w:rPr>
                      <w:b/>
                      <w:kern w:val="18"/>
                      <w:sz w:val="20"/>
                      <w:szCs w:val="20"/>
                      <w:lang w:val="sr-Cyrl-RS"/>
                    </w:rPr>
                  </w:pPr>
                  <w:r w:rsidRPr="002E5C26">
                    <w:rPr>
                      <w:b/>
                      <w:kern w:val="18"/>
                      <w:sz w:val="20"/>
                      <w:szCs w:val="20"/>
                      <w:lang w:val="sr-Cyrl-RS"/>
                    </w:rPr>
                    <w:t>Благајна</w:t>
                  </w:r>
                </w:p>
              </w:tc>
              <w:tc>
                <w:tcPr>
                  <w:tcW w:w="1189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1199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1297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1276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709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850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851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</w:tr>
            <w:tr w:rsidR="002E5C26" w:rsidTr="002C258A">
              <w:tc>
                <w:tcPr>
                  <w:tcW w:w="562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1226" w:type="dxa"/>
                </w:tcPr>
                <w:p w:rsidR="002E5C26" w:rsidRPr="0090026C" w:rsidRDefault="002E5C26" w:rsidP="002E5C26">
                  <w:pPr>
                    <w:jc w:val="both"/>
                    <w:rPr>
                      <w:b/>
                      <w:kern w:val="18"/>
                      <w:sz w:val="20"/>
                      <w:szCs w:val="20"/>
                      <w:lang w:val="sr-Cyrl-RS"/>
                    </w:rPr>
                  </w:pPr>
                  <w:r w:rsidRPr="0090026C">
                    <w:rPr>
                      <w:b/>
                      <w:kern w:val="18"/>
                      <w:sz w:val="20"/>
                      <w:szCs w:val="20"/>
                      <w:lang w:val="sr-Cyrl-RS"/>
                    </w:rPr>
                    <w:t>121311</w:t>
                  </w:r>
                </w:p>
              </w:tc>
              <w:tc>
                <w:tcPr>
                  <w:tcW w:w="1326" w:type="dxa"/>
                </w:tcPr>
                <w:p w:rsidR="002E5C26" w:rsidRPr="00B604A1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Главна динарска благајна –</w:t>
                  </w:r>
                  <w:r>
                    <w:rPr>
                      <w:kern w:val="18"/>
                      <w:sz w:val="20"/>
                      <w:szCs w:val="20"/>
                    </w:rPr>
                    <w:t>3</w:t>
                  </w: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1.12.202</w:t>
                  </w:r>
                  <w:r>
                    <w:rPr>
                      <w:kern w:val="18"/>
                      <w:sz w:val="20"/>
                      <w:szCs w:val="20"/>
                      <w:lang w:val="sr-Latn-RS"/>
                    </w:rPr>
                    <w:t>2</w:t>
                  </w: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/</w:t>
                  </w:r>
                </w:p>
                <w:p w:rsidR="002E5C26" w:rsidRPr="008410FD" w:rsidRDefault="002E5C26" w:rsidP="00612977">
                  <w:pPr>
                    <w:jc w:val="both"/>
                    <w:rPr>
                      <w:kern w:val="18"/>
                      <w:sz w:val="20"/>
                      <w:szCs w:val="20"/>
                    </w:rPr>
                  </w:pPr>
                  <w:r w:rsidRPr="00D27984">
                    <w:rPr>
                      <w:color w:val="000000" w:themeColor="text1"/>
                      <w:kern w:val="18"/>
                      <w:sz w:val="20"/>
                      <w:szCs w:val="20"/>
                      <w:lang w:val="sr-Cyrl-RS"/>
                    </w:rPr>
                    <w:t xml:space="preserve">дневник </w:t>
                  </w:r>
                  <w:r>
                    <w:rPr>
                      <w:color w:val="000000" w:themeColor="text1"/>
                      <w:kern w:val="18"/>
                      <w:sz w:val="20"/>
                      <w:szCs w:val="20"/>
                      <w:lang w:val="sr-Cyrl-RS"/>
                    </w:rPr>
                    <w:t>бр./</w:t>
                  </w:r>
                </w:p>
              </w:tc>
              <w:tc>
                <w:tcPr>
                  <w:tcW w:w="1189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1199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1297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1276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709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850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851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</w:tr>
            <w:tr w:rsidR="002E5C26" w:rsidTr="002C258A">
              <w:tc>
                <w:tcPr>
                  <w:tcW w:w="562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1226" w:type="dxa"/>
                </w:tcPr>
                <w:p w:rsidR="002E5C26" w:rsidRPr="0090026C" w:rsidRDefault="002E5C26" w:rsidP="002E5C26">
                  <w:pPr>
                    <w:jc w:val="both"/>
                    <w:rPr>
                      <w:b/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1326" w:type="dxa"/>
                </w:tcPr>
                <w:p w:rsidR="002E5C26" w:rsidRPr="00612977" w:rsidRDefault="002E5C26" w:rsidP="002E5C26">
                  <w:pPr>
                    <w:jc w:val="both"/>
                    <w:rPr>
                      <w:color w:val="000000" w:themeColor="text1"/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Главна девизна  благајна –/дневник бр.</w:t>
                  </w:r>
                  <w:r w:rsidR="00612977">
                    <w:rPr>
                      <w:color w:val="000000" w:themeColor="text1"/>
                      <w:kern w:val="18"/>
                      <w:sz w:val="20"/>
                      <w:szCs w:val="20"/>
                      <w:lang w:val="sr-Cyrl-RS"/>
                    </w:rPr>
                    <w:t>/</w:t>
                  </w:r>
                </w:p>
              </w:tc>
              <w:tc>
                <w:tcPr>
                  <w:tcW w:w="1189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1199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1297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1276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709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850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851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</w:tr>
            <w:tr w:rsidR="002E5C26" w:rsidTr="002C258A">
              <w:tc>
                <w:tcPr>
                  <w:tcW w:w="562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  <w:tc>
                <w:tcPr>
                  <w:tcW w:w="2552" w:type="dxa"/>
                  <w:gridSpan w:val="2"/>
                </w:tcPr>
                <w:p w:rsidR="002E5C26" w:rsidRPr="0090026C" w:rsidRDefault="002E5C26" w:rsidP="002E5C26">
                  <w:pPr>
                    <w:jc w:val="both"/>
                    <w:rPr>
                      <w:b/>
                      <w:kern w:val="18"/>
                      <w:sz w:val="20"/>
                      <w:szCs w:val="20"/>
                      <w:lang w:val="sr-Cyrl-RS"/>
                    </w:rPr>
                  </w:pPr>
                  <w:r w:rsidRPr="0090026C">
                    <w:rPr>
                      <w:b/>
                      <w:kern w:val="18"/>
                      <w:sz w:val="20"/>
                      <w:szCs w:val="20"/>
                      <w:lang w:val="sr-Cyrl-RS"/>
                    </w:rPr>
                    <w:t>Свега:</w:t>
                  </w:r>
                </w:p>
              </w:tc>
              <w:tc>
                <w:tcPr>
                  <w:tcW w:w="1189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1199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1297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1276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709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850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  <w:r>
                    <w:rPr>
                      <w:kern w:val="18"/>
                      <w:sz w:val="20"/>
                      <w:szCs w:val="20"/>
                      <w:lang w:val="sr-Cyrl-RS"/>
                    </w:rPr>
                    <w:t>0,00</w:t>
                  </w:r>
                </w:p>
              </w:tc>
              <w:tc>
                <w:tcPr>
                  <w:tcW w:w="851" w:type="dxa"/>
                </w:tcPr>
                <w:p w:rsidR="002E5C26" w:rsidRPr="00447EF5" w:rsidRDefault="002E5C26" w:rsidP="002E5C26">
                  <w:pPr>
                    <w:jc w:val="both"/>
                    <w:rPr>
                      <w:kern w:val="18"/>
                      <w:sz w:val="20"/>
                      <w:szCs w:val="20"/>
                      <w:lang w:val="sr-Cyrl-RS"/>
                    </w:rPr>
                  </w:pPr>
                </w:p>
              </w:tc>
            </w:tr>
          </w:tbl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4A603D" w:rsidRDefault="00470639">
            <w:pPr>
              <w:rPr>
                <w:sz w:val="26"/>
                <w:szCs w:val="26"/>
                <w:lang w:val="sr-Cyrl-R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332293" w:rsidRDefault="00470639" w:rsidP="00501E78">
            <w:pPr>
              <w:jc w:val="right"/>
              <w:rPr>
                <w:sz w:val="26"/>
                <w:szCs w:val="26"/>
                <w:lang w:val="sr-Cyrl-RS"/>
              </w:rPr>
            </w:pPr>
          </w:p>
        </w:tc>
        <w:tc>
          <w:tcPr>
            <w:tcW w:w="39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rFonts w:ascii="Cir Times_New_Roman" w:hAnsi="Cir Times_New_Roman"/>
              </w:rPr>
            </w:pPr>
          </w:p>
        </w:tc>
      </w:tr>
      <w:tr w:rsidR="00470639" w:rsidTr="002C258A">
        <w:trPr>
          <w:gridAfter w:val="1"/>
          <w:wAfter w:w="222" w:type="dxa"/>
          <w:trHeight w:val="330"/>
        </w:trPr>
        <w:tc>
          <w:tcPr>
            <w:tcW w:w="10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39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rFonts w:ascii="Cir Times_New_Roman" w:hAnsi="Cir Times_New_Roman"/>
              </w:rPr>
            </w:pPr>
          </w:p>
        </w:tc>
      </w:tr>
      <w:tr w:rsidR="00470639" w:rsidTr="002C258A">
        <w:trPr>
          <w:gridAfter w:val="5"/>
          <w:wAfter w:w="2485" w:type="dxa"/>
          <w:trHeight w:val="330"/>
        </w:trPr>
        <w:tc>
          <w:tcPr>
            <w:tcW w:w="10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  <w:lang w:val="sr-Cyrl-RS"/>
              </w:rPr>
            </w:pPr>
          </w:p>
          <w:p w:rsidR="00C614CB" w:rsidRDefault="00C614CB">
            <w:pPr>
              <w:rPr>
                <w:sz w:val="26"/>
                <w:szCs w:val="26"/>
                <w:lang w:val="sr-Cyrl-RS"/>
              </w:rPr>
            </w:pPr>
          </w:p>
          <w:p w:rsidR="00C614CB" w:rsidRPr="00332293" w:rsidRDefault="00C614CB">
            <w:pPr>
              <w:rPr>
                <w:sz w:val="26"/>
                <w:szCs w:val="26"/>
                <w:lang w:val="sr-Cyrl-RS"/>
              </w:rPr>
            </w:pPr>
          </w:p>
        </w:tc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332293" w:rsidRDefault="00470639">
            <w:pPr>
              <w:rPr>
                <w:sz w:val="26"/>
                <w:szCs w:val="26"/>
                <w:lang w:val="sr-Cyrl-R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rFonts w:ascii="Cir Times_New_Roman" w:hAnsi="Cir Times_New_Roman"/>
              </w:rPr>
            </w:pPr>
          </w:p>
        </w:tc>
      </w:tr>
      <w:tr w:rsidR="00470639" w:rsidTr="002C258A">
        <w:trPr>
          <w:gridAfter w:val="5"/>
          <w:wAfter w:w="2485" w:type="dxa"/>
          <w:trHeight w:val="330"/>
        </w:trPr>
        <w:tc>
          <w:tcPr>
            <w:tcW w:w="10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Pr="00604DDA" w:rsidRDefault="0035461B" w:rsidP="00604DDA">
            <w:pPr>
              <w:jc w:val="both"/>
              <w:rPr>
                <w:w w:val="110"/>
                <w:lang w:val="sr-Cyrl-CS"/>
              </w:rPr>
            </w:pPr>
            <w:r>
              <w:rPr>
                <w:w w:val="110"/>
                <w:lang w:val="sr-Cyrl-CS"/>
              </w:rPr>
              <w:t xml:space="preserve">        </w:t>
            </w:r>
            <w:r w:rsidR="00C614CB">
              <w:rPr>
                <w:w w:val="110"/>
                <w:lang w:val="sr-Cyrl-CS"/>
              </w:rPr>
              <w:t>Од 01.јануара 2019 године Центар као индиректни корисник буџета своје</w:t>
            </w:r>
            <w:r w:rsidR="00604DDA">
              <w:rPr>
                <w:w w:val="110"/>
                <w:lang w:val="sr-Cyrl-CS"/>
              </w:rPr>
              <w:t xml:space="preserve"> </w:t>
            </w:r>
            <w:r w:rsidR="00C614CB">
              <w:rPr>
                <w:w w:val="110"/>
                <w:lang w:val="sr-Cyrl-CS"/>
              </w:rPr>
              <w:t>финансијско пословање обавља кроз систем ИСИБ-Информациони систем извршења</w:t>
            </w:r>
            <w:r w:rsidR="00604DDA">
              <w:rPr>
                <w:w w:val="110"/>
                <w:lang w:val="sr-Cyrl-CS"/>
              </w:rPr>
              <w:t xml:space="preserve"> </w:t>
            </w:r>
            <w:r w:rsidR="00C614CB">
              <w:rPr>
                <w:w w:val="110"/>
                <w:lang w:val="sr-Cyrl-CS"/>
              </w:rPr>
              <w:t>буџета.</w:t>
            </w:r>
            <w:r w:rsidR="00C614CB" w:rsidRPr="004D3592">
              <w:rPr>
                <w:w w:val="110"/>
                <w:lang w:val="sr-Cyrl-RS"/>
              </w:rPr>
              <w:t xml:space="preserve"> </w:t>
            </w:r>
            <w:r w:rsidR="00C614CB">
              <w:rPr>
                <w:w w:val="110"/>
                <w:lang w:val="sr-Cyrl-RS"/>
              </w:rPr>
              <w:t>Систем ИСИБ представља део система управљања јавним финансијама и</w:t>
            </w:r>
            <w:r w:rsidR="00604DDA">
              <w:rPr>
                <w:w w:val="110"/>
                <w:lang w:val="sr-Cyrl-CS"/>
              </w:rPr>
              <w:t xml:space="preserve"> </w:t>
            </w:r>
            <w:r w:rsidR="00604DDA">
              <w:rPr>
                <w:w w:val="110"/>
                <w:lang w:val="sr-Cyrl-RS"/>
              </w:rPr>
              <w:t xml:space="preserve">обухвата процесе и </w:t>
            </w:r>
            <w:r w:rsidR="00C614CB">
              <w:rPr>
                <w:w w:val="110"/>
                <w:lang w:val="sr-Cyrl-RS"/>
              </w:rPr>
              <w:t>поступке који се спроводе електронском комуникацијом са</w:t>
            </w:r>
            <w:r w:rsidR="00604DDA">
              <w:rPr>
                <w:w w:val="110"/>
                <w:lang w:val="sr-Cyrl-CS"/>
              </w:rPr>
              <w:t xml:space="preserve"> </w:t>
            </w:r>
            <w:r w:rsidR="00C614CB">
              <w:rPr>
                <w:w w:val="110"/>
                <w:lang w:val="sr-Cyrl-RS"/>
              </w:rPr>
              <w:t>Управом за трезор у саставу Министарства финансија. У складу са тим, сви</w:t>
            </w:r>
            <w:r w:rsidR="00604DDA">
              <w:rPr>
                <w:w w:val="110"/>
                <w:lang w:val="sr-Cyrl-CS"/>
              </w:rPr>
              <w:t xml:space="preserve"> </w:t>
            </w:r>
            <w:r w:rsidR="00C614CB">
              <w:rPr>
                <w:w w:val="110"/>
                <w:lang w:val="sr-Cyrl-RS"/>
              </w:rPr>
              <w:t>рачуни Центра су угашени, а отворени су нови евиденциони подрачуни.</w:t>
            </w:r>
            <w:r>
              <w:rPr>
                <w:w w:val="110"/>
                <w:lang w:val="sr-Cyrl-RS"/>
              </w:rPr>
              <w:t xml:space="preserve">Средства која се налазе на рачунима се преносе у наредну годину и троше у складу са наменом и опредељеним апропријацијама у ИСИБУ </w:t>
            </w:r>
            <w:r w:rsidR="00913489">
              <w:rPr>
                <w:w w:val="110"/>
                <w:lang w:val="sr-Cyrl-RS"/>
              </w:rPr>
              <w:t xml:space="preserve">Са 31.12.2022 године систем ИСИБ  престаје са употребом , а  замењен </w:t>
            </w:r>
            <w:r>
              <w:rPr>
                <w:w w:val="110"/>
                <w:lang w:val="sr-Cyrl-RS"/>
              </w:rPr>
              <w:t xml:space="preserve"> </w:t>
            </w:r>
            <w:r w:rsidR="00913489">
              <w:rPr>
                <w:w w:val="110"/>
                <w:lang w:val="sr-Cyrl-RS"/>
              </w:rPr>
              <w:t>је системом СПИРИ</w:t>
            </w:r>
            <w:r w:rsidR="00797179">
              <w:rPr>
                <w:w w:val="110"/>
                <w:lang w:val="sr-Cyrl-RS"/>
              </w:rPr>
              <w:t>.Средства која су остала на рачуну пренета су из система у систем  и у 2023.години користиће се у складу са наменом.</w:t>
            </w:r>
          </w:p>
          <w:p w:rsidR="00C614CB" w:rsidRPr="00C614CB" w:rsidRDefault="00C614CB" w:rsidP="00C614CB">
            <w:pPr>
              <w:jc w:val="both"/>
              <w:rPr>
                <w:lang w:val="sr-Cyrl-RS"/>
              </w:rPr>
            </w:pPr>
          </w:p>
        </w:tc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35461B" w:rsidRDefault="0035461B">
            <w:pPr>
              <w:rPr>
                <w:sz w:val="26"/>
                <w:szCs w:val="26"/>
                <w:lang w:val="sr-Cyrl-RS"/>
              </w:rPr>
            </w:pPr>
            <w:r>
              <w:rPr>
                <w:sz w:val="26"/>
                <w:szCs w:val="26"/>
                <w:lang w:val="sr-Cyrl-RS"/>
              </w:rPr>
              <w:t xml:space="preserve">                     </w:t>
            </w: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35461B" w:rsidRDefault="0035461B">
            <w:pPr>
              <w:rPr>
                <w:sz w:val="26"/>
                <w:szCs w:val="26"/>
                <w:lang w:val="sr-Cyrl-RS"/>
              </w:rPr>
            </w:pPr>
            <w:r>
              <w:rPr>
                <w:sz w:val="26"/>
                <w:szCs w:val="26"/>
                <w:lang w:val="sr-Cyrl-RS"/>
              </w:rPr>
              <w:t xml:space="preserve">  </w:t>
            </w: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rFonts w:ascii="Cir Times_New_Roman" w:hAnsi="Cir Times_New_Roman"/>
              </w:rPr>
            </w:pPr>
          </w:p>
        </w:tc>
      </w:tr>
      <w:tr w:rsidR="00470639" w:rsidTr="002C258A">
        <w:trPr>
          <w:gridAfter w:val="5"/>
          <w:wAfter w:w="2485" w:type="dxa"/>
          <w:trHeight w:val="330"/>
        </w:trPr>
        <w:tc>
          <w:tcPr>
            <w:tcW w:w="10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332293" w:rsidRDefault="00470639" w:rsidP="005D1EFD">
            <w:pPr>
              <w:rPr>
                <w:sz w:val="26"/>
                <w:szCs w:val="26"/>
                <w:lang w:val="sr-Cyrl-RS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rFonts w:ascii="Cir Times_New_Roman" w:hAnsi="Cir Times_New_Roman"/>
              </w:rPr>
            </w:pPr>
          </w:p>
        </w:tc>
      </w:tr>
      <w:tr w:rsidR="00470639" w:rsidTr="002C258A">
        <w:trPr>
          <w:gridAfter w:val="5"/>
          <w:wAfter w:w="2485" w:type="dxa"/>
          <w:trHeight w:val="330"/>
        </w:trPr>
        <w:tc>
          <w:tcPr>
            <w:tcW w:w="10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>
            <w:pPr>
              <w:jc w:val="right"/>
              <w:rPr>
                <w:sz w:val="26"/>
                <w:szCs w:val="26"/>
              </w:rPr>
            </w:pPr>
          </w:p>
        </w:tc>
        <w:tc>
          <w:tcPr>
            <w:tcW w:w="42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17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332293" w:rsidRDefault="00470639" w:rsidP="005D1EFD">
            <w:pPr>
              <w:rPr>
                <w:sz w:val="26"/>
                <w:szCs w:val="26"/>
                <w:lang w:val="sr-Cyrl-RS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b/>
                <w:bCs/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rFonts w:ascii="Cir Times_New_Roman" w:hAnsi="Cir Times_New_Roman"/>
              </w:rPr>
            </w:pPr>
          </w:p>
        </w:tc>
      </w:tr>
      <w:tr w:rsidR="00470639" w:rsidTr="002C258A">
        <w:trPr>
          <w:gridAfter w:val="1"/>
          <w:wAfter w:w="222" w:type="dxa"/>
          <w:trHeight w:val="330"/>
        </w:trPr>
        <w:tc>
          <w:tcPr>
            <w:tcW w:w="10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634C5" w:rsidRDefault="007634C5">
            <w:pPr>
              <w:rPr>
                <w:sz w:val="26"/>
                <w:szCs w:val="26"/>
                <w:lang w:val="sr-Cyrl-RS"/>
              </w:rPr>
            </w:pPr>
          </w:p>
          <w:p w:rsidR="007634C5" w:rsidRPr="00332293" w:rsidRDefault="007634C5">
            <w:pPr>
              <w:rPr>
                <w:sz w:val="26"/>
                <w:szCs w:val="26"/>
                <w:lang w:val="sr-Cyrl-RS"/>
              </w:rPr>
            </w:pPr>
          </w:p>
        </w:tc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332293" w:rsidRDefault="00470639" w:rsidP="00332293">
            <w:pPr>
              <w:rPr>
                <w:sz w:val="26"/>
                <w:szCs w:val="26"/>
                <w:lang w:val="sr-Cyrl-RS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Pr="00332293" w:rsidRDefault="00470639" w:rsidP="005D1EFD">
            <w:pPr>
              <w:jc w:val="right"/>
              <w:rPr>
                <w:lang w:val="sr-Cyrl-RS"/>
              </w:rPr>
            </w:pPr>
          </w:p>
        </w:tc>
        <w:tc>
          <w:tcPr>
            <w:tcW w:w="39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Pr="00332293" w:rsidRDefault="00470639">
            <w:pPr>
              <w:rPr>
                <w:b/>
                <w:bCs/>
                <w:sz w:val="26"/>
                <w:szCs w:val="26"/>
                <w:lang w:val="sr-Cyrl-RS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rFonts w:ascii="Cir Times_New_Roman" w:hAnsi="Cir Times_New_Roman"/>
              </w:rPr>
            </w:pPr>
          </w:p>
        </w:tc>
      </w:tr>
      <w:tr w:rsidR="00470639" w:rsidTr="002C258A">
        <w:trPr>
          <w:gridAfter w:val="1"/>
          <w:wAfter w:w="222" w:type="dxa"/>
          <w:trHeight w:val="330"/>
        </w:trPr>
        <w:tc>
          <w:tcPr>
            <w:tcW w:w="108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Pr="0016284C" w:rsidRDefault="00470639">
            <w:pPr>
              <w:rPr>
                <w:sz w:val="26"/>
                <w:szCs w:val="26"/>
                <w:lang w:val="sr-Cyrl-RS"/>
              </w:rPr>
            </w:pPr>
          </w:p>
        </w:tc>
        <w:tc>
          <w:tcPr>
            <w:tcW w:w="39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3974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15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sz w:val="26"/>
                <w:szCs w:val="26"/>
              </w:rPr>
            </w:pPr>
          </w:p>
        </w:tc>
        <w:tc>
          <w:tcPr>
            <w:tcW w:w="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70639" w:rsidRDefault="00470639">
            <w:pPr>
              <w:rPr>
                <w:rFonts w:ascii="Cir Times_New_Roman" w:hAnsi="Cir Times_New_Roman"/>
              </w:rPr>
            </w:pPr>
          </w:p>
        </w:tc>
      </w:tr>
    </w:tbl>
    <w:p w:rsidR="003D5F36" w:rsidRDefault="003D5F36" w:rsidP="0016284C">
      <w:pPr>
        <w:rPr>
          <w:kern w:val="18"/>
          <w:lang w:val="sr-Cyrl-RS"/>
        </w:rPr>
      </w:pPr>
    </w:p>
    <w:p w:rsidR="004A4EBD" w:rsidRPr="000A7A01" w:rsidRDefault="00D27984" w:rsidP="0016284C">
      <w:pPr>
        <w:rPr>
          <w:kern w:val="18"/>
          <w:lang w:val="sr-Cyrl-RS"/>
        </w:rPr>
      </w:pPr>
      <w:r>
        <w:rPr>
          <w:kern w:val="18"/>
          <w:lang w:val="en-GB"/>
        </w:rPr>
        <w:t xml:space="preserve">            </w:t>
      </w:r>
      <w:r w:rsidR="000D67E9" w:rsidRPr="000A7A01">
        <w:rPr>
          <w:kern w:val="18"/>
          <w:lang w:val="en-GB"/>
        </w:rPr>
        <w:t xml:space="preserve">                     </w:t>
      </w:r>
    </w:p>
    <w:p w:rsidR="004A4EBD" w:rsidRPr="000A7A01" w:rsidRDefault="004A4EBD" w:rsidP="004A4EBD">
      <w:pPr>
        <w:rPr>
          <w:kern w:val="18"/>
          <w:lang w:val="sr-Cyrl-CS"/>
        </w:rPr>
      </w:pPr>
    </w:p>
    <w:p w:rsidR="004A4EBD" w:rsidRPr="000A7A01" w:rsidRDefault="007A018A" w:rsidP="004A4EBD">
      <w:pPr>
        <w:rPr>
          <w:kern w:val="18"/>
          <w:lang w:val="sr-Cyrl-CS"/>
        </w:rPr>
      </w:pPr>
      <w:r>
        <w:rPr>
          <w:kern w:val="18"/>
          <w:lang w:val="sr-Cyrl-CS"/>
        </w:rPr>
        <w:t>8</w:t>
      </w:r>
      <w:r w:rsidR="004A4EBD" w:rsidRPr="000A7A01">
        <w:rPr>
          <w:kern w:val="18"/>
          <w:lang w:val="sr-Cyrl-CS"/>
        </w:rPr>
        <w:t>.ЗАКЉУЧАК ЦЕНТРАЛНЕ КОМИСИЈЕ</w:t>
      </w:r>
      <w:r w:rsidR="004A4EBD" w:rsidRPr="000A7A01">
        <w:rPr>
          <w:kern w:val="18"/>
          <w:lang w:val="sr-Cyrl-CS"/>
        </w:rPr>
        <w:tab/>
      </w:r>
    </w:p>
    <w:p w:rsidR="004A4EBD" w:rsidRPr="000A7A01" w:rsidRDefault="004A4EBD" w:rsidP="004A4EBD">
      <w:pPr>
        <w:rPr>
          <w:kern w:val="18"/>
          <w:lang w:val="sr-Cyrl-CS"/>
        </w:rPr>
      </w:pPr>
    </w:p>
    <w:p w:rsidR="004A4EBD" w:rsidRPr="000A7A01" w:rsidRDefault="004A4EBD" w:rsidP="004A4EBD">
      <w:pPr>
        <w:rPr>
          <w:kern w:val="18"/>
          <w:lang w:val="sr-Cyrl-CS"/>
        </w:rPr>
      </w:pP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</w:p>
    <w:p w:rsidR="004A4EBD" w:rsidRPr="000A7A01" w:rsidRDefault="004A4EBD" w:rsidP="004A4EBD">
      <w:pPr>
        <w:jc w:val="both"/>
        <w:rPr>
          <w:kern w:val="18"/>
          <w:lang w:val="sr-Cyrl-CS"/>
        </w:rPr>
      </w:pPr>
      <w:r w:rsidRPr="000A7A01">
        <w:rPr>
          <w:kern w:val="18"/>
          <w:lang w:val="sr-Cyrl-CS"/>
        </w:rPr>
        <w:tab/>
        <w:t>Централна комисија  на основу примљених извештаја пописних комисија о извршеном натуралном попису имовине и средстава Центра утврдила је да у току пописа није било никаквих неслагања .</w:t>
      </w:r>
    </w:p>
    <w:p w:rsidR="004A4EBD" w:rsidRPr="000A7A01" w:rsidRDefault="004A4EBD" w:rsidP="004A4EBD">
      <w:pPr>
        <w:jc w:val="both"/>
        <w:rPr>
          <w:kern w:val="18"/>
          <w:lang w:val="sr-Cyrl-CS"/>
        </w:rPr>
      </w:pPr>
    </w:p>
    <w:p w:rsidR="004A4EBD" w:rsidRPr="000A7A01" w:rsidRDefault="004A4EBD" w:rsidP="004A4EBD">
      <w:pPr>
        <w:jc w:val="both"/>
        <w:rPr>
          <w:kern w:val="18"/>
          <w:lang w:val="sr-Cyrl-CS"/>
        </w:rPr>
      </w:pPr>
      <w:r w:rsidRPr="000A7A01">
        <w:rPr>
          <w:kern w:val="18"/>
          <w:lang w:val="sr-Cyrl-CS"/>
        </w:rPr>
        <w:tab/>
        <w:t>На основу извршеног увида у целокупни пописни материјал Централна комисија Центра предлаже Управном одбору Центра да донесе  одлуку   о извршеном попису имовине Центра  на  дан 31.12.20</w:t>
      </w:r>
      <w:r w:rsidR="0002563B">
        <w:rPr>
          <w:kern w:val="18"/>
          <w:lang w:val="sr-Cyrl-RS"/>
        </w:rPr>
        <w:t>2</w:t>
      </w:r>
      <w:r w:rsidR="00913489">
        <w:rPr>
          <w:kern w:val="18"/>
          <w:lang w:val="sr-Cyrl-RS"/>
        </w:rPr>
        <w:t>2</w:t>
      </w:r>
      <w:r w:rsidR="005C0311">
        <w:rPr>
          <w:kern w:val="18"/>
          <w:lang w:val="sr-Cyrl-RS"/>
        </w:rPr>
        <w:t xml:space="preserve"> </w:t>
      </w:r>
      <w:r w:rsidRPr="000A7A01">
        <w:rPr>
          <w:kern w:val="18"/>
          <w:lang w:val="sr-Cyrl-CS"/>
        </w:rPr>
        <w:t>године  .</w:t>
      </w:r>
    </w:p>
    <w:p w:rsidR="004A4EBD" w:rsidRPr="000A7A01" w:rsidRDefault="004A4EBD" w:rsidP="004A4EBD">
      <w:pPr>
        <w:jc w:val="both"/>
        <w:rPr>
          <w:kern w:val="18"/>
          <w:lang w:val="sr-Cyrl-CS"/>
        </w:rPr>
      </w:pPr>
    </w:p>
    <w:p w:rsidR="004A4EBD" w:rsidRPr="000A7A01" w:rsidRDefault="004A4EBD" w:rsidP="004A4EBD">
      <w:pPr>
        <w:jc w:val="both"/>
        <w:rPr>
          <w:kern w:val="18"/>
          <w:lang w:val="sr-Cyrl-CS"/>
        </w:rPr>
      </w:pPr>
    </w:p>
    <w:p w:rsidR="004A4EBD" w:rsidRPr="000A7A01" w:rsidRDefault="004A4EBD" w:rsidP="004A4EBD">
      <w:pPr>
        <w:rPr>
          <w:kern w:val="18"/>
          <w:lang w:val="sr-Cyrl-CS"/>
        </w:rPr>
      </w:pPr>
      <w:r w:rsidRPr="000A7A01">
        <w:rPr>
          <w:kern w:val="18"/>
          <w:lang w:val="sr-Cyrl-CS"/>
        </w:rPr>
        <w:t xml:space="preserve">Одговорно лице за                                        </w:t>
      </w:r>
      <w:r w:rsidR="000A7A01">
        <w:rPr>
          <w:kern w:val="18"/>
          <w:lang w:val="sr-Cyrl-CS"/>
        </w:rPr>
        <w:tab/>
      </w:r>
      <w:r w:rsid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>Чланови Централне</w:t>
      </w:r>
    </w:p>
    <w:p w:rsidR="004A4EBD" w:rsidRPr="000A7A01" w:rsidRDefault="004A4EBD" w:rsidP="004A4EBD">
      <w:pPr>
        <w:jc w:val="both"/>
        <w:rPr>
          <w:kern w:val="18"/>
          <w:lang w:val="sr-Cyrl-CS"/>
        </w:rPr>
      </w:pPr>
      <w:r w:rsidRPr="000A7A01">
        <w:rPr>
          <w:kern w:val="18"/>
          <w:lang w:val="sr-Cyrl-CS"/>
        </w:rPr>
        <w:t xml:space="preserve">спровођење пописа                                       </w:t>
      </w:r>
      <w:r w:rsid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 xml:space="preserve"> комисије:</w:t>
      </w:r>
    </w:p>
    <w:p w:rsidR="004A4EBD" w:rsidRPr="000A7A01" w:rsidRDefault="004A4EBD" w:rsidP="004A4EBD">
      <w:pPr>
        <w:jc w:val="both"/>
        <w:rPr>
          <w:kern w:val="18"/>
          <w:lang w:val="sr-Cyrl-CS"/>
        </w:rPr>
      </w:pPr>
    </w:p>
    <w:p w:rsidR="004A4EBD" w:rsidRPr="000A7A01" w:rsidRDefault="0002563B" w:rsidP="004A4EBD">
      <w:pPr>
        <w:jc w:val="both"/>
        <w:rPr>
          <w:kern w:val="18"/>
          <w:lang w:val="sr-Cyrl-CS"/>
        </w:rPr>
      </w:pPr>
      <w:r>
        <w:rPr>
          <w:kern w:val="18"/>
          <w:lang w:val="sr-Cyrl-CS"/>
        </w:rPr>
        <w:t>Љубиша Јовановић</w:t>
      </w:r>
      <w:r w:rsidR="00B604A1">
        <w:rPr>
          <w:kern w:val="18"/>
          <w:lang w:val="sr-Cyrl-CS"/>
        </w:rPr>
        <w:tab/>
      </w:r>
      <w:r w:rsidR="00CD1FCF">
        <w:rPr>
          <w:kern w:val="18"/>
          <w:lang w:val="sr-Cyrl-CS"/>
        </w:rPr>
        <w:tab/>
      </w:r>
      <w:r w:rsidR="00CD1FCF">
        <w:rPr>
          <w:kern w:val="18"/>
          <w:lang w:val="sr-Cyrl-CS"/>
        </w:rPr>
        <w:tab/>
      </w:r>
      <w:r w:rsidR="00CD1FCF">
        <w:rPr>
          <w:kern w:val="18"/>
          <w:lang w:val="sr-Cyrl-CS"/>
        </w:rPr>
        <w:tab/>
      </w:r>
      <w:r>
        <w:rPr>
          <w:kern w:val="18"/>
          <w:lang w:val="sr-Cyrl-CS"/>
        </w:rPr>
        <w:tab/>
      </w:r>
      <w:r w:rsidR="004A4EBD" w:rsidRPr="000A7A01">
        <w:rPr>
          <w:kern w:val="18"/>
          <w:lang w:val="sr-Cyrl-CS"/>
        </w:rPr>
        <w:t>1.</w:t>
      </w:r>
      <w:r w:rsidR="00913489">
        <w:rPr>
          <w:kern w:val="18"/>
          <w:lang w:val="sr-Cyrl-CS"/>
        </w:rPr>
        <w:t>Љиљана Ђорђевић</w:t>
      </w:r>
    </w:p>
    <w:p w:rsidR="00CD1FCF" w:rsidRDefault="004A4EBD" w:rsidP="004A4EBD">
      <w:pPr>
        <w:jc w:val="both"/>
        <w:rPr>
          <w:kern w:val="18"/>
          <w:lang w:val="sr-Cyrl-CS"/>
        </w:rPr>
      </w:pP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</w:p>
    <w:p w:rsidR="004A4EBD" w:rsidRPr="000A7A01" w:rsidRDefault="00CD1FCF" w:rsidP="00CD1FCF">
      <w:pPr>
        <w:ind w:left="5040"/>
        <w:jc w:val="both"/>
        <w:rPr>
          <w:kern w:val="18"/>
          <w:lang w:val="sr-Cyrl-CS"/>
        </w:rPr>
      </w:pPr>
      <w:r>
        <w:rPr>
          <w:kern w:val="18"/>
          <w:lang w:val="sr-Cyrl-CS"/>
        </w:rPr>
        <w:t>2.</w:t>
      </w:r>
      <w:r w:rsidR="00913489">
        <w:rPr>
          <w:kern w:val="18"/>
          <w:lang w:val="sr-Cyrl-CS"/>
        </w:rPr>
        <w:t>Татјана Журкић</w:t>
      </w:r>
      <w:r>
        <w:rPr>
          <w:kern w:val="18"/>
          <w:lang w:val="sr-Cyrl-CS"/>
        </w:rPr>
        <w:t xml:space="preserve"> </w:t>
      </w:r>
    </w:p>
    <w:p w:rsidR="004A4EBD" w:rsidRPr="000A7A01" w:rsidRDefault="004A4EBD" w:rsidP="004A4EBD">
      <w:pPr>
        <w:jc w:val="both"/>
        <w:rPr>
          <w:kern w:val="18"/>
          <w:lang w:val="sr-Cyrl-CS"/>
        </w:rPr>
      </w:pP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</w:p>
    <w:p w:rsidR="004A4EBD" w:rsidRPr="000A7A01" w:rsidRDefault="004A4EBD" w:rsidP="004A4EBD">
      <w:pPr>
        <w:jc w:val="both"/>
        <w:rPr>
          <w:kern w:val="18"/>
          <w:lang w:val="sr-Cyrl-CS"/>
        </w:rPr>
      </w:pP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  <w:t>3</w:t>
      </w:r>
      <w:r w:rsidR="00767DC6" w:rsidRPr="000A7A01">
        <w:rPr>
          <w:kern w:val="18"/>
          <w:lang w:val="sr-Cyrl-CS"/>
        </w:rPr>
        <w:t>.</w:t>
      </w:r>
      <w:r w:rsidR="0002563B">
        <w:rPr>
          <w:kern w:val="18"/>
          <w:lang w:val="sr-Cyrl-CS"/>
        </w:rPr>
        <w:t>Мирјана Чалија</w:t>
      </w:r>
    </w:p>
    <w:p w:rsidR="004A4EBD" w:rsidRPr="000A7A01" w:rsidRDefault="004A4EBD" w:rsidP="004A4EBD">
      <w:pPr>
        <w:jc w:val="both"/>
        <w:rPr>
          <w:kern w:val="18"/>
          <w:lang w:val="sr-Cyrl-CS"/>
        </w:rPr>
      </w:pPr>
    </w:p>
    <w:p w:rsidR="004A4EBD" w:rsidRPr="000A7A01" w:rsidRDefault="004A4EBD" w:rsidP="004A4EBD">
      <w:pPr>
        <w:jc w:val="both"/>
        <w:rPr>
          <w:kern w:val="18"/>
          <w:lang w:val="sr-Cyrl-CS"/>
        </w:rPr>
      </w:pPr>
    </w:p>
    <w:p w:rsidR="004A4EBD" w:rsidRPr="000A7A01" w:rsidRDefault="004A4EBD" w:rsidP="004A4EBD">
      <w:pPr>
        <w:jc w:val="both"/>
        <w:rPr>
          <w:kern w:val="18"/>
          <w:lang w:val="sr-Cyrl-CS"/>
        </w:rPr>
      </w:pP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</w:p>
    <w:p w:rsidR="004A4EBD" w:rsidRPr="000A7A01" w:rsidRDefault="004A4EBD" w:rsidP="004A4EBD">
      <w:pPr>
        <w:jc w:val="both"/>
        <w:rPr>
          <w:kern w:val="18"/>
          <w:lang w:val="sr-Cyrl-CS"/>
        </w:rPr>
      </w:pP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</w:p>
    <w:p w:rsidR="004A4EBD" w:rsidRPr="000A7A01" w:rsidRDefault="004A4EBD" w:rsidP="004A4EBD">
      <w:pPr>
        <w:rPr>
          <w:kern w:val="18"/>
          <w:lang w:val="sr-Cyrl-CS"/>
        </w:rPr>
      </w:pP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  <w:r w:rsidRPr="000A7A01">
        <w:rPr>
          <w:kern w:val="18"/>
          <w:lang w:val="sr-Cyrl-CS"/>
        </w:rPr>
        <w:tab/>
      </w:r>
    </w:p>
    <w:p w:rsidR="004A4EBD" w:rsidRPr="000A7A01" w:rsidRDefault="004A4EBD" w:rsidP="004A4EBD">
      <w:pPr>
        <w:rPr>
          <w:kern w:val="18"/>
          <w:lang w:val="sr-Cyrl-CS"/>
        </w:rPr>
      </w:pPr>
    </w:p>
    <w:p w:rsidR="004A4EBD" w:rsidRDefault="004A4EBD" w:rsidP="004A4EBD">
      <w:pPr>
        <w:rPr>
          <w:kern w:val="18"/>
          <w:lang w:val="sr-Cyrl-CS"/>
        </w:rPr>
      </w:pPr>
    </w:p>
    <w:p w:rsidR="000A7A01" w:rsidRDefault="000A7A01" w:rsidP="004A4EBD">
      <w:pPr>
        <w:rPr>
          <w:kern w:val="18"/>
          <w:lang w:val="sr-Cyrl-CS"/>
        </w:rPr>
      </w:pPr>
    </w:p>
    <w:p w:rsidR="000A7A01" w:rsidRDefault="000A7A01" w:rsidP="004A4EBD">
      <w:pPr>
        <w:rPr>
          <w:kern w:val="18"/>
          <w:lang w:val="sr-Cyrl-CS"/>
        </w:rPr>
      </w:pPr>
    </w:p>
    <w:p w:rsidR="000A7A01" w:rsidRDefault="000A7A01" w:rsidP="004A4EBD">
      <w:pPr>
        <w:rPr>
          <w:kern w:val="18"/>
          <w:lang w:val="sr-Cyrl-CS"/>
        </w:rPr>
      </w:pPr>
    </w:p>
    <w:p w:rsidR="000A7A01" w:rsidRDefault="000A7A01" w:rsidP="004A4EBD">
      <w:pPr>
        <w:rPr>
          <w:kern w:val="18"/>
          <w:lang w:val="sr-Cyrl-CS"/>
        </w:rPr>
      </w:pPr>
    </w:p>
    <w:p w:rsidR="000A7A01" w:rsidRDefault="000A7A01" w:rsidP="004A4EBD">
      <w:pPr>
        <w:rPr>
          <w:kern w:val="18"/>
          <w:lang w:val="sr-Cyrl-CS"/>
        </w:rPr>
      </w:pPr>
    </w:p>
    <w:p w:rsidR="000A7A01" w:rsidRDefault="000A7A01" w:rsidP="004A4EBD">
      <w:pPr>
        <w:rPr>
          <w:kern w:val="18"/>
          <w:lang w:val="sr-Cyrl-CS"/>
        </w:rPr>
      </w:pPr>
    </w:p>
    <w:p w:rsidR="000A7A01" w:rsidRDefault="000A7A01" w:rsidP="004A4EBD">
      <w:pPr>
        <w:rPr>
          <w:kern w:val="18"/>
          <w:lang w:val="sr-Cyrl-CS"/>
        </w:rPr>
      </w:pPr>
    </w:p>
    <w:p w:rsidR="000A7A01" w:rsidRDefault="000A7A01" w:rsidP="004A4EBD">
      <w:pPr>
        <w:rPr>
          <w:kern w:val="18"/>
          <w:lang w:val="sr-Cyrl-CS"/>
        </w:rPr>
      </w:pPr>
    </w:p>
    <w:p w:rsidR="000A7A01" w:rsidRDefault="000A7A01" w:rsidP="004A4EBD">
      <w:pPr>
        <w:rPr>
          <w:kern w:val="18"/>
          <w:lang w:val="sr-Cyrl-CS"/>
        </w:rPr>
      </w:pPr>
    </w:p>
    <w:p w:rsidR="000A7A01" w:rsidRDefault="000A7A01" w:rsidP="004A4EBD">
      <w:pPr>
        <w:rPr>
          <w:kern w:val="18"/>
          <w:lang w:val="sr-Cyrl-CS"/>
        </w:rPr>
      </w:pPr>
    </w:p>
    <w:p w:rsidR="000A7A01" w:rsidRDefault="000A7A01" w:rsidP="004A4EBD">
      <w:pPr>
        <w:rPr>
          <w:kern w:val="18"/>
          <w:lang w:val="sr-Cyrl-CS"/>
        </w:rPr>
      </w:pPr>
    </w:p>
    <w:p w:rsidR="000A7A01" w:rsidRDefault="000A7A01" w:rsidP="004A4EBD">
      <w:pPr>
        <w:rPr>
          <w:kern w:val="18"/>
          <w:lang w:val="sr-Cyrl-CS"/>
        </w:rPr>
      </w:pPr>
    </w:p>
    <w:p w:rsidR="000A7A01" w:rsidRDefault="000A7A01" w:rsidP="004A4EBD">
      <w:pPr>
        <w:rPr>
          <w:kern w:val="18"/>
          <w:lang w:val="sr-Cyrl-CS"/>
        </w:rPr>
      </w:pPr>
    </w:p>
    <w:p w:rsidR="000A7A01" w:rsidRDefault="000A7A01" w:rsidP="004A4EBD">
      <w:pPr>
        <w:rPr>
          <w:kern w:val="18"/>
          <w:lang w:val="sr-Cyrl-CS"/>
        </w:rPr>
      </w:pPr>
    </w:p>
    <w:p w:rsidR="000A7A01" w:rsidRDefault="000A7A01" w:rsidP="004A4EBD">
      <w:pPr>
        <w:rPr>
          <w:kern w:val="18"/>
          <w:lang w:val="sr-Cyrl-CS"/>
        </w:rPr>
      </w:pPr>
    </w:p>
    <w:p w:rsidR="000A7A01" w:rsidRDefault="000A7A01" w:rsidP="004A4EBD">
      <w:pPr>
        <w:rPr>
          <w:kern w:val="18"/>
          <w:lang w:val="sr-Cyrl-CS"/>
        </w:rPr>
      </w:pPr>
    </w:p>
    <w:p w:rsidR="000A7A01" w:rsidRDefault="000A7A01" w:rsidP="004A4EBD">
      <w:pPr>
        <w:rPr>
          <w:kern w:val="18"/>
          <w:lang w:val="sr-Cyrl-CS"/>
        </w:rPr>
      </w:pPr>
    </w:p>
    <w:p w:rsidR="000A7A01" w:rsidRDefault="000A7A01" w:rsidP="004A4EBD">
      <w:pPr>
        <w:rPr>
          <w:kern w:val="18"/>
          <w:lang w:val="sr-Cyrl-CS"/>
        </w:rPr>
      </w:pPr>
    </w:p>
    <w:p w:rsidR="000A7A01" w:rsidRDefault="000A7A01" w:rsidP="004A4EBD">
      <w:pPr>
        <w:rPr>
          <w:kern w:val="18"/>
          <w:lang w:val="sr-Cyrl-CS"/>
        </w:rPr>
      </w:pPr>
    </w:p>
    <w:p w:rsidR="000A7A01" w:rsidRDefault="000A7A01" w:rsidP="004A4EBD">
      <w:pPr>
        <w:rPr>
          <w:kern w:val="18"/>
          <w:lang w:val="sr-Cyrl-CS"/>
        </w:rPr>
      </w:pPr>
    </w:p>
    <w:p w:rsidR="00C235D4" w:rsidRPr="006806F4" w:rsidRDefault="00C235D4" w:rsidP="006806F4">
      <w:pPr>
        <w:rPr>
          <w:kern w:val="18"/>
          <w:lang w:val="sr-Cyrl-CS"/>
        </w:rPr>
      </w:pPr>
    </w:p>
    <w:sectPr w:rsidR="00C235D4" w:rsidRPr="006806F4" w:rsidSect="007634C5">
      <w:headerReference w:type="first" r:id="rId9"/>
      <w:pgSz w:w="11909" w:h="16834" w:code="9"/>
      <w:pgMar w:top="1985" w:right="1151" w:bottom="284" w:left="1151" w:header="90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610A" w:rsidRDefault="00CD610A">
      <w:r>
        <w:separator/>
      </w:r>
    </w:p>
  </w:endnote>
  <w:endnote w:type="continuationSeparator" w:id="0">
    <w:p w:rsidR="00CD610A" w:rsidRDefault="00CD61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Helv">
    <w:altName w:val="Times New Roman"/>
    <w:charset w:val="00"/>
    <w:family w:val="auto"/>
    <w:pitch w:val="variable"/>
    <w:sig w:usb0="00000087" w:usb1="00000000" w:usb2="00000000" w:usb3="00000000" w:csb0="0000001B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ir Arial">
    <w:altName w:val="Arial"/>
    <w:charset w:val="00"/>
    <w:family w:val="swiss"/>
    <w:pitch w:val="variable"/>
    <w:sig w:usb0="00000003" w:usb1="00000000" w:usb2="00000000" w:usb3="00000000" w:csb0="00000001" w:csb1="00000000"/>
  </w:font>
  <w:font w:name="Cir Times_New_Roman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610A" w:rsidRDefault="00CD610A">
      <w:r>
        <w:separator/>
      </w:r>
    </w:p>
  </w:footnote>
  <w:footnote w:type="continuationSeparator" w:id="0">
    <w:p w:rsidR="00CD610A" w:rsidRDefault="00CD61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67A0" w:rsidRPr="00574A15" w:rsidRDefault="00EE67A0">
    <w:pPr>
      <w:pStyle w:val="Header"/>
      <w:rPr>
        <w:lang w:val="sr-Latn-CS"/>
      </w:rPr>
    </w:pPr>
    <w:r>
      <w:rPr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D048ECB" wp14:editId="42E6DC42">
              <wp:simplePos x="0" y="0"/>
              <wp:positionH relativeFrom="column">
                <wp:posOffset>-169545</wp:posOffset>
              </wp:positionH>
              <wp:positionV relativeFrom="paragraph">
                <wp:posOffset>681355</wp:posOffset>
              </wp:positionV>
              <wp:extent cx="6419850" cy="0"/>
              <wp:effectExtent l="11430" t="5080" r="7620" b="13970"/>
              <wp:wrapNone/>
              <wp:docPr id="4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1985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22439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13.35pt;margin-top:53.65pt;width:505.5pt;height:0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" strokecolor="#224390"/>
          </w:pict>
        </mc:Fallback>
      </mc:AlternateContent>
    </w:r>
    <w:r>
      <w:rPr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D9CBA00" wp14:editId="70986CA9">
              <wp:simplePos x="0" y="0"/>
              <wp:positionH relativeFrom="column">
                <wp:posOffset>3606800</wp:posOffset>
              </wp:positionH>
              <wp:positionV relativeFrom="paragraph">
                <wp:posOffset>-455930</wp:posOffset>
              </wp:positionV>
              <wp:extent cx="2919730" cy="1106170"/>
              <wp:effectExtent l="0" t="127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19730" cy="11061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67A0" w:rsidRPr="003D05A2" w:rsidRDefault="00EE67A0" w:rsidP="00574A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 xml:space="preserve">БЕОГРАД, Звечанска 7 </w:t>
                          </w:r>
                        </w:p>
                        <w:p w:rsidR="00EE67A0" w:rsidRPr="003D05A2" w:rsidRDefault="00EE67A0" w:rsidP="00574A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Тел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 xml:space="preserve"> 2648-622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, 2647-281, 2648-361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,2648-031,369-0314</w:t>
                          </w:r>
                        </w:p>
                        <w:p w:rsidR="00EE67A0" w:rsidRPr="003D05A2" w:rsidRDefault="00EE67A0" w:rsidP="00574A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Факс</w:t>
                          </w: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  <w:t>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 xml:space="preserve"> 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2647-285, 2648-154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, 2648-031</w:t>
                          </w:r>
                        </w:p>
                        <w:p w:rsidR="00EE67A0" w:rsidRPr="003D05A2" w:rsidRDefault="00EE67A0" w:rsidP="00574A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E-Mail: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</w:t>
                          </w:r>
                          <w:hyperlink r:id="rId1" w:history="1">
                            <w:r w:rsidRPr="003D05A2">
                              <w:rPr>
                                <w:rStyle w:val="Hyperlink"/>
                                <w:rFonts w:asciiTheme="minorHAnsi" w:hAnsiTheme="minorHAnsi" w:cstheme="minorHAnsi"/>
                                <w:color w:val="224390"/>
                                <w:sz w:val="18"/>
                                <w:szCs w:val="18"/>
                              </w:rPr>
                              <w:t>office</w:t>
                            </w:r>
                            <w:r w:rsidRPr="003D05A2">
                              <w:rPr>
                                <w:rStyle w:val="Hyperlink"/>
                                <w:rFonts w:asciiTheme="minorHAnsi" w:hAnsiTheme="minorHAnsi" w:cstheme="minorHAnsi"/>
                                <w:color w:val="224390"/>
                                <w:sz w:val="18"/>
                                <w:szCs w:val="18"/>
                                <w:lang w:val="sr-Latn-CS"/>
                              </w:rPr>
                              <w:t>@czodo.rs</w:t>
                            </w:r>
                          </w:hyperlink>
                        </w:p>
                        <w:p w:rsidR="00EE67A0" w:rsidRPr="003D05A2" w:rsidRDefault="00EE67A0" w:rsidP="00574A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Web site: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 www:zvecanska.org.rs</w:t>
                          </w:r>
                        </w:p>
                        <w:p w:rsidR="00EE67A0" w:rsidRPr="003D05A2" w:rsidRDefault="00EE67A0" w:rsidP="00574A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</w:pPr>
                          <w:proofErr w:type="spellStart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  <w:t>Бр</w:t>
                          </w:r>
                          <w:proofErr w:type="spellEnd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.</w:t>
                          </w: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т</w:t>
                          </w:r>
                          <w:proofErr w:type="spellStart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  <w:t>екућ</w:t>
                          </w:r>
                          <w:proofErr w:type="spellEnd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их</w:t>
                          </w: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</w:t>
                          </w:r>
                          <w:proofErr w:type="spellStart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</w:rPr>
                            <w:t>рачуна</w:t>
                          </w:r>
                          <w:proofErr w:type="spellEnd"/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>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840-635661-68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 xml:space="preserve"> и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Latn-CS"/>
                            </w:rPr>
                            <w:t xml:space="preserve"> 840-635667-50</w:t>
                          </w:r>
                        </w:p>
                        <w:p w:rsidR="00EE67A0" w:rsidRPr="003D05A2" w:rsidRDefault="00EE67A0" w:rsidP="00574A15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</w:rPr>
                          </w:pPr>
                          <w:r w:rsidRPr="003D05A2">
                            <w:rPr>
                              <w:rFonts w:asciiTheme="minorHAnsi" w:hAnsiTheme="minorHAnsi" w:cstheme="minorHAnsi"/>
                              <w:b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ПИБ:</w:t>
                          </w:r>
                          <w:r w:rsidRPr="003D05A2">
                            <w:rPr>
                              <w:rFonts w:asciiTheme="minorHAnsi" w:hAnsiTheme="minorHAnsi" w:cstheme="minorHAnsi"/>
                              <w:color w:val="224390"/>
                              <w:sz w:val="18"/>
                              <w:szCs w:val="18"/>
                              <w:lang w:val="sr-Cyrl-CS"/>
                            </w:rPr>
                            <w:t>100286755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84pt;margin-top:-35.9pt;width:229.9pt;height:87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" filled="f" stroked="f">
              <v:textbox>
                <w:txbxContent>
                  <w:p w:rsidR="0055694C" w:rsidRPr="003D05A2" w:rsidRDefault="0055694C" w:rsidP="00574A15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 xml:space="preserve">БЕОГРАД, Звечанска 7 </w:t>
                    </w:r>
                  </w:p>
                  <w:p w:rsidR="0055694C" w:rsidRPr="003D05A2" w:rsidRDefault="0055694C" w:rsidP="00574A15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Тел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 xml:space="preserve"> 2648-622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>, 2647-281, 2648-361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>,2648-031,369-0314</w:t>
                    </w:r>
                  </w:p>
                  <w:p w:rsidR="0055694C" w:rsidRPr="003D05A2" w:rsidRDefault="0055694C" w:rsidP="00574A15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Факс</w:t>
                    </w: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  <w:t>:</w:t>
                    </w: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 xml:space="preserve"> 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>2647-285, 2648-154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>, 2648-031</w:t>
                    </w:r>
                  </w:p>
                  <w:p w:rsidR="0055694C" w:rsidRPr="003D05A2" w:rsidRDefault="0055694C" w:rsidP="00574A15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>E-Mail: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 xml:space="preserve"> </w:t>
                    </w:r>
                    <w:hyperlink r:id="rId2" w:history="1">
                      <w:r w:rsidRPr="003D05A2">
                        <w:rPr>
                          <w:rStyle w:val="Hyperlink"/>
                          <w:rFonts w:asciiTheme="minorHAnsi" w:hAnsiTheme="minorHAnsi" w:cstheme="minorHAnsi"/>
                          <w:color w:val="224390"/>
                          <w:sz w:val="18"/>
                          <w:szCs w:val="18"/>
                        </w:rPr>
                        <w:t>office</w:t>
                      </w:r>
                      <w:r w:rsidRPr="003D05A2">
                        <w:rPr>
                          <w:rStyle w:val="Hyperlink"/>
                          <w:rFonts w:asciiTheme="minorHAnsi" w:hAnsiTheme="minorHAnsi" w:cstheme="minorHAnsi"/>
                          <w:color w:val="224390"/>
                          <w:sz w:val="18"/>
                          <w:szCs w:val="18"/>
                          <w:lang w:val="sr-Latn-CS"/>
                        </w:rPr>
                        <w:t>@czodo.rs</w:t>
                      </w:r>
                    </w:hyperlink>
                  </w:p>
                  <w:p w:rsidR="0055694C" w:rsidRPr="003D05A2" w:rsidRDefault="0055694C" w:rsidP="00574A15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>Web site: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 xml:space="preserve">  www:zvecanska.org.rs</w:t>
                    </w:r>
                  </w:p>
                  <w:p w:rsidR="0055694C" w:rsidRPr="003D05A2" w:rsidRDefault="0055694C" w:rsidP="00574A15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</w:pPr>
                    <w:proofErr w:type="spellStart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  <w:t>Бр</w:t>
                    </w:r>
                    <w:proofErr w:type="spellEnd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>.</w:t>
                    </w: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т</w:t>
                    </w:r>
                    <w:proofErr w:type="spellStart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  <w:t>екућ</w:t>
                    </w:r>
                    <w:proofErr w:type="spellEnd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их</w:t>
                    </w: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 xml:space="preserve"> </w:t>
                    </w:r>
                    <w:proofErr w:type="spellStart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</w:rPr>
                      <w:t>рачуна</w:t>
                    </w:r>
                    <w:proofErr w:type="spellEnd"/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Latn-CS"/>
                      </w:rPr>
                      <w:t>: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 xml:space="preserve"> 840-635661-68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 xml:space="preserve"> и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Latn-CS"/>
                      </w:rPr>
                      <w:t xml:space="preserve"> 840-635667-50</w:t>
                    </w:r>
                  </w:p>
                  <w:p w:rsidR="0055694C" w:rsidRPr="003D05A2" w:rsidRDefault="0055694C" w:rsidP="00574A15">
                    <w:pPr>
                      <w:widowControl w:val="0"/>
                      <w:autoSpaceDE w:val="0"/>
                      <w:autoSpaceDN w:val="0"/>
                      <w:adjustRightInd w:val="0"/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</w:rPr>
                    </w:pPr>
                    <w:r w:rsidRPr="003D05A2">
                      <w:rPr>
                        <w:rFonts w:asciiTheme="minorHAnsi" w:hAnsiTheme="minorHAnsi" w:cstheme="minorHAnsi"/>
                        <w:b/>
                        <w:color w:val="224390"/>
                        <w:sz w:val="18"/>
                        <w:szCs w:val="18"/>
                        <w:lang w:val="sr-Cyrl-CS"/>
                      </w:rPr>
                      <w:t>ПИБ:</w:t>
                    </w:r>
                    <w:r w:rsidRPr="003D05A2">
                      <w:rPr>
                        <w:rFonts w:asciiTheme="minorHAnsi" w:hAnsiTheme="minorHAnsi" w:cstheme="minorHAnsi"/>
                        <w:color w:val="224390"/>
                        <w:sz w:val="18"/>
                        <w:szCs w:val="18"/>
                        <w:lang w:val="sr-Cyrl-CS"/>
                      </w:rPr>
                      <w:t>100286755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sr-Latn-RS" w:eastAsia="sr-Latn-R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28D875B" wp14:editId="2A8E808E">
              <wp:simplePos x="0" y="0"/>
              <wp:positionH relativeFrom="column">
                <wp:posOffset>-266700</wp:posOffset>
              </wp:positionH>
              <wp:positionV relativeFrom="paragraph">
                <wp:posOffset>-452120</wp:posOffset>
              </wp:positionV>
              <wp:extent cx="3871595" cy="1095375"/>
              <wp:effectExtent l="0" t="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71595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E67A0" w:rsidRDefault="00EE67A0">
                          <w:r>
                            <w:rPr>
                              <w:noProof/>
                              <w:lang w:val="sr-Latn-RS" w:eastAsia="sr-Latn-RS"/>
                            </w:rPr>
                            <w:drawing>
                              <wp:inline distT="0" distB="0" distL="0" distR="0" wp14:anchorId="5F9D1F87" wp14:editId="29CF7076">
                                <wp:extent cx="3582214" cy="962025"/>
                                <wp:effectExtent l="19050" t="0" r="0" b="9525"/>
                                <wp:docPr id="5" name="Picture 1" descr="Zvecanska logo novi_2922x2967(1)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vecanska logo novi_2922x2967(1).jpg"/>
                                        <pic:cNvPicPr/>
                                      </pic:nvPicPr>
                                      <pic:blipFill>
                                        <a:blip r:embed="rId3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3582214" cy="9620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-21pt;margin-top:-35.6pt;width:304.85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A4K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" filled="f" stroked="f">
              <v:textbox>
                <w:txbxContent>
                  <w:p w:rsidR="0055694C" w:rsidRDefault="0055694C">
                    <w:r>
                      <w:rPr>
                        <w:noProof/>
                      </w:rPr>
                      <w:drawing>
                        <wp:inline distT="0" distB="0" distL="0" distR="0" wp14:anchorId="5F9D1F87" wp14:editId="29CF7076">
                          <wp:extent cx="3582214" cy="962025"/>
                          <wp:effectExtent l="19050" t="0" r="0" b="9525"/>
                          <wp:docPr id="5" name="Picture 1" descr="Zvecanska logo novi_2922x2967(1)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Zvecanska logo novi_2922x2967(1).jpg"/>
                                  <pic:cNvPicPr/>
                                </pic:nvPicPr>
                                <pic:blipFill>
                                  <a:blip r:embed="rId4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3582214" cy="96202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15C09"/>
    <w:multiLevelType w:val="hybridMultilevel"/>
    <w:tmpl w:val="1C2AF6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0949C9"/>
    <w:multiLevelType w:val="singleLevel"/>
    <w:tmpl w:val="040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">
    <w:nsid w:val="079216C2"/>
    <w:multiLevelType w:val="singleLevel"/>
    <w:tmpl w:val="9056CCA6"/>
    <w:lvl w:ilvl="0">
      <w:start w:val="1"/>
      <w:numFmt w:val="decimal"/>
      <w:lvlText w:val="%1."/>
      <w:lvlJc w:val="left"/>
      <w:pPr>
        <w:tabs>
          <w:tab w:val="num" w:pos="4320"/>
        </w:tabs>
        <w:ind w:left="4320" w:hanging="720"/>
      </w:pPr>
      <w:rPr>
        <w:rFonts w:hint="default"/>
      </w:rPr>
    </w:lvl>
  </w:abstractNum>
  <w:abstractNum w:abstractNumId="3">
    <w:nsid w:val="0ADA7416"/>
    <w:multiLevelType w:val="hybridMultilevel"/>
    <w:tmpl w:val="0E6E079C"/>
    <w:lvl w:ilvl="0" w:tplc="DDF0E1E0">
      <w:numFmt w:val="bullet"/>
      <w:lvlText w:val="-"/>
      <w:lvlJc w:val="left"/>
      <w:pPr>
        <w:ind w:left="5205" w:hanging="360"/>
      </w:pPr>
      <w:rPr>
        <w:rFonts w:ascii="Tahoma" w:eastAsia="Times New Roman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3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0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8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5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2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965" w:hanging="360"/>
      </w:pPr>
      <w:rPr>
        <w:rFonts w:ascii="Wingdings" w:hAnsi="Wingdings" w:hint="default"/>
      </w:rPr>
    </w:lvl>
  </w:abstractNum>
  <w:abstractNum w:abstractNumId="4">
    <w:nsid w:val="1417583A"/>
    <w:multiLevelType w:val="hybridMultilevel"/>
    <w:tmpl w:val="DF04380C"/>
    <w:lvl w:ilvl="0" w:tplc="0409000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460" w:hanging="360"/>
      </w:pPr>
      <w:rPr>
        <w:rFonts w:ascii="Wingdings" w:hAnsi="Wingdings" w:hint="default"/>
      </w:rPr>
    </w:lvl>
  </w:abstractNum>
  <w:abstractNum w:abstractNumId="5">
    <w:nsid w:val="16E917ED"/>
    <w:multiLevelType w:val="hybridMultilevel"/>
    <w:tmpl w:val="D7FA268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076016E"/>
    <w:multiLevelType w:val="singleLevel"/>
    <w:tmpl w:val="0409000F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7">
    <w:nsid w:val="23CE485D"/>
    <w:multiLevelType w:val="hybridMultilevel"/>
    <w:tmpl w:val="093CBEC8"/>
    <w:lvl w:ilvl="0" w:tplc="51049A6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277734C0"/>
    <w:multiLevelType w:val="hybridMultilevel"/>
    <w:tmpl w:val="AC747AFC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09000D">
      <w:start w:val="1"/>
      <w:numFmt w:val="bullet"/>
      <w:lvlText w:val="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C5C6FCA"/>
    <w:multiLevelType w:val="hybridMultilevel"/>
    <w:tmpl w:val="4A9CD9A4"/>
    <w:lvl w:ilvl="0" w:tplc="3D58D2F2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0">
    <w:nsid w:val="2FCF4ADB"/>
    <w:multiLevelType w:val="singleLevel"/>
    <w:tmpl w:val="EE5CF9AE"/>
    <w:lvl w:ilvl="0">
      <w:start w:val="1"/>
      <w:numFmt w:val="decimal"/>
      <w:lvlText w:val="%1. "/>
      <w:legacy w:legacy="1" w:legacySpace="0" w:legacyIndent="360"/>
      <w:lvlJc w:val="left"/>
      <w:pPr>
        <w:ind w:left="1800" w:hanging="360"/>
      </w:pPr>
      <w:rPr>
        <w:rFonts w:ascii="CHelv" w:hAnsi="CHelv" w:hint="default"/>
        <w:b w:val="0"/>
        <w:i w:val="0"/>
        <w:sz w:val="20"/>
        <w:u w:val="none"/>
      </w:rPr>
    </w:lvl>
  </w:abstractNum>
  <w:abstractNum w:abstractNumId="11">
    <w:nsid w:val="35A71608"/>
    <w:multiLevelType w:val="hybridMultilevel"/>
    <w:tmpl w:val="D436A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7781A50"/>
    <w:multiLevelType w:val="hybridMultilevel"/>
    <w:tmpl w:val="48400E48"/>
    <w:lvl w:ilvl="0" w:tplc="44806A7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553A50CD"/>
    <w:multiLevelType w:val="hybridMultilevel"/>
    <w:tmpl w:val="AB04606C"/>
    <w:lvl w:ilvl="0" w:tplc="F6B62708">
      <w:numFmt w:val="bullet"/>
      <w:lvlText w:val="-"/>
      <w:lvlJc w:val="left"/>
      <w:pPr>
        <w:ind w:left="252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>
    <w:nsid w:val="67E50C6A"/>
    <w:multiLevelType w:val="hybridMultilevel"/>
    <w:tmpl w:val="A83ECE14"/>
    <w:lvl w:ilvl="0" w:tplc="795ACC64">
      <w:numFmt w:val="bullet"/>
      <w:lvlText w:val="-"/>
      <w:lvlJc w:val="left"/>
      <w:pPr>
        <w:ind w:left="324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5">
    <w:nsid w:val="695646D8"/>
    <w:multiLevelType w:val="multilevel"/>
    <w:tmpl w:val="01903FCE"/>
    <w:lvl w:ilvl="0">
      <w:start w:val="1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700"/>
      <w:numFmt w:val="decimal"/>
      <w:lvlText w:val="%1.%2"/>
      <w:lvlJc w:val="left"/>
      <w:pPr>
        <w:tabs>
          <w:tab w:val="num" w:pos="3660"/>
        </w:tabs>
        <w:ind w:left="3660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6540"/>
        </w:tabs>
        <w:ind w:left="6540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9420"/>
        </w:tabs>
        <w:ind w:left="942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2300"/>
        </w:tabs>
        <w:ind w:left="12300" w:hanging="7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5480"/>
        </w:tabs>
        <w:ind w:left="15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360"/>
        </w:tabs>
        <w:ind w:left="183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240"/>
        </w:tabs>
        <w:ind w:left="21240" w:hanging="108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4480"/>
        </w:tabs>
        <w:ind w:left="24480" w:hanging="1440"/>
      </w:pPr>
      <w:rPr>
        <w:rFonts w:hint="default"/>
      </w:rPr>
    </w:lvl>
  </w:abstractNum>
  <w:abstractNum w:abstractNumId="16">
    <w:nsid w:val="708A34B1"/>
    <w:multiLevelType w:val="hybridMultilevel"/>
    <w:tmpl w:val="2AE05C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5A46C12"/>
    <w:multiLevelType w:val="hybridMultilevel"/>
    <w:tmpl w:val="9E8A955C"/>
    <w:lvl w:ilvl="0" w:tplc="3286B9FC">
      <w:start w:val="1"/>
      <w:numFmt w:val="decimal"/>
      <w:lvlText w:val="%1."/>
      <w:lvlJc w:val="left"/>
      <w:pPr>
        <w:tabs>
          <w:tab w:val="num" w:pos="6120"/>
        </w:tabs>
        <w:ind w:left="61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840"/>
        </w:tabs>
        <w:ind w:left="68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7560"/>
        </w:tabs>
        <w:ind w:left="75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8280"/>
        </w:tabs>
        <w:ind w:left="82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9000"/>
        </w:tabs>
        <w:ind w:left="90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720"/>
        </w:tabs>
        <w:ind w:left="97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10440"/>
        </w:tabs>
        <w:ind w:left="104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1160"/>
        </w:tabs>
        <w:ind w:left="111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880"/>
        </w:tabs>
        <w:ind w:left="11880" w:hanging="180"/>
      </w:pPr>
    </w:lvl>
  </w:abstractNum>
  <w:abstractNum w:abstractNumId="18">
    <w:nsid w:val="774A1F9D"/>
    <w:multiLevelType w:val="singleLevel"/>
    <w:tmpl w:val="16FC4730"/>
    <w:lvl w:ilvl="0">
      <w:start w:val="1"/>
      <w:numFmt w:val="decimal"/>
      <w:lvlText w:val="%1. "/>
      <w:legacy w:legacy="1" w:legacySpace="0" w:legacyIndent="360"/>
      <w:lvlJc w:val="left"/>
      <w:pPr>
        <w:ind w:left="1800" w:hanging="360"/>
      </w:pPr>
      <w:rPr>
        <w:rFonts w:ascii="CHelv" w:hAnsi="CHelv" w:hint="default"/>
        <w:b w:val="0"/>
        <w:i w:val="0"/>
        <w:sz w:val="24"/>
        <w:u w:val="none"/>
      </w:rPr>
    </w:lvl>
  </w:abstractNum>
  <w:abstractNum w:abstractNumId="19">
    <w:nsid w:val="7CF52607"/>
    <w:multiLevelType w:val="hybridMultilevel"/>
    <w:tmpl w:val="B0CC3100"/>
    <w:lvl w:ilvl="0" w:tplc="45D80066">
      <w:numFmt w:val="bullet"/>
      <w:lvlText w:val="-"/>
      <w:lvlJc w:val="left"/>
      <w:pPr>
        <w:ind w:left="3600" w:hanging="360"/>
      </w:pPr>
      <w:rPr>
        <w:rFonts w:ascii="Calibri" w:eastAsia="Times New Roman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8"/>
    <w:lvlOverride w:ilvl="0"/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3"/>
  </w:num>
  <w:num w:numId="4">
    <w:abstractNumId w:val="19"/>
  </w:num>
  <w:num w:numId="5">
    <w:abstractNumId w:val="14"/>
  </w:num>
  <w:num w:numId="6">
    <w:abstractNumId w:val="9"/>
  </w:num>
  <w:num w:numId="7">
    <w:abstractNumId w:val="7"/>
  </w:num>
  <w:num w:numId="8">
    <w:abstractNumId w:val="12"/>
  </w:num>
  <w:num w:numId="9">
    <w:abstractNumId w:val="11"/>
  </w:num>
  <w:num w:numId="10">
    <w:abstractNumId w:val="5"/>
  </w:num>
  <w:num w:numId="11">
    <w:abstractNumId w:val="8"/>
  </w:num>
  <w:num w:numId="12">
    <w:abstractNumId w:val="4"/>
  </w:num>
  <w:num w:numId="13">
    <w:abstractNumId w:val="18"/>
  </w:num>
  <w:num w:numId="14">
    <w:abstractNumId w:val="10"/>
  </w:num>
  <w:num w:numId="15">
    <w:abstractNumId w:val="6"/>
  </w:num>
  <w:num w:numId="16">
    <w:abstractNumId w:val="6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7">
    <w:abstractNumId w:val="1"/>
  </w:num>
  <w:num w:numId="18">
    <w:abstractNumId w:val="1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9">
    <w:abstractNumId w:val="15"/>
  </w:num>
  <w:num w:numId="20">
    <w:abstractNumId w:val="2"/>
  </w:num>
  <w:num w:numId="21">
    <w:abstractNumId w:val="17"/>
  </w:num>
  <w:num w:numId="22">
    <w:abstractNumId w:val="0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5730"/>
    <w:rsid w:val="00014D22"/>
    <w:rsid w:val="000177D5"/>
    <w:rsid w:val="0002563B"/>
    <w:rsid w:val="00033992"/>
    <w:rsid w:val="00035539"/>
    <w:rsid w:val="00046674"/>
    <w:rsid w:val="00057EE6"/>
    <w:rsid w:val="0006353D"/>
    <w:rsid w:val="00072BB8"/>
    <w:rsid w:val="000A7A01"/>
    <w:rsid w:val="000D0EB9"/>
    <w:rsid w:val="000D2A04"/>
    <w:rsid w:val="000D2AC8"/>
    <w:rsid w:val="000D67E9"/>
    <w:rsid w:val="00114472"/>
    <w:rsid w:val="00123BE7"/>
    <w:rsid w:val="00125CD9"/>
    <w:rsid w:val="00131D25"/>
    <w:rsid w:val="00134DEE"/>
    <w:rsid w:val="00136132"/>
    <w:rsid w:val="00145C20"/>
    <w:rsid w:val="00150C82"/>
    <w:rsid w:val="00155C06"/>
    <w:rsid w:val="00162384"/>
    <w:rsid w:val="0016284C"/>
    <w:rsid w:val="001715EA"/>
    <w:rsid w:val="00172E93"/>
    <w:rsid w:val="001735BF"/>
    <w:rsid w:val="00173C6F"/>
    <w:rsid w:val="00175328"/>
    <w:rsid w:val="001770AD"/>
    <w:rsid w:val="001978CF"/>
    <w:rsid w:val="001A37C3"/>
    <w:rsid w:val="001D6354"/>
    <w:rsid w:val="001F1B4F"/>
    <w:rsid w:val="001F3DFF"/>
    <w:rsid w:val="002062ED"/>
    <w:rsid w:val="00224292"/>
    <w:rsid w:val="00224669"/>
    <w:rsid w:val="00233DDB"/>
    <w:rsid w:val="00236437"/>
    <w:rsid w:val="00243518"/>
    <w:rsid w:val="002543B9"/>
    <w:rsid w:val="00260119"/>
    <w:rsid w:val="00260728"/>
    <w:rsid w:val="00264008"/>
    <w:rsid w:val="0026585E"/>
    <w:rsid w:val="00271A4A"/>
    <w:rsid w:val="00272E15"/>
    <w:rsid w:val="002731C6"/>
    <w:rsid w:val="002A50D5"/>
    <w:rsid w:val="002B0151"/>
    <w:rsid w:val="002B02DC"/>
    <w:rsid w:val="002B13E0"/>
    <w:rsid w:val="002B1446"/>
    <w:rsid w:val="002B30B9"/>
    <w:rsid w:val="002B501E"/>
    <w:rsid w:val="002B7592"/>
    <w:rsid w:val="002C12D1"/>
    <w:rsid w:val="002C258A"/>
    <w:rsid w:val="002D5E46"/>
    <w:rsid w:val="002E0FE0"/>
    <w:rsid w:val="002E487B"/>
    <w:rsid w:val="002E5C26"/>
    <w:rsid w:val="002F30EF"/>
    <w:rsid w:val="003004E0"/>
    <w:rsid w:val="00300A3B"/>
    <w:rsid w:val="003011C7"/>
    <w:rsid w:val="00315938"/>
    <w:rsid w:val="00320CB5"/>
    <w:rsid w:val="00332293"/>
    <w:rsid w:val="003434CC"/>
    <w:rsid w:val="0035461B"/>
    <w:rsid w:val="00356A1E"/>
    <w:rsid w:val="003603DA"/>
    <w:rsid w:val="003773D2"/>
    <w:rsid w:val="003843B2"/>
    <w:rsid w:val="0038498D"/>
    <w:rsid w:val="0038516B"/>
    <w:rsid w:val="003B747B"/>
    <w:rsid w:val="003C0CBC"/>
    <w:rsid w:val="003C6CA3"/>
    <w:rsid w:val="003D05A2"/>
    <w:rsid w:val="003D2382"/>
    <w:rsid w:val="003D5F36"/>
    <w:rsid w:val="003E044F"/>
    <w:rsid w:val="003E2B22"/>
    <w:rsid w:val="003E59CF"/>
    <w:rsid w:val="003F2407"/>
    <w:rsid w:val="003F422C"/>
    <w:rsid w:val="003F78F8"/>
    <w:rsid w:val="004062D8"/>
    <w:rsid w:val="0040790D"/>
    <w:rsid w:val="0042069D"/>
    <w:rsid w:val="00425DC4"/>
    <w:rsid w:val="00433D3A"/>
    <w:rsid w:val="00447EF5"/>
    <w:rsid w:val="00451350"/>
    <w:rsid w:val="004554FC"/>
    <w:rsid w:val="00466F01"/>
    <w:rsid w:val="00470639"/>
    <w:rsid w:val="00484915"/>
    <w:rsid w:val="00484C96"/>
    <w:rsid w:val="00493A97"/>
    <w:rsid w:val="00494EA2"/>
    <w:rsid w:val="004A33E8"/>
    <w:rsid w:val="004A4EBD"/>
    <w:rsid w:val="004A539E"/>
    <w:rsid w:val="004A603D"/>
    <w:rsid w:val="004D1245"/>
    <w:rsid w:val="004D23B3"/>
    <w:rsid w:val="004D3104"/>
    <w:rsid w:val="004E4589"/>
    <w:rsid w:val="004E521B"/>
    <w:rsid w:val="004E5470"/>
    <w:rsid w:val="00501308"/>
    <w:rsid w:val="00501E78"/>
    <w:rsid w:val="005205C6"/>
    <w:rsid w:val="00526578"/>
    <w:rsid w:val="0053344A"/>
    <w:rsid w:val="00537779"/>
    <w:rsid w:val="0054181F"/>
    <w:rsid w:val="005440C4"/>
    <w:rsid w:val="005500E5"/>
    <w:rsid w:val="0055694C"/>
    <w:rsid w:val="00574A15"/>
    <w:rsid w:val="00590557"/>
    <w:rsid w:val="005917D3"/>
    <w:rsid w:val="005A2C58"/>
    <w:rsid w:val="005B4945"/>
    <w:rsid w:val="005C0311"/>
    <w:rsid w:val="005C6CD1"/>
    <w:rsid w:val="005D0A6A"/>
    <w:rsid w:val="005D1EFD"/>
    <w:rsid w:val="005E5540"/>
    <w:rsid w:val="0060056F"/>
    <w:rsid w:val="00602003"/>
    <w:rsid w:val="00603BCC"/>
    <w:rsid w:val="00604075"/>
    <w:rsid w:val="00604DDA"/>
    <w:rsid w:val="006066DA"/>
    <w:rsid w:val="0060673F"/>
    <w:rsid w:val="006068C2"/>
    <w:rsid w:val="00607CF1"/>
    <w:rsid w:val="00607F62"/>
    <w:rsid w:val="0061166F"/>
    <w:rsid w:val="00612977"/>
    <w:rsid w:val="00621F53"/>
    <w:rsid w:val="00631295"/>
    <w:rsid w:val="0063193B"/>
    <w:rsid w:val="00652EED"/>
    <w:rsid w:val="006709CD"/>
    <w:rsid w:val="006779B2"/>
    <w:rsid w:val="006806F4"/>
    <w:rsid w:val="00680FF3"/>
    <w:rsid w:val="00686579"/>
    <w:rsid w:val="00687532"/>
    <w:rsid w:val="00687F6B"/>
    <w:rsid w:val="0069582B"/>
    <w:rsid w:val="006A0571"/>
    <w:rsid w:val="006A4617"/>
    <w:rsid w:val="006A6912"/>
    <w:rsid w:val="006B5C4E"/>
    <w:rsid w:val="006D0430"/>
    <w:rsid w:val="006D683A"/>
    <w:rsid w:val="006E0367"/>
    <w:rsid w:val="006E6BE2"/>
    <w:rsid w:val="006F14B5"/>
    <w:rsid w:val="006F6022"/>
    <w:rsid w:val="00707189"/>
    <w:rsid w:val="00716972"/>
    <w:rsid w:val="00721881"/>
    <w:rsid w:val="007303A4"/>
    <w:rsid w:val="00732B1B"/>
    <w:rsid w:val="00740317"/>
    <w:rsid w:val="00742F32"/>
    <w:rsid w:val="00743B54"/>
    <w:rsid w:val="00744854"/>
    <w:rsid w:val="00745B0C"/>
    <w:rsid w:val="00754769"/>
    <w:rsid w:val="00754DF7"/>
    <w:rsid w:val="00755505"/>
    <w:rsid w:val="00755CE5"/>
    <w:rsid w:val="007634C5"/>
    <w:rsid w:val="0076533C"/>
    <w:rsid w:val="00767DC6"/>
    <w:rsid w:val="00774AB5"/>
    <w:rsid w:val="007757A2"/>
    <w:rsid w:val="00786DFD"/>
    <w:rsid w:val="00795806"/>
    <w:rsid w:val="00797179"/>
    <w:rsid w:val="007A018A"/>
    <w:rsid w:val="007B1DE8"/>
    <w:rsid w:val="007B24F0"/>
    <w:rsid w:val="007C1F68"/>
    <w:rsid w:val="007C5940"/>
    <w:rsid w:val="007D320E"/>
    <w:rsid w:val="007D3E97"/>
    <w:rsid w:val="007D5E3B"/>
    <w:rsid w:val="007E3E27"/>
    <w:rsid w:val="007E71E3"/>
    <w:rsid w:val="00801204"/>
    <w:rsid w:val="00803945"/>
    <w:rsid w:val="0082073E"/>
    <w:rsid w:val="00823151"/>
    <w:rsid w:val="00823511"/>
    <w:rsid w:val="008308A2"/>
    <w:rsid w:val="008410FD"/>
    <w:rsid w:val="00841AEE"/>
    <w:rsid w:val="008468C6"/>
    <w:rsid w:val="00866C7F"/>
    <w:rsid w:val="00875302"/>
    <w:rsid w:val="008842EC"/>
    <w:rsid w:val="008A3FC7"/>
    <w:rsid w:val="008B621F"/>
    <w:rsid w:val="008C2206"/>
    <w:rsid w:val="008C606C"/>
    <w:rsid w:val="008D6246"/>
    <w:rsid w:val="008D6497"/>
    <w:rsid w:val="008E6987"/>
    <w:rsid w:val="008F0166"/>
    <w:rsid w:val="008F45EB"/>
    <w:rsid w:val="008F4E6E"/>
    <w:rsid w:val="0090026C"/>
    <w:rsid w:val="00903418"/>
    <w:rsid w:val="009035C8"/>
    <w:rsid w:val="00913489"/>
    <w:rsid w:val="009159BE"/>
    <w:rsid w:val="009207F6"/>
    <w:rsid w:val="00925691"/>
    <w:rsid w:val="00943342"/>
    <w:rsid w:val="009435D7"/>
    <w:rsid w:val="00957F1E"/>
    <w:rsid w:val="00973B1B"/>
    <w:rsid w:val="00981B19"/>
    <w:rsid w:val="00987DF6"/>
    <w:rsid w:val="009A3767"/>
    <w:rsid w:val="009B6600"/>
    <w:rsid w:val="009C1E92"/>
    <w:rsid w:val="009C60BB"/>
    <w:rsid w:val="009C73C9"/>
    <w:rsid w:val="009D0A74"/>
    <w:rsid w:val="009E1D1F"/>
    <w:rsid w:val="009E38E0"/>
    <w:rsid w:val="009E7F7A"/>
    <w:rsid w:val="009F4082"/>
    <w:rsid w:val="009F4781"/>
    <w:rsid w:val="00A041D8"/>
    <w:rsid w:val="00A062C7"/>
    <w:rsid w:val="00A1309E"/>
    <w:rsid w:val="00A138FE"/>
    <w:rsid w:val="00A14501"/>
    <w:rsid w:val="00A1766E"/>
    <w:rsid w:val="00A24535"/>
    <w:rsid w:val="00A42CFA"/>
    <w:rsid w:val="00A63E83"/>
    <w:rsid w:val="00A718D5"/>
    <w:rsid w:val="00A71ABE"/>
    <w:rsid w:val="00A720A5"/>
    <w:rsid w:val="00A72530"/>
    <w:rsid w:val="00A74143"/>
    <w:rsid w:val="00AA0781"/>
    <w:rsid w:val="00AD0275"/>
    <w:rsid w:val="00AE2411"/>
    <w:rsid w:val="00AE6A6F"/>
    <w:rsid w:val="00AF4AF6"/>
    <w:rsid w:val="00B10F50"/>
    <w:rsid w:val="00B26A08"/>
    <w:rsid w:val="00B3176E"/>
    <w:rsid w:val="00B37966"/>
    <w:rsid w:val="00B4600C"/>
    <w:rsid w:val="00B515CB"/>
    <w:rsid w:val="00B51745"/>
    <w:rsid w:val="00B604A1"/>
    <w:rsid w:val="00B610ED"/>
    <w:rsid w:val="00B70A3E"/>
    <w:rsid w:val="00B72054"/>
    <w:rsid w:val="00B7235B"/>
    <w:rsid w:val="00B92A11"/>
    <w:rsid w:val="00B95CB4"/>
    <w:rsid w:val="00BA10CA"/>
    <w:rsid w:val="00BC7B06"/>
    <w:rsid w:val="00BD28B3"/>
    <w:rsid w:val="00BE5C4E"/>
    <w:rsid w:val="00BE68DA"/>
    <w:rsid w:val="00BF3BEF"/>
    <w:rsid w:val="00C15B1D"/>
    <w:rsid w:val="00C235D4"/>
    <w:rsid w:val="00C26285"/>
    <w:rsid w:val="00C4250F"/>
    <w:rsid w:val="00C52BF2"/>
    <w:rsid w:val="00C614CB"/>
    <w:rsid w:val="00C61DCD"/>
    <w:rsid w:val="00C70C45"/>
    <w:rsid w:val="00C730A0"/>
    <w:rsid w:val="00C76915"/>
    <w:rsid w:val="00C77165"/>
    <w:rsid w:val="00C804DE"/>
    <w:rsid w:val="00C82121"/>
    <w:rsid w:val="00C82485"/>
    <w:rsid w:val="00C93DB8"/>
    <w:rsid w:val="00C946BE"/>
    <w:rsid w:val="00C978A5"/>
    <w:rsid w:val="00CA4ED4"/>
    <w:rsid w:val="00CA7EFF"/>
    <w:rsid w:val="00CB098C"/>
    <w:rsid w:val="00CB28A2"/>
    <w:rsid w:val="00CC2513"/>
    <w:rsid w:val="00CC6D12"/>
    <w:rsid w:val="00CC7BAE"/>
    <w:rsid w:val="00CD043C"/>
    <w:rsid w:val="00CD1FCF"/>
    <w:rsid w:val="00CD610A"/>
    <w:rsid w:val="00CE0CB4"/>
    <w:rsid w:val="00CE0DEE"/>
    <w:rsid w:val="00CE3D0C"/>
    <w:rsid w:val="00CE5C08"/>
    <w:rsid w:val="00D03510"/>
    <w:rsid w:val="00D04A16"/>
    <w:rsid w:val="00D0644B"/>
    <w:rsid w:val="00D1235C"/>
    <w:rsid w:val="00D27984"/>
    <w:rsid w:val="00D303C5"/>
    <w:rsid w:val="00D35BE2"/>
    <w:rsid w:val="00D37A7D"/>
    <w:rsid w:val="00D56F1E"/>
    <w:rsid w:val="00D65AB9"/>
    <w:rsid w:val="00D66F90"/>
    <w:rsid w:val="00DA4331"/>
    <w:rsid w:val="00DA62C2"/>
    <w:rsid w:val="00DB3C71"/>
    <w:rsid w:val="00DB4DE2"/>
    <w:rsid w:val="00DD1B70"/>
    <w:rsid w:val="00DD2A52"/>
    <w:rsid w:val="00DD48C9"/>
    <w:rsid w:val="00DE1BA0"/>
    <w:rsid w:val="00DF78C2"/>
    <w:rsid w:val="00E01AE2"/>
    <w:rsid w:val="00E03CA9"/>
    <w:rsid w:val="00E07793"/>
    <w:rsid w:val="00E07BC3"/>
    <w:rsid w:val="00E1110C"/>
    <w:rsid w:val="00E169A2"/>
    <w:rsid w:val="00E2086F"/>
    <w:rsid w:val="00E353A4"/>
    <w:rsid w:val="00E35F92"/>
    <w:rsid w:val="00E40537"/>
    <w:rsid w:val="00E518F0"/>
    <w:rsid w:val="00E736C7"/>
    <w:rsid w:val="00E862F0"/>
    <w:rsid w:val="00E87C75"/>
    <w:rsid w:val="00E94F86"/>
    <w:rsid w:val="00E963D1"/>
    <w:rsid w:val="00EA55F6"/>
    <w:rsid w:val="00EA7450"/>
    <w:rsid w:val="00EB6DF6"/>
    <w:rsid w:val="00EC1DEC"/>
    <w:rsid w:val="00EC2617"/>
    <w:rsid w:val="00ED003F"/>
    <w:rsid w:val="00ED1A72"/>
    <w:rsid w:val="00ED5C5E"/>
    <w:rsid w:val="00EE65F9"/>
    <w:rsid w:val="00EE67A0"/>
    <w:rsid w:val="00EE681D"/>
    <w:rsid w:val="00EE7952"/>
    <w:rsid w:val="00F0088A"/>
    <w:rsid w:val="00F1599E"/>
    <w:rsid w:val="00F20710"/>
    <w:rsid w:val="00F45085"/>
    <w:rsid w:val="00F450AD"/>
    <w:rsid w:val="00F5064B"/>
    <w:rsid w:val="00F654D8"/>
    <w:rsid w:val="00F80C36"/>
    <w:rsid w:val="00F95730"/>
    <w:rsid w:val="00FA65E4"/>
    <w:rsid w:val="00FA6B1F"/>
    <w:rsid w:val="00FB26FF"/>
    <w:rsid w:val="00FB71D6"/>
    <w:rsid w:val="00FD064D"/>
    <w:rsid w:val="00FD47B9"/>
    <w:rsid w:val="00FE641E"/>
    <w:rsid w:val="00FF7645"/>
    <w:rsid w:val="00FF7D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602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F6022"/>
    <w:pPr>
      <w:keepNext/>
      <w:jc w:val="both"/>
      <w:outlineLvl w:val="0"/>
    </w:pPr>
    <w:rPr>
      <w:rFonts w:ascii="Arial" w:hAnsi="Arial" w:cs="Arial"/>
      <w:color w:val="FF0000"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D62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602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F6022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6F6022"/>
    <w:rPr>
      <w:rFonts w:ascii="Arial" w:hAnsi="Arial" w:cs="Arial"/>
      <w:color w:val="FF0000"/>
      <w:sz w:val="28"/>
      <w:szCs w:val="24"/>
      <w:lang w:val="en-US" w:eastAsia="en-US" w:bidi="ar-SA"/>
    </w:rPr>
  </w:style>
  <w:style w:type="character" w:styleId="Hyperlink">
    <w:name w:val="Hyperlink"/>
    <w:rsid w:val="006F6022"/>
    <w:rPr>
      <w:color w:val="0000FF"/>
      <w:u w:val="single"/>
    </w:rPr>
  </w:style>
  <w:style w:type="character" w:styleId="IntenseEmphasis">
    <w:name w:val="Intense Emphasis"/>
    <w:uiPriority w:val="21"/>
    <w:qFormat/>
    <w:rsid w:val="0040790D"/>
    <w:rPr>
      <w:b/>
      <w:bCs/>
      <w:i/>
      <w:iCs/>
      <w:color w:val="4F81BD"/>
    </w:rPr>
  </w:style>
  <w:style w:type="paragraph" w:styleId="BodyText">
    <w:name w:val="Body Text"/>
    <w:basedOn w:val="Normal"/>
    <w:link w:val="BodyTextChar"/>
    <w:unhideWhenUsed/>
    <w:rsid w:val="00046674"/>
    <w:pPr>
      <w:jc w:val="both"/>
    </w:pPr>
    <w:rPr>
      <w:rFonts w:ascii="Tahoma" w:hAnsi="Tahoma"/>
      <w:lang w:val="sr-Latn-CS"/>
    </w:rPr>
  </w:style>
  <w:style w:type="character" w:customStyle="1" w:styleId="BodyTextChar">
    <w:name w:val="Body Text Char"/>
    <w:link w:val="BodyText"/>
    <w:rsid w:val="00046674"/>
    <w:rPr>
      <w:rFonts w:ascii="Tahoma" w:hAnsi="Tahoma"/>
      <w:sz w:val="24"/>
      <w:szCs w:val="24"/>
      <w:lang w:val="sr-Latn-CS"/>
    </w:rPr>
  </w:style>
  <w:style w:type="table" w:styleId="TableGrid">
    <w:name w:val="Table Grid"/>
    <w:basedOn w:val="TableNormal"/>
    <w:rsid w:val="00EA5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8F01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01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70AD"/>
    <w:pPr>
      <w:ind w:left="720"/>
      <w:contextualSpacing/>
    </w:pPr>
  </w:style>
  <w:style w:type="numbering" w:customStyle="1" w:styleId="NoList1">
    <w:name w:val="No List1"/>
    <w:next w:val="NoList"/>
    <w:semiHidden/>
    <w:rsid w:val="004A4EBD"/>
  </w:style>
  <w:style w:type="character" w:styleId="Strong">
    <w:name w:val="Strong"/>
    <w:qFormat/>
    <w:rsid w:val="004A4EBD"/>
    <w:rPr>
      <w:b/>
      <w:bCs/>
    </w:rPr>
  </w:style>
  <w:style w:type="paragraph" w:styleId="BodyText2">
    <w:name w:val="Body Text 2"/>
    <w:basedOn w:val="Normal"/>
    <w:link w:val="BodyText2Char"/>
    <w:rsid w:val="004A4EBD"/>
    <w:pPr>
      <w:jc w:val="both"/>
    </w:pPr>
    <w:rPr>
      <w:rFonts w:ascii="Cir Arial" w:hAnsi="Cir Arial"/>
      <w:kern w:val="18"/>
      <w:sz w:val="18"/>
      <w:lang w:val="en-GB"/>
    </w:rPr>
  </w:style>
  <w:style w:type="character" w:customStyle="1" w:styleId="BodyText2Char">
    <w:name w:val="Body Text 2 Char"/>
    <w:basedOn w:val="DefaultParagraphFont"/>
    <w:link w:val="BodyText2"/>
    <w:rsid w:val="004A4EBD"/>
    <w:rPr>
      <w:rFonts w:ascii="Cir Arial" w:hAnsi="Cir Arial"/>
      <w:kern w:val="18"/>
      <w:sz w:val="18"/>
      <w:szCs w:val="24"/>
      <w:lang w:val="en-GB"/>
    </w:rPr>
  </w:style>
  <w:style w:type="character" w:styleId="FollowedHyperlink">
    <w:name w:val="FollowedHyperlink"/>
    <w:rsid w:val="004A4EBD"/>
    <w:rPr>
      <w:color w:val="800080"/>
      <w:u w:val="single"/>
    </w:rPr>
  </w:style>
  <w:style w:type="paragraph" w:styleId="DocumentMap">
    <w:name w:val="Document Map"/>
    <w:basedOn w:val="Normal"/>
    <w:link w:val="DocumentMapChar"/>
    <w:rsid w:val="004A4EBD"/>
    <w:pPr>
      <w:shd w:val="clear" w:color="auto" w:fill="000080"/>
    </w:pPr>
    <w:rPr>
      <w:rFonts w:ascii="Tahoma" w:hAnsi="Tahoma" w:cs="Tahoma"/>
      <w:kern w:val="18"/>
      <w:sz w:val="20"/>
      <w:szCs w:val="20"/>
      <w:lang w:val="en-GB"/>
    </w:rPr>
  </w:style>
  <w:style w:type="character" w:customStyle="1" w:styleId="DocumentMapChar">
    <w:name w:val="Document Map Char"/>
    <w:basedOn w:val="DefaultParagraphFont"/>
    <w:link w:val="DocumentMap"/>
    <w:rsid w:val="004A4EBD"/>
    <w:rPr>
      <w:rFonts w:ascii="Tahoma" w:hAnsi="Tahoma" w:cs="Tahoma"/>
      <w:kern w:val="18"/>
      <w:shd w:val="clear" w:color="auto" w:fill="000080"/>
      <w:lang w:val="en-GB"/>
    </w:rPr>
  </w:style>
  <w:style w:type="character" w:styleId="PageNumber">
    <w:name w:val="page number"/>
    <w:basedOn w:val="DefaultParagraphFont"/>
    <w:rsid w:val="004A4EBD"/>
  </w:style>
  <w:style w:type="character" w:customStyle="1" w:styleId="Heading2Char">
    <w:name w:val="Heading 2 Char"/>
    <w:basedOn w:val="DefaultParagraphFont"/>
    <w:link w:val="Heading2"/>
    <w:semiHidden/>
    <w:rsid w:val="008D62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F602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F6022"/>
    <w:pPr>
      <w:keepNext/>
      <w:jc w:val="both"/>
      <w:outlineLvl w:val="0"/>
    </w:pPr>
    <w:rPr>
      <w:rFonts w:ascii="Arial" w:hAnsi="Arial" w:cs="Arial"/>
      <w:color w:val="FF0000"/>
      <w:sz w:val="28"/>
    </w:rPr>
  </w:style>
  <w:style w:type="paragraph" w:styleId="Heading2">
    <w:name w:val="heading 2"/>
    <w:basedOn w:val="Normal"/>
    <w:next w:val="Normal"/>
    <w:link w:val="Heading2Char"/>
    <w:semiHidden/>
    <w:unhideWhenUsed/>
    <w:qFormat/>
    <w:rsid w:val="008D6246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F6022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6F6022"/>
    <w:pPr>
      <w:tabs>
        <w:tab w:val="center" w:pos="4320"/>
        <w:tab w:val="right" w:pos="8640"/>
      </w:tabs>
    </w:pPr>
  </w:style>
  <w:style w:type="character" w:customStyle="1" w:styleId="Heading1Char">
    <w:name w:val="Heading 1 Char"/>
    <w:link w:val="Heading1"/>
    <w:rsid w:val="006F6022"/>
    <w:rPr>
      <w:rFonts w:ascii="Arial" w:hAnsi="Arial" w:cs="Arial"/>
      <w:color w:val="FF0000"/>
      <w:sz w:val="28"/>
      <w:szCs w:val="24"/>
      <w:lang w:val="en-US" w:eastAsia="en-US" w:bidi="ar-SA"/>
    </w:rPr>
  </w:style>
  <w:style w:type="character" w:styleId="Hyperlink">
    <w:name w:val="Hyperlink"/>
    <w:rsid w:val="006F6022"/>
    <w:rPr>
      <w:color w:val="0000FF"/>
      <w:u w:val="single"/>
    </w:rPr>
  </w:style>
  <w:style w:type="character" w:styleId="IntenseEmphasis">
    <w:name w:val="Intense Emphasis"/>
    <w:uiPriority w:val="21"/>
    <w:qFormat/>
    <w:rsid w:val="0040790D"/>
    <w:rPr>
      <w:b/>
      <w:bCs/>
      <w:i/>
      <w:iCs/>
      <w:color w:val="4F81BD"/>
    </w:rPr>
  </w:style>
  <w:style w:type="paragraph" w:styleId="BodyText">
    <w:name w:val="Body Text"/>
    <w:basedOn w:val="Normal"/>
    <w:link w:val="BodyTextChar"/>
    <w:unhideWhenUsed/>
    <w:rsid w:val="00046674"/>
    <w:pPr>
      <w:jc w:val="both"/>
    </w:pPr>
    <w:rPr>
      <w:rFonts w:ascii="Tahoma" w:hAnsi="Tahoma"/>
      <w:lang w:val="sr-Latn-CS"/>
    </w:rPr>
  </w:style>
  <w:style w:type="character" w:customStyle="1" w:styleId="BodyTextChar">
    <w:name w:val="Body Text Char"/>
    <w:link w:val="BodyText"/>
    <w:rsid w:val="00046674"/>
    <w:rPr>
      <w:rFonts w:ascii="Tahoma" w:hAnsi="Tahoma"/>
      <w:sz w:val="24"/>
      <w:szCs w:val="24"/>
      <w:lang w:val="sr-Latn-CS"/>
    </w:rPr>
  </w:style>
  <w:style w:type="table" w:styleId="TableGrid">
    <w:name w:val="Table Grid"/>
    <w:basedOn w:val="TableNormal"/>
    <w:rsid w:val="00EA55F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8F016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F016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770AD"/>
    <w:pPr>
      <w:ind w:left="720"/>
      <w:contextualSpacing/>
    </w:pPr>
  </w:style>
  <w:style w:type="numbering" w:customStyle="1" w:styleId="NoList1">
    <w:name w:val="No List1"/>
    <w:next w:val="NoList"/>
    <w:semiHidden/>
    <w:rsid w:val="004A4EBD"/>
  </w:style>
  <w:style w:type="character" w:styleId="Strong">
    <w:name w:val="Strong"/>
    <w:qFormat/>
    <w:rsid w:val="004A4EBD"/>
    <w:rPr>
      <w:b/>
      <w:bCs/>
    </w:rPr>
  </w:style>
  <w:style w:type="paragraph" w:styleId="BodyText2">
    <w:name w:val="Body Text 2"/>
    <w:basedOn w:val="Normal"/>
    <w:link w:val="BodyText2Char"/>
    <w:rsid w:val="004A4EBD"/>
    <w:pPr>
      <w:jc w:val="both"/>
    </w:pPr>
    <w:rPr>
      <w:rFonts w:ascii="Cir Arial" w:hAnsi="Cir Arial"/>
      <w:kern w:val="18"/>
      <w:sz w:val="18"/>
      <w:lang w:val="en-GB"/>
    </w:rPr>
  </w:style>
  <w:style w:type="character" w:customStyle="1" w:styleId="BodyText2Char">
    <w:name w:val="Body Text 2 Char"/>
    <w:basedOn w:val="DefaultParagraphFont"/>
    <w:link w:val="BodyText2"/>
    <w:rsid w:val="004A4EBD"/>
    <w:rPr>
      <w:rFonts w:ascii="Cir Arial" w:hAnsi="Cir Arial"/>
      <w:kern w:val="18"/>
      <w:sz w:val="18"/>
      <w:szCs w:val="24"/>
      <w:lang w:val="en-GB"/>
    </w:rPr>
  </w:style>
  <w:style w:type="character" w:styleId="FollowedHyperlink">
    <w:name w:val="FollowedHyperlink"/>
    <w:rsid w:val="004A4EBD"/>
    <w:rPr>
      <w:color w:val="800080"/>
      <w:u w:val="single"/>
    </w:rPr>
  </w:style>
  <w:style w:type="paragraph" w:styleId="DocumentMap">
    <w:name w:val="Document Map"/>
    <w:basedOn w:val="Normal"/>
    <w:link w:val="DocumentMapChar"/>
    <w:rsid w:val="004A4EBD"/>
    <w:pPr>
      <w:shd w:val="clear" w:color="auto" w:fill="000080"/>
    </w:pPr>
    <w:rPr>
      <w:rFonts w:ascii="Tahoma" w:hAnsi="Tahoma" w:cs="Tahoma"/>
      <w:kern w:val="18"/>
      <w:sz w:val="20"/>
      <w:szCs w:val="20"/>
      <w:lang w:val="en-GB"/>
    </w:rPr>
  </w:style>
  <w:style w:type="character" w:customStyle="1" w:styleId="DocumentMapChar">
    <w:name w:val="Document Map Char"/>
    <w:basedOn w:val="DefaultParagraphFont"/>
    <w:link w:val="DocumentMap"/>
    <w:rsid w:val="004A4EBD"/>
    <w:rPr>
      <w:rFonts w:ascii="Tahoma" w:hAnsi="Tahoma" w:cs="Tahoma"/>
      <w:kern w:val="18"/>
      <w:shd w:val="clear" w:color="auto" w:fill="000080"/>
      <w:lang w:val="en-GB"/>
    </w:rPr>
  </w:style>
  <w:style w:type="character" w:styleId="PageNumber">
    <w:name w:val="page number"/>
    <w:basedOn w:val="DefaultParagraphFont"/>
    <w:rsid w:val="004A4EBD"/>
  </w:style>
  <w:style w:type="character" w:customStyle="1" w:styleId="Heading2Char">
    <w:name w:val="Heading 2 Char"/>
    <w:basedOn w:val="DefaultParagraphFont"/>
    <w:link w:val="Heading2"/>
    <w:semiHidden/>
    <w:rsid w:val="008D624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686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30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8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40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438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2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86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8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hyperlink" Target="mailto:office@czodo.rs" TargetMode="External"/><Relationship Id="rId1" Type="http://schemas.openxmlformats.org/officeDocument/2006/relationships/hyperlink" Target="mailto:office@czodo.rs" TargetMode="External"/><Relationship Id="rId4" Type="http://schemas.openxmlformats.org/officeDocument/2006/relationships/image" Target="media/image1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sna.pavlovic\AppData\Local\Microsoft\Windows\Temporary%20Internet%20Files\Content.Outlook\2LTOTNFR\blanko%20memorandum%20Centra%20x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8B5038-6293-4BE7-B3BD-2B200937BF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blanko memorandum Centra x3.dotx</Template>
  <TotalTime>1674</TotalTime>
  <Pages>12</Pages>
  <Words>3181</Words>
  <Characters>18132</Characters>
  <Application>Microsoft Office Word</Application>
  <DocSecurity>0</DocSecurity>
  <Lines>151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Memorandum</vt:lpstr>
    </vt:vector>
  </TitlesOfParts>
  <Company>Hewlett-Packard</Company>
  <LinksUpToDate>false</LinksUpToDate>
  <CharactersWithSpaces>21271</CharactersWithSpaces>
  <SharedDoc>false</SharedDoc>
  <HLinks>
    <vt:vector size="6" baseType="variant">
      <vt:variant>
        <vt:i4>720945</vt:i4>
      </vt:variant>
      <vt:variant>
        <vt:i4>0</vt:i4>
      </vt:variant>
      <vt:variant>
        <vt:i4>0</vt:i4>
      </vt:variant>
      <vt:variant>
        <vt:i4>5</vt:i4>
      </vt:variant>
      <vt:variant>
        <vt:lpwstr>mailto:office@czodo.rs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Memorandum</dc:title>
  <dc:creator>Vesna Pavlovic</dc:creator>
  <cp:lastModifiedBy>Korisnik</cp:lastModifiedBy>
  <cp:revision>68</cp:revision>
  <cp:lastPrinted>2020-12-15T14:20:00Z</cp:lastPrinted>
  <dcterms:created xsi:type="dcterms:W3CDTF">2018-03-01T06:44:00Z</dcterms:created>
  <dcterms:modified xsi:type="dcterms:W3CDTF">2023-02-08T14:51:00Z</dcterms:modified>
</cp:coreProperties>
</file>